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D815104" w14:textId="2F110C3C" w:rsidR="0082470D" w:rsidRDefault="008D3C1E" w:rsidP="00783A7D">
      <w:pPr>
        <w:pStyle w:val="NewsletterBody"/>
      </w:pPr>
      <w:r>
        <w:rPr>
          <w:noProof/>
        </w:rPr>
        <mc:AlternateContent>
          <mc:Choice Requires="wps">
            <w:drawing>
              <wp:anchor distT="0" distB="0" distL="114300" distR="114300" simplePos="0" relativeHeight="251657216" behindDoc="1" locked="0" layoutInCell="1" allowOverlap="1" wp14:anchorId="4A2F3A94" wp14:editId="3955E3CD">
                <wp:simplePos x="0" y="0"/>
                <wp:positionH relativeFrom="margin">
                  <wp:align>right</wp:align>
                </wp:positionH>
                <wp:positionV relativeFrom="paragraph">
                  <wp:posOffset>200025</wp:posOffset>
                </wp:positionV>
                <wp:extent cx="4203700" cy="477520"/>
                <wp:effectExtent l="0" t="0" r="0" b="0"/>
                <wp:wrapThrough wrapText="bothSides">
                  <wp:wrapPolygon edited="0">
                    <wp:start x="0" y="0"/>
                    <wp:lineTo x="0" y="20681"/>
                    <wp:lineTo x="21535" y="20681"/>
                    <wp:lineTo x="21535" y="0"/>
                    <wp:lineTo x="0" y="0"/>
                  </wp:wrapPolygon>
                </wp:wrapThrough>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700" cy="477520"/>
                        </a:xfrm>
                        <a:prstGeom prst="rect">
                          <a:avLst/>
                        </a:prstGeom>
                        <a:solidFill>
                          <a:srgbClr val="FFFFFF"/>
                        </a:solidFill>
                        <a:ln w="9525">
                          <a:noFill/>
                          <a:miter lim="800000"/>
                          <a:headEnd/>
                          <a:tailEnd/>
                        </a:ln>
                      </wps:spPr>
                      <wps:txbx>
                        <w:txbxContent>
                          <w:p w14:paraId="525E3DED" w14:textId="77777777" w:rsidR="000320E6" w:rsidRPr="002C7019" w:rsidRDefault="000320E6" w:rsidP="00226947">
                            <w:pPr>
                              <w:rPr>
                                <w:rFonts w:ascii="Calibri" w:hAnsi="Calibri"/>
                                <w:b/>
                                <w:lang w:val="en-AU"/>
                              </w:rPr>
                            </w:pPr>
                            <w:r w:rsidRPr="002C7019">
                              <w:rPr>
                                <w:rFonts w:ascii="Calibri" w:hAnsi="Calibri"/>
                                <w:b/>
                                <w:lang w:val="en-AU"/>
                              </w:rPr>
                              <w:t>Independent Senior Secondary College for Years 10 to 12</w:t>
                            </w:r>
                          </w:p>
                          <w:p w14:paraId="047A8AB0" w14:textId="77777777" w:rsidR="000320E6" w:rsidRPr="002C7019" w:rsidRDefault="000320E6" w:rsidP="00226947">
                            <w:pPr>
                              <w:jc w:val="right"/>
                              <w:rPr>
                                <w:rFonts w:ascii="Calibri" w:hAnsi="Calibri"/>
                                <w:i/>
                                <w:sz w:val="22"/>
                                <w:lang w:val="en-AU"/>
                              </w:rPr>
                            </w:pPr>
                            <w:r w:rsidRPr="002C7019">
                              <w:rPr>
                                <w:rFonts w:ascii="Calibri" w:hAnsi="Calibri"/>
                                <w:i/>
                                <w:sz w:val="22"/>
                                <w:lang w:val="en-AU"/>
                              </w:rPr>
                              <w:t>4808 Mt Lindesay Highway, North Maclean Q 4280.</w:t>
                            </w:r>
                          </w:p>
                          <w:p w14:paraId="004AF71C" w14:textId="77777777" w:rsidR="000320E6" w:rsidRPr="002C7019" w:rsidRDefault="000320E6" w:rsidP="002C7019">
                            <w:pPr>
                              <w:jc w:val="right"/>
                              <w:rPr>
                                <w:rFonts w:ascii="Calibri" w:hAnsi="Calibri"/>
                                <w:i/>
                                <w:sz w:val="22"/>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2F3A94" id="_x0000_t202" coordsize="21600,21600" o:spt="202" path="m,l,21600r21600,l21600,xe">
                <v:stroke joinstyle="miter"/>
                <v:path gradientshapeok="t" o:connecttype="rect"/>
              </v:shapetype>
              <v:shape id="Text Box 17" o:spid="_x0000_s1026" type="#_x0000_t202" style="position:absolute;left:0;text-align:left;margin-left:279.8pt;margin-top:15.75pt;width:331pt;height:37.6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" stroked="f">
                <v:textbox>
                  <w:txbxContent>
                    <w:p w14:paraId="525E3DED" w14:textId="77777777" w:rsidR="000320E6" w:rsidRPr="002C7019" w:rsidRDefault="000320E6" w:rsidP="00226947">
                      <w:pPr>
                        <w:rPr>
                          <w:rFonts w:ascii="Calibri" w:hAnsi="Calibri"/>
                          <w:b/>
                          <w:lang w:val="en-AU"/>
                        </w:rPr>
                      </w:pPr>
                      <w:r w:rsidRPr="002C7019">
                        <w:rPr>
                          <w:rFonts w:ascii="Calibri" w:hAnsi="Calibri"/>
                          <w:b/>
                          <w:lang w:val="en-AU"/>
                        </w:rPr>
                        <w:t>Independent Senior Secondary College for Years 10 to 12</w:t>
                      </w:r>
                    </w:p>
                    <w:p w14:paraId="047A8AB0" w14:textId="77777777" w:rsidR="000320E6" w:rsidRPr="002C7019" w:rsidRDefault="000320E6" w:rsidP="00226947">
                      <w:pPr>
                        <w:jc w:val="right"/>
                        <w:rPr>
                          <w:rFonts w:ascii="Calibri" w:hAnsi="Calibri"/>
                          <w:i/>
                          <w:sz w:val="22"/>
                          <w:lang w:val="en-AU"/>
                        </w:rPr>
                      </w:pPr>
                      <w:r w:rsidRPr="002C7019">
                        <w:rPr>
                          <w:rFonts w:ascii="Calibri" w:hAnsi="Calibri"/>
                          <w:i/>
                          <w:sz w:val="22"/>
                          <w:lang w:val="en-AU"/>
                        </w:rPr>
                        <w:t>4808 Mt Lindesay Highway, North Maclean Q 4280.</w:t>
                      </w:r>
                    </w:p>
                    <w:p w14:paraId="004AF71C" w14:textId="77777777" w:rsidR="000320E6" w:rsidRPr="002C7019" w:rsidRDefault="000320E6" w:rsidP="002C7019">
                      <w:pPr>
                        <w:jc w:val="right"/>
                        <w:rPr>
                          <w:rFonts w:ascii="Calibri" w:hAnsi="Calibri"/>
                          <w:i/>
                          <w:sz w:val="22"/>
                          <w:lang w:val="en-AU"/>
                        </w:rPr>
                      </w:pPr>
                    </w:p>
                  </w:txbxContent>
                </v:textbox>
                <w10:wrap type="through" anchorx="margin"/>
              </v:shape>
            </w:pict>
          </mc:Fallback>
        </mc:AlternateContent>
      </w:r>
      <w:r>
        <w:rPr>
          <w:noProof/>
        </w:rPr>
        <mc:AlternateContent>
          <mc:Choice Requires="wps">
            <w:drawing>
              <wp:anchor distT="0" distB="0" distL="114300" distR="114300" simplePos="0" relativeHeight="251653120" behindDoc="0" locked="0" layoutInCell="1" allowOverlap="1" wp14:anchorId="6A79D3F8" wp14:editId="3A9F7AE3">
                <wp:simplePos x="0" y="0"/>
                <wp:positionH relativeFrom="page">
                  <wp:posOffset>2066925</wp:posOffset>
                </wp:positionH>
                <wp:positionV relativeFrom="page">
                  <wp:align>top</wp:align>
                </wp:positionV>
                <wp:extent cx="6904355" cy="19050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4355" cy="1905000"/>
                        </a:xfrm>
                        <a:prstGeom prst="rect">
                          <a:avLst/>
                        </a:prstGeom>
                        <a:solidFill>
                          <a:schemeClr val="tx2">
                            <a:lumMod val="50000"/>
                          </a:schemeClr>
                        </a:solidFill>
                        <a:ln>
                          <a:noFill/>
                        </a:ln>
                        <a:effectLst/>
                      </wps:spPr>
                      <wps:txbx>
                        <w:txbxContent>
                          <w:p w14:paraId="64902169" w14:textId="77777777" w:rsidR="000320E6" w:rsidRPr="009A5A5B" w:rsidRDefault="000320E6" w:rsidP="009A5A5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9D3F8" id="Rectangle 16" o:spid="_x0000_s1027" style="position:absolute;left:0;text-align:left;margin-left:162.75pt;margin-top:0;width:543.65pt;height:150pt;z-index:25165312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" fillcolor="#0f243e [1615]" stroked="f">
                <v:textbox inset=",7.2pt,,7.2pt">
                  <w:txbxContent>
                    <w:p w14:paraId="64902169" w14:textId="77777777" w:rsidR="000320E6" w:rsidRPr="009A5A5B" w:rsidRDefault="000320E6" w:rsidP="009A5A5B"/>
                  </w:txbxContent>
                </v:textbox>
                <w10:wrap anchorx="page" anchory="page"/>
              </v:rect>
            </w:pict>
          </mc:Fallback>
        </mc:AlternateContent>
      </w:r>
      <w:r>
        <w:rPr>
          <w:noProof/>
        </w:rPr>
        <mc:AlternateContent>
          <mc:Choice Requires="wps">
            <w:drawing>
              <wp:anchor distT="0" distB="0" distL="114300" distR="114300" simplePos="0" relativeHeight="251654144" behindDoc="0" locked="0" layoutInCell="1" allowOverlap="1" wp14:anchorId="0F43A34A" wp14:editId="3A85182B">
                <wp:simplePos x="0" y="0"/>
                <wp:positionH relativeFrom="column">
                  <wp:posOffset>2476500</wp:posOffset>
                </wp:positionH>
                <wp:positionV relativeFrom="page">
                  <wp:posOffset>190500</wp:posOffset>
                </wp:positionV>
                <wp:extent cx="4470400" cy="1019175"/>
                <wp:effectExtent l="0" t="0" r="0" b="0"/>
                <wp:wrapTight wrapText="bothSides">
                  <wp:wrapPolygon edited="0">
                    <wp:start x="184" y="1211"/>
                    <wp:lineTo x="184" y="20187"/>
                    <wp:lineTo x="21263" y="20187"/>
                    <wp:lineTo x="21263" y="1211"/>
                    <wp:lineTo x="184" y="1211"/>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0" cy="1019175"/>
                        </a:xfrm>
                        <a:prstGeom prst="rect">
                          <a:avLst/>
                        </a:prstGeom>
                        <a:noFill/>
                        <a:ln>
                          <a:noFill/>
                        </a:ln>
                      </wps:spPr>
                      <wps:txbx>
                        <w:txbxContent>
                          <w:p w14:paraId="22918282" w14:textId="77777777" w:rsidR="000320E6" w:rsidRPr="00A14C79" w:rsidRDefault="00000000" w:rsidP="00226947">
                            <w:pPr>
                              <w:pStyle w:val="NewsletterHeading"/>
                            </w:pPr>
                            <w:sdt>
                              <w:sdtPr>
                                <w:id w:val="-452711903"/>
                              </w:sdtPr>
                              <w:sdtContent>
                                <w:r w:rsidR="000320E6" w:rsidRPr="00097490">
                                  <w:rPr>
                                    <w:rFonts w:ascii="Arial Rounded MT Bold" w:hAnsi="Arial Rounded MT Bold"/>
                                  </w:rPr>
                                  <w:t>AGTECH</w:t>
                                </w:r>
                                <w:r w:rsidR="000320E6">
                                  <w:t xml:space="preserve"> Connection</w:t>
                                </w:r>
                              </w:sdtContent>
                            </w:sdt>
                            <w:r w:rsidR="000320E6">
                              <w:t>s</w:t>
                            </w:r>
                          </w:p>
                          <w:p w14:paraId="55288BDA" w14:textId="77777777" w:rsidR="000320E6" w:rsidRDefault="000320E6" w:rsidP="00B0795D"/>
                          <w:p w14:paraId="0F89FD12" w14:textId="77777777" w:rsidR="000320E6" w:rsidRDefault="000320E6" w:rsidP="00B0795D"/>
                          <w:p w14:paraId="3BBE4AF8" w14:textId="77777777" w:rsidR="000320E6" w:rsidRDefault="000320E6" w:rsidP="00B0795D"/>
                          <w:p w14:paraId="0E4EE51D" w14:textId="77777777" w:rsidR="000320E6" w:rsidRDefault="000320E6" w:rsidP="00B0795D"/>
                          <w:p w14:paraId="03B834EC" w14:textId="77777777" w:rsidR="000320E6" w:rsidRDefault="000320E6" w:rsidP="00B0795D"/>
                          <w:p w14:paraId="4CD2FBBA" w14:textId="77777777" w:rsidR="000320E6" w:rsidRDefault="000320E6" w:rsidP="00B0795D"/>
                          <w:p w14:paraId="550FFF09" w14:textId="77777777" w:rsidR="000320E6" w:rsidRDefault="000320E6" w:rsidP="00B0795D"/>
                          <w:p w14:paraId="61B7EEC2" w14:textId="77777777" w:rsidR="000320E6" w:rsidRDefault="000320E6" w:rsidP="00B0795D"/>
                          <w:p w14:paraId="684F774B" w14:textId="77777777" w:rsidR="000320E6" w:rsidRDefault="000320E6" w:rsidP="00B0795D"/>
                          <w:p w14:paraId="4BA06AE3" w14:textId="77777777" w:rsidR="000320E6" w:rsidRDefault="000320E6" w:rsidP="00B0795D"/>
                          <w:p w14:paraId="64315CDB" w14:textId="77777777" w:rsidR="000320E6" w:rsidRDefault="000320E6" w:rsidP="00B0795D"/>
                          <w:p w14:paraId="54C427F5" w14:textId="77777777" w:rsidR="000320E6" w:rsidRDefault="000320E6" w:rsidP="00B0795D"/>
                          <w:p w14:paraId="043DB926" w14:textId="77777777" w:rsidR="000320E6" w:rsidRDefault="000320E6" w:rsidP="00B0795D"/>
                          <w:p w14:paraId="4EF4A3CC" w14:textId="77777777" w:rsidR="000320E6" w:rsidRDefault="000320E6" w:rsidP="00B0795D"/>
                          <w:p w14:paraId="1A3C9D68" w14:textId="77777777" w:rsidR="000320E6" w:rsidRDefault="000320E6" w:rsidP="00B0795D"/>
                          <w:p w14:paraId="226F5F85" w14:textId="77777777" w:rsidR="000320E6" w:rsidRDefault="000320E6" w:rsidP="00B0795D"/>
                          <w:p w14:paraId="25B048C2" w14:textId="77777777" w:rsidR="000320E6" w:rsidRDefault="000320E6" w:rsidP="00B0795D"/>
                          <w:p w14:paraId="76E41357" w14:textId="77777777" w:rsidR="000320E6" w:rsidRDefault="000320E6" w:rsidP="00B0795D"/>
                          <w:p w14:paraId="26C6DAC8" w14:textId="77777777" w:rsidR="000320E6" w:rsidRDefault="000320E6" w:rsidP="00B0795D"/>
                          <w:p w14:paraId="35C3ECF8" w14:textId="77777777" w:rsidR="000320E6" w:rsidRDefault="000320E6" w:rsidP="00B0795D"/>
                          <w:p w14:paraId="3866B66B" w14:textId="77777777" w:rsidR="000320E6" w:rsidRDefault="000320E6" w:rsidP="00B0795D"/>
                          <w:p w14:paraId="5770F5EB" w14:textId="77777777" w:rsidR="000320E6" w:rsidRDefault="000320E6" w:rsidP="00B0795D"/>
                          <w:p w14:paraId="23972A6A" w14:textId="77777777" w:rsidR="000320E6" w:rsidRDefault="000320E6" w:rsidP="00B0795D"/>
                          <w:p w14:paraId="7942E983" w14:textId="77777777" w:rsidR="000320E6" w:rsidRDefault="000320E6" w:rsidP="00B0795D"/>
                          <w:p w14:paraId="170551F6" w14:textId="77777777" w:rsidR="000320E6" w:rsidRDefault="000320E6" w:rsidP="00B0795D"/>
                          <w:p w14:paraId="4225F826" w14:textId="77777777" w:rsidR="000320E6" w:rsidRDefault="000320E6" w:rsidP="00B0795D"/>
                          <w:p w14:paraId="45ADA2F8" w14:textId="77777777" w:rsidR="000320E6" w:rsidRDefault="000320E6" w:rsidP="00B0795D"/>
                          <w:p w14:paraId="3151E3C7" w14:textId="77777777" w:rsidR="000320E6" w:rsidRDefault="000320E6" w:rsidP="00B0795D"/>
                          <w:p w14:paraId="2D9C2169" w14:textId="77777777" w:rsidR="000320E6" w:rsidRDefault="000320E6" w:rsidP="00B0795D"/>
                          <w:p w14:paraId="59BA83FF" w14:textId="77777777" w:rsidR="000320E6" w:rsidRDefault="000320E6" w:rsidP="00B0795D"/>
                          <w:p w14:paraId="6366B915" w14:textId="77777777" w:rsidR="000320E6" w:rsidRDefault="000320E6" w:rsidP="00B0795D"/>
                          <w:p w14:paraId="76D74699" w14:textId="77777777" w:rsidR="000320E6" w:rsidRDefault="000320E6" w:rsidP="00B0795D"/>
                          <w:p w14:paraId="3BBC51F8" w14:textId="77777777" w:rsidR="000320E6" w:rsidRDefault="000320E6" w:rsidP="00B0795D"/>
                          <w:p w14:paraId="42A170A2" w14:textId="77777777" w:rsidR="000320E6" w:rsidRDefault="000320E6" w:rsidP="00B0795D"/>
                          <w:p w14:paraId="466AD303" w14:textId="77777777" w:rsidR="000320E6" w:rsidRDefault="000320E6" w:rsidP="00B0795D"/>
                          <w:p w14:paraId="0B2E03F8" w14:textId="77777777" w:rsidR="000320E6" w:rsidRDefault="000320E6" w:rsidP="00B0795D"/>
                          <w:p w14:paraId="7F5AE774" w14:textId="77777777" w:rsidR="000320E6" w:rsidRDefault="000320E6" w:rsidP="00B0795D"/>
                          <w:p w14:paraId="5D6E4D57" w14:textId="77777777" w:rsidR="000320E6" w:rsidRDefault="000320E6" w:rsidP="00B0795D"/>
                          <w:p w14:paraId="6B99FAB7" w14:textId="77777777" w:rsidR="000320E6" w:rsidRDefault="000320E6" w:rsidP="00B0795D"/>
                          <w:p w14:paraId="0D341ED7" w14:textId="77777777" w:rsidR="000320E6" w:rsidRDefault="000320E6" w:rsidP="00B0795D"/>
                          <w:p w14:paraId="238FE85D" w14:textId="77777777" w:rsidR="000320E6" w:rsidRDefault="000320E6" w:rsidP="00B0795D"/>
                          <w:p w14:paraId="62D1EB7C" w14:textId="77777777" w:rsidR="000320E6" w:rsidRDefault="000320E6" w:rsidP="00B0795D"/>
                          <w:p w14:paraId="2A43DAA0" w14:textId="77777777" w:rsidR="000320E6" w:rsidRDefault="000320E6" w:rsidP="00B0795D"/>
                          <w:p w14:paraId="0826F928" w14:textId="77777777" w:rsidR="000320E6" w:rsidRDefault="000320E6" w:rsidP="00B0795D"/>
                          <w:p w14:paraId="5A311C84" w14:textId="77777777" w:rsidR="000320E6" w:rsidRDefault="000320E6" w:rsidP="00B0795D"/>
                          <w:p w14:paraId="291FDB81" w14:textId="77777777" w:rsidR="000320E6" w:rsidRDefault="000320E6" w:rsidP="00B0795D"/>
                          <w:p w14:paraId="4634BEC0" w14:textId="77777777" w:rsidR="000320E6" w:rsidRDefault="000320E6" w:rsidP="00B0795D"/>
                          <w:p w14:paraId="7086B240" w14:textId="77777777" w:rsidR="000320E6" w:rsidRDefault="000320E6" w:rsidP="00B0795D"/>
                          <w:p w14:paraId="7A712DAB" w14:textId="77777777" w:rsidR="000320E6" w:rsidRDefault="000320E6" w:rsidP="00B0795D"/>
                          <w:p w14:paraId="62F1F307" w14:textId="77777777" w:rsidR="000320E6" w:rsidRDefault="000320E6" w:rsidP="00B0795D"/>
                          <w:p w14:paraId="770541C2" w14:textId="77777777" w:rsidR="000320E6" w:rsidRDefault="000320E6" w:rsidP="00B0795D"/>
                          <w:p w14:paraId="1FB8B719" w14:textId="77777777" w:rsidR="000320E6" w:rsidRDefault="000320E6" w:rsidP="00B0795D"/>
                          <w:p w14:paraId="0C550B3C" w14:textId="77777777" w:rsidR="000320E6" w:rsidRDefault="000320E6" w:rsidP="00B0795D"/>
                          <w:p w14:paraId="359CA569" w14:textId="77777777" w:rsidR="000320E6" w:rsidRDefault="000320E6" w:rsidP="00B0795D"/>
                          <w:p w14:paraId="558271DA" w14:textId="77777777" w:rsidR="000320E6" w:rsidRDefault="000320E6" w:rsidP="00B0795D"/>
                          <w:p w14:paraId="0856A7B1" w14:textId="77777777" w:rsidR="000320E6" w:rsidRDefault="000320E6" w:rsidP="00B0795D"/>
                          <w:p w14:paraId="7F6BEF90" w14:textId="77777777" w:rsidR="000320E6" w:rsidRDefault="000320E6" w:rsidP="00B0795D"/>
                          <w:p w14:paraId="6AD26557" w14:textId="77777777" w:rsidR="000320E6" w:rsidRDefault="000320E6" w:rsidP="00B0795D"/>
                          <w:p w14:paraId="2486A887" w14:textId="77777777" w:rsidR="000320E6" w:rsidRDefault="000320E6" w:rsidP="00B0795D"/>
                          <w:p w14:paraId="5CFC0880" w14:textId="77777777" w:rsidR="000320E6" w:rsidRDefault="000320E6" w:rsidP="00B0795D"/>
                          <w:p w14:paraId="4BDEFEF3" w14:textId="77777777" w:rsidR="000320E6" w:rsidRDefault="000320E6" w:rsidP="00B0795D"/>
                          <w:p w14:paraId="44E7920F" w14:textId="77777777" w:rsidR="000320E6" w:rsidRDefault="000320E6" w:rsidP="00B0795D"/>
                          <w:p w14:paraId="02DB24DE" w14:textId="77777777" w:rsidR="000320E6" w:rsidRDefault="000320E6" w:rsidP="00B0795D"/>
                          <w:p w14:paraId="2C21FCD7" w14:textId="77777777" w:rsidR="000320E6" w:rsidRDefault="000320E6" w:rsidP="00B0795D"/>
                          <w:p w14:paraId="2EED93AF" w14:textId="77777777" w:rsidR="000320E6" w:rsidRDefault="000320E6" w:rsidP="00B0795D"/>
                          <w:p w14:paraId="6B47674E" w14:textId="77777777" w:rsidR="000320E6" w:rsidRDefault="000320E6" w:rsidP="00B0795D"/>
                          <w:p w14:paraId="2D530729" w14:textId="77777777" w:rsidR="000320E6" w:rsidRDefault="000320E6" w:rsidP="00B0795D"/>
                          <w:p w14:paraId="6546720E" w14:textId="77777777" w:rsidR="000320E6" w:rsidRDefault="000320E6" w:rsidP="00B0795D"/>
                          <w:p w14:paraId="5A926BD6" w14:textId="77777777" w:rsidR="000320E6" w:rsidRDefault="000320E6" w:rsidP="00B0795D"/>
                          <w:p w14:paraId="3E3FC809" w14:textId="77777777" w:rsidR="000320E6" w:rsidRDefault="000320E6" w:rsidP="00B0795D"/>
                          <w:p w14:paraId="2FE9CC33" w14:textId="77777777" w:rsidR="000320E6" w:rsidRDefault="000320E6" w:rsidP="00B0795D"/>
                          <w:p w14:paraId="374B8C95" w14:textId="77777777" w:rsidR="000320E6" w:rsidRDefault="000320E6" w:rsidP="00B0795D"/>
                          <w:p w14:paraId="685CF19D" w14:textId="77777777" w:rsidR="000320E6" w:rsidRDefault="000320E6" w:rsidP="00B0795D"/>
                          <w:p w14:paraId="50AE0ACC" w14:textId="77777777" w:rsidR="000320E6" w:rsidRDefault="000320E6" w:rsidP="00B0795D"/>
                          <w:p w14:paraId="3FE10A21" w14:textId="77777777" w:rsidR="000320E6" w:rsidRDefault="000320E6" w:rsidP="00B0795D"/>
                          <w:p w14:paraId="374E5B8C" w14:textId="77777777" w:rsidR="000320E6" w:rsidRDefault="000320E6" w:rsidP="00B0795D"/>
                          <w:p w14:paraId="541ACF3E" w14:textId="77777777" w:rsidR="000320E6" w:rsidRDefault="000320E6" w:rsidP="00B0795D"/>
                          <w:p w14:paraId="238D5F02" w14:textId="77777777" w:rsidR="000320E6" w:rsidRDefault="000320E6" w:rsidP="00B0795D"/>
                          <w:p w14:paraId="01828F45" w14:textId="77777777" w:rsidR="000320E6" w:rsidRDefault="000320E6" w:rsidP="00B0795D"/>
                          <w:p w14:paraId="08BEFEBF" w14:textId="77777777" w:rsidR="000320E6" w:rsidRDefault="000320E6" w:rsidP="00B0795D"/>
                          <w:p w14:paraId="223F8D1A" w14:textId="77777777" w:rsidR="000320E6" w:rsidRDefault="000320E6" w:rsidP="00B0795D"/>
                          <w:p w14:paraId="7B14E7C2" w14:textId="77777777" w:rsidR="000320E6" w:rsidRDefault="000320E6" w:rsidP="00B0795D"/>
                          <w:p w14:paraId="6C0C06B5" w14:textId="77777777" w:rsidR="000320E6" w:rsidRDefault="000320E6" w:rsidP="00B0795D"/>
                          <w:p w14:paraId="246A2E57" w14:textId="77777777" w:rsidR="000320E6" w:rsidRDefault="000320E6" w:rsidP="00B0795D"/>
                          <w:p w14:paraId="18807854" w14:textId="77777777" w:rsidR="000320E6" w:rsidRDefault="000320E6" w:rsidP="00B0795D"/>
                          <w:p w14:paraId="1394F540" w14:textId="77777777" w:rsidR="000320E6" w:rsidRDefault="000320E6" w:rsidP="00B0795D"/>
                          <w:p w14:paraId="54915DB5" w14:textId="77777777" w:rsidR="000320E6" w:rsidRDefault="000320E6" w:rsidP="00B0795D"/>
                          <w:p w14:paraId="67C4D134" w14:textId="77777777" w:rsidR="000320E6" w:rsidRDefault="000320E6" w:rsidP="00B0795D"/>
                          <w:p w14:paraId="049A99AD" w14:textId="77777777" w:rsidR="000320E6" w:rsidRDefault="000320E6" w:rsidP="00B0795D"/>
                          <w:p w14:paraId="3A0636E6" w14:textId="77777777" w:rsidR="000320E6" w:rsidRDefault="000320E6" w:rsidP="00B0795D"/>
                          <w:p w14:paraId="1B74E01C" w14:textId="77777777" w:rsidR="000320E6" w:rsidRDefault="000320E6" w:rsidP="00B0795D"/>
                          <w:p w14:paraId="6DC661BE" w14:textId="77777777" w:rsidR="000320E6" w:rsidRDefault="000320E6" w:rsidP="00B0795D"/>
                          <w:p w14:paraId="6EA0B27A" w14:textId="77777777" w:rsidR="000320E6" w:rsidRDefault="000320E6" w:rsidP="00B0795D"/>
                          <w:p w14:paraId="25EBE749" w14:textId="77777777" w:rsidR="000320E6" w:rsidRDefault="000320E6" w:rsidP="00B0795D"/>
                          <w:p w14:paraId="6614A3D3" w14:textId="77777777" w:rsidR="000320E6" w:rsidRDefault="000320E6" w:rsidP="00B0795D"/>
                          <w:p w14:paraId="40DDBA5B" w14:textId="77777777" w:rsidR="000320E6" w:rsidRDefault="000320E6" w:rsidP="00B0795D"/>
                          <w:p w14:paraId="154313B2" w14:textId="77777777" w:rsidR="000320E6" w:rsidRDefault="000320E6" w:rsidP="00B0795D"/>
                          <w:p w14:paraId="495756F3" w14:textId="77777777" w:rsidR="000320E6" w:rsidRDefault="000320E6" w:rsidP="00B0795D"/>
                          <w:p w14:paraId="36AF8677" w14:textId="77777777" w:rsidR="000320E6" w:rsidRDefault="000320E6" w:rsidP="00B0795D"/>
                          <w:p w14:paraId="06C64313" w14:textId="77777777" w:rsidR="000320E6" w:rsidRDefault="000320E6" w:rsidP="00B0795D"/>
                          <w:p w14:paraId="7F07DA15" w14:textId="77777777" w:rsidR="000320E6" w:rsidRDefault="000320E6" w:rsidP="00B0795D"/>
                          <w:p w14:paraId="6B4661F2" w14:textId="77777777" w:rsidR="000320E6" w:rsidRDefault="000320E6" w:rsidP="00B0795D"/>
                          <w:p w14:paraId="062866BF" w14:textId="77777777" w:rsidR="000320E6" w:rsidRDefault="000320E6" w:rsidP="00B0795D"/>
                          <w:p w14:paraId="56FA5B2B" w14:textId="77777777" w:rsidR="000320E6" w:rsidRDefault="000320E6" w:rsidP="00B0795D"/>
                          <w:p w14:paraId="5D8859C9" w14:textId="77777777" w:rsidR="000320E6" w:rsidRDefault="000320E6" w:rsidP="00B0795D"/>
                          <w:p w14:paraId="52E953B4" w14:textId="77777777" w:rsidR="000320E6" w:rsidRDefault="000320E6" w:rsidP="00B0795D"/>
                          <w:p w14:paraId="5C3CF881" w14:textId="77777777" w:rsidR="000320E6" w:rsidRDefault="000320E6" w:rsidP="00B0795D"/>
                          <w:p w14:paraId="2A165E15" w14:textId="77777777" w:rsidR="000320E6" w:rsidRDefault="000320E6" w:rsidP="00B0795D"/>
                          <w:p w14:paraId="372410B7" w14:textId="77777777" w:rsidR="000320E6" w:rsidRDefault="000320E6" w:rsidP="00B0795D"/>
                          <w:p w14:paraId="7DA20216" w14:textId="77777777" w:rsidR="000320E6" w:rsidRDefault="000320E6" w:rsidP="00B0795D"/>
                          <w:p w14:paraId="4B36FC61" w14:textId="77777777" w:rsidR="000320E6" w:rsidRDefault="000320E6" w:rsidP="00B0795D"/>
                          <w:p w14:paraId="177CEEC8" w14:textId="77777777" w:rsidR="000320E6" w:rsidRDefault="000320E6" w:rsidP="00B0795D"/>
                          <w:p w14:paraId="2EE12475" w14:textId="77777777" w:rsidR="000320E6" w:rsidRDefault="000320E6" w:rsidP="00B0795D"/>
                          <w:p w14:paraId="0E406005" w14:textId="77777777" w:rsidR="000320E6" w:rsidRDefault="000320E6" w:rsidP="00B0795D"/>
                          <w:p w14:paraId="56B0462E" w14:textId="77777777" w:rsidR="000320E6" w:rsidRDefault="000320E6" w:rsidP="00B0795D"/>
                          <w:p w14:paraId="43812C8D" w14:textId="77777777" w:rsidR="000320E6" w:rsidRDefault="000320E6" w:rsidP="00B0795D"/>
                          <w:p w14:paraId="4D96EEE5" w14:textId="77777777" w:rsidR="000320E6" w:rsidRDefault="000320E6" w:rsidP="00B0795D"/>
                          <w:p w14:paraId="3257A095" w14:textId="77777777" w:rsidR="000320E6" w:rsidRDefault="000320E6" w:rsidP="00B0795D"/>
                          <w:p w14:paraId="66B8425A" w14:textId="77777777" w:rsidR="000320E6" w:rsidRDefault="000320E6" w:rsidP="00B0795D"/>
                          <w:p w14:paraId="45D668D0" w14:textId="77777777" w:rsidR="000320E6" w:rsidRDefault="000320E6" w:rsidP="00B0795D"/>
                          <w:p w14:paraId="4D7FBF8A" w14:textId="77777777" w:rsidR="000320E6" w:rsidRDefault="000320E6" w:rsidP="00B0795D"/>
                          <w:p w14:paraId="38E3F204" w14:textId="77777777" w:rsidR="000320E6" w:rsidRDefault="000320E6" w:rsidP="00B0795D"/>
                          <w:p w14:paraId="1BC857FA" w14:textId="77777777" w:rsidR="000320E6" w:rsidRDefault="000320E6" w:rsidP="00B0795D"/>
                          <w:p w14:paraId="6FE3C119" w14:textId="77777777" w:rsidR="000320E6" w:rsidRDefault="000320E6" w:rsidP="00B0795D"/>
                          <w:p w14:paraId="0F73CD87" w14:textId="77777777" w:rsidR="000320E6" w:rsidRDefault="000320E6" w:rsidP="00B0795D"/>
                          <w:p w14:paraId="68A067D1" w14:textId="77777777" w:rsidR="000320E6" w:rsidRDefault="000320E6" w:rsidP="00B0795D"/>
                          <w:p w14:paraId="6CBBAA78" w14:textId="77777777" w:rsidR="000320E6" w:rsidRDefault="000320E6" w:rsidP="00B0795D"/>
                          <w:p w14:paraId="7687ACDC" w14:textId="77777777" w:rsidR="000320E6" w:rsidRDefault="000320E6" w:rsidP="00B0795D"/>
                          <w:p w14:paraId="4DFF6A15" w14:textId="77777777" w:rsidR="000320E6" w:rsidRDefault="000320E6" w:rsidP="00B0795D"/>
                          <w:p w14:paraId="5A9592B3" w14:textId="77777777" w:rsidR="000320E6" w:rsidRDefault="000320E6" w:rsidP="00B0795D"/>
                          <w:p w14:paraId="3729CC86" w14:textId="77777777" w:rsidR="000320E6" w:rsidRDefault="000320E6" w:rsidP="00B0795D"/>
                          <w:p w14:paraId="5997EEF2" w14:textId="77777777" w:rsidR="000320E6" w:rsidRDefault="000320E6" w:rsidP="00B0795D"/>
                          <w:p w14:paraId="34B69195" w14:textId="77777777" w:rsidR="000320E6" w:rsidRDefault="000320E6" w:rsidP="00B0795D"/>
                          <w:p w14:paraId="5AFBC889" w14:textId="77777777" w:rsidR="000320E6" w:rsidRDefault="000320E6" w:rsidP="00B0795D"/>
                          <w:p w14:paraId="08490D95" w14:textId="77777777" w:rsidR="000320E6" w:rsidRDefault="000320E6" w:rsidP="00B0795D"/>
                          <w:p w14:paraId="759AD07D" w14:textId="77777777" w:rsidR="000320E6" w:rsidRDefault="000320E6" w:rsidP="00B0795D"/>
                          <w:p w14:paraId="4F3D3090" w14:textId="77777777" w:rsidR="000320E6" w:rsidRDefault="000320E6" w:rsidP="00B0795D"/>
                          <w:p w14:paraId="797CE68A" w14:textId="77777777" w:rsidR="000320E6" w:rsidRDefault="000320E6" w:rsidP="00B0795D"/>
                          <w:p w14:paraId="47A5415B" w14:textId="77777777" w:rsidR="000320E6" w:rsidRDefault="000320E6" w:rsidP="00B0795D"/>
                          <w:p w14:paraId="29C91867" w14:textId="77777777" w:rsidR="000320E6" w:rsidRDefault="000320E6" w:rsidP="00B0795D"/>
                          <w:p w14:paraId="22B9E0D1" w14:textId="77777777" w:rsidR="000320E6" w:rsidRDefault="000320E6" w:rsidP="00B0795D"/>
                          <w:p w14:paraId="4FF26AA5" w14:textId="77777777" w:rsidR="000320E6" w:rsidRDefault="000320E6" w:rsidP="00B0795D"/>
                          <w:p w14:paraId="21F2290A" w14:textId="77777777" w:rsidR="000320E6" w:rsidRDefault="000320E6" w:rsidP="00B0795D"/>
                          <w:p w14:paraId="621D2A17" w14:textId="77777777" w:rsidR="000320E6" w:rsidRDefault="000320E6" w:rsidP="00B0795D"/>
                          <w:p w14:paraId="13E49CCF" w14:textId="77777777" w:rsidR="000320E6" w:rsidRDefault="000320E6" w:rsidP="00B0795D"/>
                          <w:p w14:paraId="44606C9E" w14:textId="77777777" w:rsidR="000320E6" w:rsidRDefault="000320E6" w:rsidP="00B0795D"/>
                          <w:p w14:paraId="4233C4D0" w14:textId="77777777" w:rsidR="000320E6" w:rsidRDefault="000320E6" w:rsidP="00B0795D"/>
                          <w:p w14:paraId="57122A1D" w14:textId="77777777" w:rsidR="000320E6" w:rsidRDefault="000320E6" w:rsidP="00B0795D"/>
                          <w:p w14:paraId="6EE69078" w14:textId="77777777" w:rsidR="000320E6" w:rsidRDefault="000320E6" w:rsidP="00B0795D"/>
                          <w:p w14:paraId="1E41480D" w14:textId="77777777" w:rsidR="000320E6" w:rsidRDefault="000320E6" w:rsidP="00B0795D"/>
                          <w:p w14:paraId="4975E952" w14:textId="77777777" w:rsidR="000320E6" w:rsidRDefault="000320E6" w:rsidP="00B0795D"/>
                          <w:p w14:paraId="4B84DD62" w14:textId="77777777" w:rsidR="000320E6" w:rsidRDefault="000320E6" w:rsidP="00B0795D"/>
                          <w:p w14:paraId="432DD656" w14:textId="77777777" w:rsidR="000320E6" w:rsidRDefault="000320E6" w:rsidP="00B0795D"/>
                          <w:p w14:paraId="508483FF" w14:textId="77777777" w:rsidR="000320E6" w:rsidRDefault="000320E6" w:rsidP="00B0795D"/>
                          <w:p w14:paraId="06C8B6EA" w14:textId="77777777" w:rsidR="000320E6" w:rsidRDefault="000320E6" w:rsidP="00B0795D"/>
                          <w:p w14:paraId="5D1DEA59" w14:textId="77777777" w:rsidR="000320E6" w:rsidRDefault="000320E6" w:rsidP="00B0795D"/>
                          <w:p w14:paraId="5FB45323" w14:textId="77777777" w:rsidR="000320E6" w:rsidRDefault="000320E6" w:rsidP="00B0795D"/>
                          <w:p w14:paraId="23E65AC1" w14:textId="77777777" w:rsidR="000320E6" w:rsidRDefault="000320E6" w:rsidP="00B0795D"/>
                          <w:p w14:paraId="57346D50" w14:textId="77777777" w:rsidR="000320E6" w:rsidRDefault="000320E6" w:rsidP="00B0795D"/>
                          <w:p w14:paraId="11526FAE" w14:textId="77777777" w:rsidR="000320E6" w:rsidRDefault="000320E6" w:rsidP="00B0795D"/>
                          <w:p w14:paraId="229322FB" w14:textId="77777777" w:rsidR="000320E6" w:rsidRDefault="000320E6" w:rsidP="00B0795D"/>
                          <w:p w14:paraId="01B1B694" w14:textId="77777777" w:rsidR="000320E6" w:rsidRDefault="000320E6" w:rsidP="00B0795D"/>
                          <w:p w14:paraId="19B5F282" w14:textId="77777777" w:rsidR="000320E6" w:rsidRDefault="000320E6" w:rsidP="00B0795D"/>
                          <w:p w14:paraId="7425152E" w14:textId="77777777" w:rsidR="000320E6" w:rsidRDefault="000320E6" w:rsidP="00B0795D"/>
                          <w:p w14:paraId="4DAA8025" w14:textId="77777777" w:rsidR="000320E6" w:rsidRDefault="000320E6" w:rsidP="00B0795D"/>
                          <w:p w14:paraId="2102DDCA" w14:textId="77777777" w:rsidR="000320E6" w:rsidRDefault="000320E6" w:rsidP="00B0795D"/>
                          <w:p w14:paraId="060359C4" w14:textId="77777777" w:rsidR="000320E6" w:rsidRDefault="000320E6" w:rsidP="00B0795D"/>
                          <w:p w14:paraId="49975D57" w14:textId="77777777" w:rsidR="000320E6" w:rsidRDefault="000320E6" w:rsidP="00B0795D"/>
                          <w:p w14:paraId="4EE4A1BB" w14:textId="77777777" w:rsidR="000320E6" w:rsidRDefault="000320E6" w:rsidP="00B0795D"/>
                          <w:p w14:paraId="341D5595" w14:textId="77777777" w:rsidR="000320E6" w:rsidRDefault="000320E6" w:rsidP="00B0795D"/>
                          <w:p w14:paraId="6468F604" w14:textId="77777777" w:rsidR="000320E6" w:rsidRDefault="000320E6" w:rsidP="00B0795D"/>
                          <w:p w14:paraId="29B2DCD5" w14:textId="77777777" w:rsidR="000320E6" w:rsidRDefault="000320E6" w:rsidP="00B0795D"/>
                          <w:p w14:paraId="4DCEA800" w14:textId="77777777" w:rsidR="000320E6" w:rsidRDefault="000320E6" w:rsidP="00B0795D"/>
                          <w:p w14:paraId="0A488F22" w14:textId="77777777" w:rsidR="000320E6" w:rsidRDefault="000320E6" w:rsidP="00B0795D"/>
                          <w:p w14:paraId="1CA7D229" w14:textId="77777777" w:rsidR="000320E6" w:rsidRDefault="000320E6" w:rsidP="00B0795D"/>
                          <w:p w14:paraId="6D363B52" w14:textId="77777777" w:rsidR="000320E6" w:rsidRDefault="000320E6" w:rsidP="00B0795D"/>
                          <w:p w14:paraId="548E9D1E" w14:textId="77777777" w:rsidR="000320E6" w:rsidRDefault="000320E6" w:rsidP="00B0795D"/>
                          <w:p w14:paraId="7E2E6A20" w14:textId="77777777" w:rsidR="000320E6" w:rsidRDefault="000320E6" w:rsidP="00B0795D"/>
                          <w:p w14:paraId="55AA52D9" w14:textId="77777777" w:rsidR="000320E6" w:rsidRDefault="000320E6" w:rsidP="00B0795D"/>
                          <w:p w14:paraId="0239272D" w14:textId="77777777" w:rsidR="000320E6" w:rsidRDefault="000320E6" w:rsidP="00B0795D"/>
                          <w:p w14:paraId="65A0A2BE" w14:textId="77777777" w:rsidR="000320E6" w:rsidRDefault="000320E6" w:rsidP="00B0795D"/>
                          <w:p w14:paraId="5E90321C" w14:textId="77777777" w:rsidR="000320E6" w:rsidRDefault="000320E6" w:rsidP="00B0795D"/>
                          <w:p w14:paraId="5CDF39E8" w14:textId="77777777" w:rsidR="000320E6" w:rsidRDefault="000320E6" w:rsidP="00B0795D"/>
                          <w:p w14:paraId="7ABD5C09" w14:textId="77777777" w:rsidR="000320E6" w:rsidRDefault="000320E6" w:rsidP="00B0795D"/>
                          <w:p w14:paraId="4D80AE8B" w14:textId="77777777" w:rsidR="000320E6" w:rsidRDefault="000320E6" w:rsidP="00B0795D"/>
                          <w:p w14:paraId="5CB4EC47" w14:textId="77777777" w:rsidR="000320E6" w:rsidRDefault="000320E6" w:rsidP="00B0795D"/>
                          <w:p w14:paraId="23D93B35" w14:textId="77777777" w:rsidR="000320E6" w:rsidRDefault="000320E6" w:rsidP="00B0795D"/>
                          <w:p w14:paraId="5FC12ACE" w14:textId="77777777" w:rsidR="000320E6" w:rsidRDefault="000320E6" w:rsidP="00B0795D"/>
                          <w:p w14:paraId="109416C7" w14:textId="77777777" w:rsidR="000320E6" w:rsidRDefault="000320E6" w:rsidP="00B0795D"/>
                          <w:p w14:paraId="1C3A8006" w14:textId="77777777" w:rsidR="000320E6" w:rsidRDefault="000320E6" w:rsidP="00B0795D"/>
                          <w:p w14:paraId="0B4E34B5" w14:textId="77777777" w:rsidR="000320E6" w:rsidRDefault="000320E6" w:rsidP="00B0795D"/>
                          <w:p w14:paraId="5248C504" w14:textId="77777777" w:rsidR="000320E6" w:rsidRDefault="000320E6" w:rsidP="00B0795D"/>
                          <w:p w14:paraId="4CBB0C4F" w14:textId="77777777" w:rsidR="000320E6" w:rsidRDefault="000320E6" w:rsidP="00B0795D"/>
                          <w:p w14:paraId="3ED41515" w14:textId="77777777" w:rsidR="000320E6" w:rsidRDefault="000320E6" w:rsidP="00B0795D"/>
                          <w:p w14:paraId="69398D0F" w14:textId="77777777" w:rsidR="000320E6" w:rsidRDefault="000320E6" w:rsidP="00B0795D"/>
                          <w:p w14:paraId="5FE56EC2" w14:textId="77777777" w:rsidR="000320E6" w:rsidRDefault="000320E6" w:rsidP="00B0795D"/>
                          <w:p w14:paraId="7FD70168" w14:textId="77777777" w:rsidR="000320E6" w:rsidRDefault="000320E6" w:rsidP="00B0795D"/>
                          <w:p w14:paraId="765DF96D" w14:textId="77777777" w:rsidR="000320E6" w:rsidRDefault="000320E6" w:rsidP="00B0795D"/>
                          <w:p w14:paraId="0E36B42D" w14:textId="77777777" w:rsidR="000320E6" w:rsidRDefault="000320E6" w:rsidP="00B0795D"/>
                          <w:p w14:paraId="63AAD346" w14:textId="77777777" w:rsidR="000320E6" w:rsidRDefault="000320E6" w:rsidP="00B0795D"/>
                          <w:p w14:paraId="2B7815B9" w14:textId="77777777" w:rsidR="000320E6" w:rsidRDefault="000320E6" w:rsidP="00B0795D"/>
                          <w:p w14:paraId="38E62643" w14:textId="77777777" w:rsidR="000320E6" w:rsidRDefault="000320E6" w:rsidP="00B0795D"/>
                          <w:p w14:paraId="705699D3" w14:textId="77777777" w:rsidR="000320E6" w:rsidRDefault="000320E6" w:rsidP="00B0795D"/>
                          <w:p w14:paraId="45582A6A" w14:textId="77777777" w:rsidR="000320E6" w:rsidRDefault="000320E6" w:rsidP="00B0795D"/>
                          <w:p w14:paraId="625FFA99" w14:textId="77777777" w:rsidR="000320E6" w:rsidRDefault="000320E6" w:rsidP="00B0795D"/>
                          <w:p w14:paraId="171DB479" w14:textId="77777777" w:rsidR="000320E6" w:rsidRDefault="000320E6" w:rsidP="00B0795D"/>
                          <w:p w14:paraId="69A14738" w14:textId="77777777" w:rsidR="000320E6" w:rsidRDefault="000320E6" w:rsidP="00B0795D"/>
                          <w:p w14:paraId="6B361133" w14:textId="77777777" w:rsidR="000320E6" w:rsidRDefault="000320E6" w:rsidP="00B0795D"/>
                          <w:p w14:paraId="143EB3E9" w14:textId="77777777" w:rsidR="000320E6" w:rsidRDefault="000320E6" w:rsidP="00B0795D"/>
                          <w:p w14:paraId="4488B827" w14:textId="77777777" w:rsidR="000320E6" w:rsidRDefault="000320E6" w:rsidP="00B0795D"/>
                          <w:p w14:paraId="4C0D8716" w14:textId="77777777" w:rsidR="000320E6" w:rsidRDefault="000320E6" w:rsidP="00B0795D"/>
                          <w:p w14:paraId="3E042571" w14:textId="77777777" w:rsidR="000320E6" w:rsidRDefault="000320E6" w:rsidP="00B0795D"/>
                          <w:p w14:paraId="401D40B5" w14:textId="77777777" w:rsidR="000320E6" w:rsidRDefault="000320E6" w:rsidP="00B0795D"/>
                          <w:p w14:paraId="3D4845BB" w14:textId="77777777" w:rsidR="000320E6" w:rsidRDefault="000320E6" w:rsidP="00B0795D"/>
                          <w:p w14:paraId="18A7F8F1" w14:textId="77777777" w:rsidR="000320E6" w:rsidRDefault="000320E6" w:rsidP="00B0795D"/>
                          <w:p w14:paraId="7F05FF80" w14:textId="77777777" w:rsidR="000320E6" w:rsidRDefault="000320E6" w:rsidP="00B0795D"/>
                          <w:p w14:paraId="2427DC6B" w14:textId="77777777" w:rsidR="000320E6" w:rsidRDefault="000320E6" w:rsidP="00B0795D"/>
                          <w:p w14:paraId="283FC5B8" w14:textId="77777777" w:rsidR="000320E6" w:rsidRDefault="000320E6" w:rsidP="00B0795D"/>
                          <w:p w14:paraId="3190FD4F" w14:textId="77777777" w:rsidR="000320E6" w:rsidRDefault="000320E6" w:rsidP="00B0795D"/>
                          <w:p w14:paraId="225294E5" w14:textId="77777777" w:rsidR="000320E6" w:rsidRDefault="000320E6" w:rsidP="00B0795D"/>
                          <w:p w14:paraId="5526DCD2" w14:textId="77777777" w:rsidR="000320E6" w:rsidRDefault="000320E6" w:rsidP="00B0795D"/>
                          <w:p w14:paraId="4EF25701" w14:textId="77777777" w:rsidR="000320E6" w:rsidRDefault="000320E6" w:rsidP="00B0795D"/>
                          <w:p w14:paraId="42009EB9" w14:textId="77777777" w:rsidR="000320E6" w:rsidRDefault="000320E6" w:rsidP="00B0795D"/>
                          <w:p w14:paraId="2CD6057C" w14:textId="77777777" w:rsidR="000320E6" w:rsidRDefault="000320E6" w:rsidP="00B0795D"/>
                          <w:p w14:paraId="299D3D91" w14:textId="77777777" w:rsidR="000320E6" w:rsidRDefault="000320E6" w:rsidP="00B0795D"/>
                          <w:p w14:paraId="104F9D26" w14:textId="77777777" w:rsidR="000320E6" w:rsidRDefault="000320E6" w:rsidP="00B0795D"/>
                          <w:p w14:paraId="594C7A7E" w14:textId="77777777" w:rsidR="000320E6" w:rsidRDefault="000320E6" w:rsidP="00B0795D"/>
                          <w:p w14:paraId="66041CBF" w14:textId="77777777" w:rsidR="000320E6" w:rsidRDefault="000320E6" w:rsidP="00B0795D"/>
                          <w:p w14:paraId="46CFB795" w14:textId="77777777" w:rsidR="000320E6" w:rsidRDefault="000320E6" w:rsidP="00B0795D"/>
                          <w:p w14:paraId="29C2B40F" w14:textId="77777777" w:rsidR="000320E6" w:rsidRDefault="000320E6" w:rsidP="00B0795D"/>
                          <w:p w14:paraId="2D8270A0" w14:textId="77777777" w:rsidR="000320E6" w:rsidRDefault="000320E6" w:rsidP="00B0795D"/>
                          <w:p w14:paraId="0027876A" w14:textId="77777777" w:rsidR="000320E6" w:rsidRDefault="000320E6" w:rsidP="00B0795D"/>
                          <w:p w14:paraId="0782A675" w14:textId="77777777" w:rsidR="000320E6" w:rsidRDefault="000320E6" w:rsidP="00B0795D"/>
                          <w:p w14:paraId="3A388BC8" w14:textId="77777777" w:rsidR="000320E6" w:rsidRDefault="000320E6" w:rsidP="00B0795D"/>
                          <w:p w14:paraId="26573F21" w14:textId="77777777" w:rsidR="000320E6" w:rsidRDefault="000320E6" w:rsidP="00B0795D"/>
                          <w:p w14:paraId="7C1DAA7A" w14:textId="77777777" w:rsidR="000320E6" w:rsidRDefault="000320E6" w:rsidP="00B0795D"/>
                          <w:p w14:paraId="19221431" w14:textId="77777777" w:rsidR="000320E6" w:rsidRDefault="000320E6" w:rsidP="00B0795D"/>
                          <w:p w14:paraId="4B6D57AB" w14:textId="77777777" w:rsidR="000320E6" w:rsidRDefault="000320E6" w:rsidP="00B0795D"/>
                          <w:p w14:paraId="3CC919FB" w14:textId="77777777" w:rsidR="000320E6" w:rsidRDefault="000320E6" w:rsidP="00B0795D"/>
                          <w:p w14:paraId="09F68A61" w14:textId="77777777" w:rsidR="000320E6" w:rsidRDefault="000320E6" w:rsidP="00B0795D"/>
                          <w:p w14:paraId="522756B2" w14:textId="77777777" w:rsidR="000320E6" w:rsidRDefault="000320E6" w:rsidP="00B0795D"/>
                          <w:p w14:paraId="4A35D1FD" w14:textId="77777777" w:rsidR="000320E6" w:rsidRDefault="000320E6" w:rsidP="00B0795D"/>
                          <w:p w14:paraId="0DC5C343" w14:textId="77777777" w:rsidR="000320E6" w:rsidRDefault="000320E6" w:rsidP="00B0795D"/>
                          <w:p w14:paraId="76E0877A" w14:textId="77777777" w:rsidR="000320E6" w:rsidRDefault="000320E6" w:rsidP="00B0795D"/>
                          <w:p w14:paraId="1EBA3E9F" w14:textId="77777777" w:rsidR="000320E6" w:rsidRDefault="000320E6" w:rsidP="00B0795D"/>
                          <w:p w14:paraId="6A01116E" w14:textId="77777777" w:rsidR="000320E6" w:rsidRDefault="000320E6" w:rsidP="00B0795D"/>
                          <w:p w14:paraId="4606A797" w14:textId="77777777" w:rsidR="000320E6" w:rsidRDefault="000320E6" w:rsidP="00B0795D"/>
                          <w:p w14:paraId="085824A6" w14:textId="77777777" w:rsidR="000320E6" w:rsidRDefault="000320E6" w:rsidP="00B0795D"/>
                          <w:p w14:paraId="3882B126" w14:textId="77777777" w:rsidR="000320E6" w:rsidRDefault="000320E6" w:rsidP="00B0795D"/>
                          <w:p w14:paraId="08D2C52B" w14:textId="77777777" w:rsidR="000320E6" w:rsidRDefault="000320E6" w:rsidP="00B0795D"/>
                          <w:p w14:paraId="18E2A53E" w14:textId="77777777" w:rsidR="000320E6" w:rsidRDefault="000320E6" w:rsidP="00B0795D"/>
                          <w:p w14:paraId="49E9EBDA" w14:textId="77777777" w:rsidR="000320E6" w:rsidRDefault="000320E6" w:rsidP="00B0795D"/>
                          <w:p w14:paraId="2E09EA1B" w14:textId="77777777" w:rsidR="000320E6" w:rsidRDefault="000320E6" w:rsidP="00B0795D"/>
                          <w:p w14:paraId="4D66D477" w14:textId="77777777" w:rsidR="000320E6" w:rsidRDefault="000320E6" w:rsidP="00B0795D"/>
                          <w:p w14:paraId="7CF1BE15" w14:textId="77777777" w:rsidR="000320E6" w:rsidRDefault="000320E6" w:rsidP="00B0795D"/>
                          <w:p w14:paraId="61161833" w14:textId="77777777" w:rsidR="000320E6" w:rsidRDefault="000320E6" w:rsidP="00B0795D"/>
                          <w:p w14:paraId="27AB3E03" w14:textId="77777777" w:rsidR="000320E6" w:rsidRDefault="000320E6" w:rsidP="00B0795D"/>
                          <w:p w14:paraId="6F76B8A0" w14:textId="77777777" w:rsidR="000320E6" w:rsidRDefault="000320E6" w:rsidP="00B0795D"/>
                          <w:p w14:paraId="3895D387" w14:textId="77777777" w:rsidR="000320E6" w:rsidRDefault="000320E6" w:rsidP="00B0795D"/>
                          <w:p w14:paraId="66E0B031" w14:textId="77777777" w:rsidR="000320E6" w:rsidRDefault="000320E6" w:rsidP="00B0795D"/>
                          <w:p w14:paraId="54D432F3" w14:textId="77777777" w:rsidR="000320E6" w:rsidRDefault="000320E6" w:rsidP="00B0795D"/>
                          <w:p w14:paraId="6BB36460" w14:textId="77777777" w:rsidR="000320E6" w:rsidRDefault="000320E6" w:rsidP="00B0795D"/>
                          <w:p w14:paraId="5C1E9762" w14:textId="77777777" w:rsidR="000320E6" w:rsidRDefault="000320E6" w:rsidP="00B0795D"/>
                          <w:p w14:paraId="1CA262A5" w14:textId="77777777" w:rsidR="000320E6" w:rsidRDefault="000320E6" w:rsidP="00B0795D"/>
                          <w:p w14:paraId="1CAF17D4" w14:textId="77777777" w:rsidR="000320E6" w:rsidRDefault="000320E6" w:rsidP="00B0795D"/>
                          <w:p w14:paraId="0431E939" w14:textId="77777777" w:rsidR="000320E6" w:rsidRDefault="000320E6" w:rsidP="00B0795D"/>
                          <w:p w14:paraId="09CCF4F2" w14:textId="77777777" w:rsidR="000320E6" w:rsidRDefault="000320E6" w:rsidP="00B0795D"/>
                          <w:p w14:paraId="16DD9519" w14:textId="77777777" w:rsidR="000320E6" w:rsidRDefault="000320E6" w:rsidP="00B0795D"/>
                          <w:p w14:paraId="4DADA7DD" w14:textId="77777777" w:rsidR="000320E6" w:rsidRDefault="000320E6" w:rsidP="00B0795D"/>
                          <w:p w14:paraId="1A0DA394" w14:textId="77777777" w:rsidR="000320E6" w:rsidRDefault="000320E6" w:rsidP="00B0795D"/>
                          <w:p w14:paraId="18491386" w14:textId="77777777" w:rsidR="000320E6" w:rsidRDefault="000320E6" w:rsidP="00B0795D"/>
                          <w:p w14:paraId="467EBC58" w14:textId="77777777" w:rsidR="000320E6" w:rsidRDefault="000320E6" w:rsidP="00B0795D"/>
                          <w:p w14:paraId="070C4C72" w14:textId="77777777" w:rsidR="000320E6" w:rsidRDefault="000320E6" w:rsidP="00B0795D"/>
                          <w:p w14:paraId="7DDD6809" w14:textId="77777777" w:rsidR="000320E6" w:rsidRDefault="000320E6" w:rsidP="00B0795D"/>
                          <w:p w14:paraId="31ED0B12" w14:textId="77777777" w:rsidR="000320E6" w:rsidRDefault="000320E6" w:rsidP="00B0795D"/>
                          <w:p w14:paraId="6DCE774B" w14:textId="77777777" w:rsidR="000320E6" w:rsidRDefault="000320E6" w:rsidP="00B0795D"/>
                          <w:p w14:paraId="24C37C92" w14:textId="77777777" w:rsidR="000320E6" w:rsidRDefault="000320E6" w:rsidP="00B0795D"/>
                          <w:p w14:paraId="7A8EBE7C" w14:textId="77777777" w:rsidR="000320E6" w:rsidRDefault="000320E6" w:rsidP="00B0795D"/>
                          <w:p w14:paraId="512E85E5" w14:textId="77777777" w:rsidR="000320E6" w:rsidRDefault="000320E6" w:rsidP="00B0795D"/>
                          <w:p w14:paraId="00D37CEF" w14:textId="77777777" w:rsidR="000320E6" w:rsidRDefault="000320E6" w:rsidP="00B0795D"/>
                          <w:p w14:paraId="4C6C8F07" w14:textId="77777777" w:rsidR="000320E6" w:rsidRDefault="000320E6" w:rsidP="00B0795D"/>
                          <w:p w14:paraId="7BB7CDD7" w14:textId="77777777" w:rsidR="000320E6" w:rsidRDefault="000320E6" w:rsidP="00B0795D"/>
                          <w:p w14:paraId="5560B5A7" w14:textId="77777777" w:rsidR="000320E6" w:rsidRDefault="000320E6" w:rsidP="00B0795D"/>
                          <w:p w14:paraId="7A25ADF1" w14:textId="77777777" w:rsidR="000320E6" w:rsidRDefault="000320E6" w:rsidP="00B0795D"/>
                          <w:p w14:paraId="128EF46F" w14:textId="77777777" w:rsidR="000320E6" w:rsidRDefault="000320E6" w:rsidP="00B0795D"/>
                          <w:p w14:paraId="1143FFCC" w14:textId="77777777" w:rsidR="000320E6" w:rsidRDefault="000320E6" w:rsidP="00B0795D"/>
                          <w:p w14:paraId="78B8F4CC" w14:textId="77777777" w:rsidR="000320E6" w:rsidRDefault="000320E6" w:rsidP="00B0795D"/>
                          <w:p w14:paraId="6A941F15" w14:textId="77777777" w:rsidR="000320E6" w:rsidRDefault="000320E6" w:rsidP="00B0795D"/>
                          <w:p w14:paraId="4F7954E6" w14:textId="77777777" w:rsidR="000320E6" w:rsidRDefault="000320E6" w:rsidP="00B0795D"/>
                          <w:p w14:paraId="7CBAE773" w14:textId="77777777" w:rsidR="000320E6" w:rsidRDefault="000320E6" w:rsidP="00B0795D"/>
                          <w:p w14:paraId="294E1633" w14:textId="77777777" w:rsidR="000320E6" w:rsidRDefault="000320E6" w:rsidP="00B0795D"/>
                          <w:p w14:paraId="33B659E7" w14:textId="77777777" w:rsidR="000320E6" w:rsidRDefault="000320E6" w:rsidP="00B0795D"/>
                          <w:p w14:paraId="75A3AF4F" w14:textId="77777777" w:rsidR="000320E6" w:rsidRDefault="000320E6" w:rsidP="00B0795D"/>
                          <w:p w14:paraId="238952FA" w14:textId="77777777" w:rsidR="000320E6" w:rsidRDefault="000320E6" w:rsidP="00B0795D"/>
                          <w:p w14:paraId="6640FC3D" w14:textId="77777777" w:rsidR="000320E6" w:rsidRDefault="000320E6" w:rsidP="00B0795D"/>
                          <w:p w14:paraId="66198B92" w14:textId="77777777" w:rsidR="000320E6" w:rsidRDefault="000320E6" w:rsidP="00B0795D"/>
                          <w:p w14:paraId="7D0C50F4" w14:textId="77777777" w:rsidR="000320E6" w:rsidRDefault="000320E6" w:rsidP="00B0795D"/>
                          <w:p w14:paraId="5C8A9694" w14:textId="77777777" w:rsidR="000320E6" w:rsidRDefault="000320E6" w:rsidP="00B0795D"/>
                          <w:p w14:paraId="4BBF8202" w14:textId="77777777" w:rsidR="000320E6" w:rsidRDefault="000320E6" w:rsidP="00B0795D"/>
                          <w:p w14:paraId="0CEB6331" w14:textId="77777777" w:rsidR="000320E6" w:rsidRDefault="000320E6" w:rsidP="00B0795D"/>
                          <w:p w14:paraId="3D4907D2" w14:textId="77777777" w:rsidR="000320E6" w:rsidRDefault="000320E6" w:rsidP="00B0795D"/>
                          <w:p w14:paraId="35BDE5E5" w14:textId="77777777" w:rsidR="000320E6" w:rsidRDefault="000320E6" w:rsidP="00B0795D"/>
                          <w:p w14:paraId="51295D87" w14:textId="77777777" w:rsidR="000320E6" w:rsidRDefault="000320E6" w:rsidP="00B0795D"/>
                          <w:p w14:paraId="3AF5EDFE" w14:textId="77777777" w:rsidR="000320E6" w:rsidRDefault="000320E6" w:rsidP="00B0795D"/>
                          <w:p w14:paraId="07B7FCF9" w14:textId="77777777" w:rsidR="000320E6" w:rsidRDefault="000320E6" w:rsidP="00B0795D"/>
                          <w:p w14:paraId="38708BD0" w14:textId="77777777" w:rsidR="000320E6" w:rsidRDefault="000320E6" w:rsidP="00B0795D"/>
                          <w:p w14:paraId="50B07C9C" w14:textId="77777777" w:rsidR="000320E6" w:rsidRDefault="000320E6" w:rsidP="00B0795D"/>
                          <w:p w14:paraId="1DA9428B" w14:textId="77777777" w:rsidR="000320E6" w:rsidRDefault="000320E6" w:rsidP="00B0795D"/>
                          <w:p w14:paraId="016A881F" w14:textId="77777777" w:rsidR="000320E6" w:rsidRDefault="000320E6" w:rsidP="00B0795D"/>
                          <w:p w14:paraId="6EF4B486" w14:textId="77777777" w:rsidR="000320E6" w:rsidRDefault="000320E6" w:rsidP="00B0795D"/>
                          <w:p w14:paraId="3CBE596A" w14:textId="77777777" w:rsidR="000320E6" w:rsidRDefault="000320E6" w:rsidP="00B0795D"/>
                          <w:p w14:paraId="6D7909B4" w14:textId="77777777" w:rsidR="000320E6" w:rsidRDefault="000320E6" w:rsidP="00B0795D"/>
                          <w:p w14:paraId="57762232" w14:textId="77777777" w:rsidR="000320E6" w:rsidRDefault="000320E6" w:rsidP="00B0795D"/>
                          <w:p w14:paraId="6A0AAFE7" w14:textId="77777777" w:rsidR="000320E6" w:rsidRDefault="000320E6" w:rsidP="00B0795D"/>
                          <w:p w14:paraId="370B25A8" w14:textId="77777777" w:rsidR="000320E6" w:rsidRDefault="000320E6" w:rsidP="00B0795D"/>
                          <w:p w14:paraId="41B077B8" w14:textId="77777777" w:rsidR="000320E6" w:rsidRDefault="000320E6" w:rsidP="00B0795D"/>
                          <w:p w14:paraId="29EDB7F2" w14:textId="77777777" w:rsidR="000320E6" w:rsidRDefault="000320E6" w:rsidP="00B0795D"/>
                          <w:p w14:paraId="1FB67A2F" w14:textId="77777777" w:rsidR="000320E6" w:rsidRDefault="000320E6" w:rsidP="00B0795D"/>
                          <w:p w14:paraId="367A2A8D" w14:textId="77777777" w:rsidR="000320E6" w:rsidRDefault="000320E6" w:rsidP="00B0795D"/>
                          <w:p w14:paraId="07BF3606" w14:textId="77777777" w:rsidR="000320E6" w:rsidRDefault="000320E6" w:rsidP="00B0795D"/>
                          <w:p w14:paraId="4D882CA4" w14:textId="77777777" w:rsidR="000320E6" w:rsidRDefault="000320E6" w:rsidP="00B0795D"/>
                          <w:p w14:paraId="7C256CB6" w14:textId="77777777" w:rsidR="000320E6" w:rsidRDefault="000320E6" w:rsidP="00B0795D"/>
                          <w:p w14:paraId="42C879DA" w14:textId="77777777" w:rsidR="000320E6" w:rsidRDefault="000320E6" w:rsidP="00B0795D"/>
                          <w:p w14:paraId="1FF7843A" w14:textId="77777777" w:rsidR="000320E6" w:rsidRDefault="000320E6" w:rsidP="00B0795D"/>
                          <w:p w14:paraId="75986B5A" w14:textId="77777777" w:rsidR="000320E6" w:rsidRDefault="000320E6" w:rsidP="00B0795D"/>
                          <w:p w14:paraId="735B4411" w14:textId="77777777" w:rsidR="000320E6" w:rsidRDefault="000320E6" w:rsidP="00B0795D"/>
                          <w:p w14:paraId="0F4F416E" w14:textId="77777777" w:rsidR="000320E6" w:rsidRDefault="000320E6" w:rsidP="00B0795D"/>
                          <w:p w14:paraId="6E8DD92C" w14:textId="77777777" w:rsidR="000320E6" w:rsidRDefault="000320E6" w:rsidP="00B0795D"/>
                          <w:p w14:paraId="52D16060" w14:textId="77777777" w:rsidR="000320E6" w:rsidRDefault="000320E6" w:rsidP="00B0795D"/>
                          <w:p w14:paraId="456B1239" w14:textId="77777777" w:rsidR="000320E6" w:rsidRDefault="000320E6" w:rsidP="00B0795D"/>
                          <w:p w14:paraId="37A6FC42" w14:textId="77777777" w:rsidR="000320E6" w:rsidRDefault="000320E6" w:rsidP="00B0795D"/>
                          <w:p w14:paraId="1C284ADE" w14:textId="77777777" w:rsidR="000320E6" w:rsidRDefault="000320E6" w:rsidP="00B0795D"/>
                          <w:p w14:paraId="50CCE6C9" w14:textId="77777777" w:rsidR="000320E6" w:rsidRDefault="000320E6" w:rsidP="00B0795D"/>
                          <w:p w14:paraId="5FBE9970" w14:textId="77777777" w:rsidR="000320E6" w:rsidRDefault="000320E6" w:rsidP="00B0795D"/>
                          <w:p w14:paraId="2E115786" w14:textId="77777777" w:rsidR="000320E6" w:rsidRDefault="000320E6" w:rsidP="00B0795D"/>
                          <w:p w14:paraId="6A57707E" w14:textId="77777777" w:rsidR="000320E6" w:rsidRDefault="000320E6" w:rsidP="00B0795D"/>
                          <w:p w14:paraId="3783702F" w14:textId="77777777" w:rsidR="000320E6" w:rsidRDefault="000320E6" w:rsidP="00B0795D"/>
                          <w:p w14:paraId="48738FD1" w14:textId="77777777" w:rsidR="000320E6" w:rsidRDefault="000320E6" w:rsidP="00B0795D"/>
                          <w:p w14:paraId="14612F7A" w14:textId="77777777" w:rsidR="000320E6" w:rsidRDefault="000320E6" w:rsidP="00B0795D"/>
                          <w:p w14:paraId="6F671A08" w14:textId="77777777" w:rsidR="000320E6" w:rsidRDefault="000320E6" w:rsidP="00B0795D"/>
                          <w:p w14:paraId="615EA661" w14:textId="77777777" w:rsidR="000320E6" w:rsidRDefault="000320E6" w:rsidP="00B0795D"/>
                          <w:p w14:paraId="0721D2A6" w14:textId="77777777" w:rsidR="000320E6" w:rsidRDefault="000320E6" w:rsidP="00B0795D"/>
                          <w:p w14:paraId="379AE400" w14:textId="77777777" w:rsidR="000320E6" w:rsidRDefault="000320E6" w:rsidP="00B0795D"/>
                          <w:p w14:paraId="4C29A898" w14:textId="77777777" w:rsidR="000320E6" w:rsidRDefault="000320E6" w:rsidP="00B0795D"/>
                          <w:p w14:paraId="7535ABD4" w14:textId="77777777" w:rsidR="000320E6" w:rsidRDefault="000320E6" w:rsidP="00B0795D"/>
                          <w:p w14:paraId="270DD156" w14:textId="77777777" w:rsidR="000320E6" w:rsidRDefault="000320E6" w:rsidP="00B0795D"/>
                          <w:p w14:paraId="5824AAAE" w14:textId="77777777" w:rsidR="000320E6" w:rsidRDefault="000320E6" w:rsidP="00B0795D"/>
                          <w:p w14:paraId="11B4B845" w14:textId="77777777" w:rsidR="000320E6" w:rsidRDefault="000320E6" w:rsidP="00B0795D"/>
                          <w:p w14:paraId="5D0DE77C" w14:textId="77777777" w:rsidR="000320E6" w:rsidRDefault="000320E6" w:rsidP="00B0795D"/>
                          <w:p w14:paraId="797677A1" w14:textId="77777777" w:rsidR="000320E6" w:rsidRDefault="000320E6" w:rsidP="00B0795D"/>
                          <w:p w14:paraId="50D857CB" w14:textId="77777777" w:rsidR="000320E6" w:rsidRDefault="000320E6" w:rsidP="00B0795D"/>
                          <w:p w14:paraId="16ACEDC6" w14:textId="77777777" w:rsidR="000320E6" w:rsidRDefault="000320E6" w:rsidP="00B0795D"/>
                          <w:p w14:paraId="032A9568" w14:textId="77777777" w:rsidR="000320E6" w:rsidRDefault="000320E6" w:rsidP="00B0795D"/>
                          <w:p w14:paraId="13B26D68" w14:textId="77777777" w:rsidR="000320E6" w:rsidRDefault="000320E6" w:rsidP="00B0795D"/>
                          <w:p w14:paraId="3F1BF238" w14:textId="77777777" w:rsidR="000320E6" w:rsidRDefault="000320E6" w:rsidP="00B0795D"/>
                          <w:p w14:paraId="2E282B1B" w14:textId="77777777" w:rsidR="000320E6" w:rsidRDefault="000320E6" w:rsidP="00B0795D"/>
                          <w:p w14:paraId="560A7FB4" w14:textId="77777777" w:rsidR="000320E6" w:rsidRDefault="000320E6" w:rsidP="00B0795D"/>
                          <w:p w14:paraId="6BD1EE82" w14:textId="77777777" w:rsidR="000320E6" w:rsidRDefault="000320E6" w:rsidP="00B0795D"/>
                          <w:p w14:paraId="6FB7F46C" w14:textId="77777777" w:rsidR="000320E6" w:rsidRDefault="000320E6" w:rsidP="00B0795D"/>
                          <w:p w14:paraId="7F28D588" w14:textId="77777777" w:rsidR="000320E6" w:rsidRDefault="000320E6" w:rsidP="00B0795D"/>
                          <w:p w14:paraId="5C94BDD0" w14:textId="77777777" w:rsidR="000320E6" w:rsidRDefault="000320E6" w:rsidP="00B0795D"/>
                          <w:p w14:paraId="5142B4B2" w14:textId="77777777" w:rsidR="000320E6" w:rsidRDefault="000320E6" w:rsidP="00B0795D"/>
                          <w:p w14:paraId="071AEC3B" w14:textId="77777777" w:rsidR="000320E6" w:rsidRDefault="000320E6" w:rsidP="00B0795D"/>
                          <w:p w14:paraId="2EE54590" w14:textId="77777777" w:rsidR="000320E6" w:rsidRDefault="000320E6" w:rsidP="00B0795D"/>
                          <w:p w14:paraId="2CAA6CA5" w14:textId="77777777" w:rsidR="000320E6" w:rsidRDefault="000320E6" w:rsidP="00B0795D"/>
                          <w:p w14:paraId="2116CCC9" w14:textId="77777777" w:rsidR="000320E6" w:rsidRDefault="000320E6" w:rsidP="00B0795D"/>
                          <w:p w14:paraId="02BB0281" w14:textId="77777777" w:rsidR="000320E6" w:rsidRDefault="000320E6" w:rsidP="00B0795D"/>
                          <w:p w14:paraId="5B5BCD47" w14:textId="77777777" w:rsidR="000320E6" w:rsidRDefault="000320E6" w:rsidP="00B0795D"/>
                          <w:p w14:paraId="6BDF0265" w14:textId="77777777" w:rsidR="000320E6" w:rsidRDefault="000320E6" w:rsidP="00B0795D"/>
                          <w:p w14:paraId="656BD938" w14:textId="77777777" w:rsidR="000320E6" w:rsidRDefault="000320E6" w:rsidP="00B0795D"/>
                          <w:p w14:paraId="75793559" w14:textId="77777777" w:rsidR="000320E6" w:rsidRDefault="000320E6" w:rsidP="00B0795D"/>
                          <w:p w14:paraId="460088C6" w14:textId="77777777" w:rsidR="000320E6" w:rsidRDefault="000320E6" w:rsidP="00B0795D"/>
                          <w:p w14:paraId="1D8BEE12" w14:textId="77777777" w:rsidR="000320E6" w:rsidRDefault="000320E6" w:rsidP="00B0795D"/>
                          <w:p w14:paraId="1C38EFB9" w14:textId="77777777" w:rsidR="000320E6" w:rsidRDefault="000320E6" w:rsidP="00B0795D"/>
                          <w:p w14:paraId="4F51551D" w14:textId="77777777" w:rsidR="000320E6" w:rsidRDefault="000320E6" w:rsidP="00B0795D"/>
                          <w:p w14:paraId="7E3B0941" w14:textId="77777777" w:rsidR="000320E6" w:rsidRDefault="000320E6" w:rsidP="00B0795D"/>
                          <w:p w14:paraId="39DF0D02" w14:textId="77777777" w:rsidR="000320E6" w:rsidRDefault="000320E6" w:rsidP="00B0795D"/>
                          <w:p w14:paraId="3D02CC16" w14:textId="77777777" w:rsidR="000320E6" w:rsidRDefault="000320E6" w:rsidP="00B0795D"/>
                          <w:p w14:paraId="2F5C30F9" w14:textId="77777777" w:rsidR="000320E6" w:rsidRDefault="000320E6" w:rsidP="00B0795D"/>
                          <w:p w14:paraId="7ECF9725" w14:textId="77777777" w:rsidR="000320E6" w:rsidRDefault="000320E6" w:rsidP="00B0795D"/>
                          <w:p w14:paraId="7CE66CB6" w14:textId="77777777" w:rsidR="000320E6" w:rsidRDefault="000320E6" w:rsidP="00B0795D"/>
                          <w:p w14:paraId="2EE56F24" w14:textId="77777777" w:rsidR="000320E6" w:rsidRDefault="000320E6" w:rsidP="00B0795D"/>
                          <w:p w14:paraId="32E576A5" w14:textId="77777777" w:rsidR="000320E6" w:rsidRDefault="000320E6" w:rsidP="00B0795D"/>
                          <w:p w14:paraId="2805651F" w14:textId="77777777" w:rsidR="000320E6" w:rsidRDefault="000320E6" w:rsidP="00B0795D"/>
                          <w:p w14:paraId="72050D2E" w14:textId="77777777" w:rsidR="000320E6" w:rsidRDefault="000320E6" w:rsidP="00B0795D"/>
                          <w:p w14:paraId="46D7A362" w14:textId="77777777" w:rsidR="000320E6" w:rsidRDefault="000320E6" w:rsidP="00B0795D"/>
                          <w:p w14:paraId="59A3C23D" w14:textId="77777777" w:rsidR="000320E6" w:rsidRDefault="000320E6" w:rsidP="00B0795D"/>
                          <w:p w14:paraId="7A5F7D9E" w14:textId="77777777" w:rsidR="000320E6" w:rsidRDefault="000320E6" w:rsidP="00B0795D"/>
                          <w:p w14:paraId="3C62FFF9" w14:textId="77777777" w:rsidR="000320E6" w:rsidRDefault="000320E6" w:rsidP="00B0795D"/>
                          <w:p w14:paraId="3D02CAC0" w14:textId="77777777" w:rsidR="000320E6" w:rsidRDefault="000320E6" w:rsidP="00B0795D"/>
                          <w:p w14:paraId="2F28F2AE" w14:textId="77777777" w:rsidR="000320E6" w:rsidRDefault="000320E6" w:rsidP="00B0795D"/>
                          <w:p w14:paraId="50F2C943" w14:textId="77777777" w:rsidR="000320E6" w:rsidRDefault="000320E6" w:rsidP="00B0795D"/>
                          <w:p w14:paraId="0D1FF732" w14:textId="77777777" w:rsidR="000320E6" w:rsidRDefault="000320E6" w:rsidP="00B0795D"/>
                          <w:p w14:paraId="1E5AE334" w14:textId="77777777" w:rsidR="000320E6" w:rsidRDefault="000320E6" w:rsidP="00B0795D"/>
                          <w:p w14:paraId="1FCAF18C" w14:textId="77777777" w:rsidR="000320E6" w:rsidRDefault="000320E6" w:rsidP="00B0795D"/>
                          <w:p w14:paraId="47A14F6A" w14:textId="77777777" w:rsidR="000320E6" w:rsidRDefault="000320E6" w:rsidP="00B0795D"/>
                          <w:p w14:paraId="12708142" w14:textId="77777777" w:rsidR="000320E6" w:rsidRDefault="000320E6" w:rsidP="00B0795D"/>
                          <w:p w14:paraId="011B7C19" w14:textId="77777777" w:rsidR="000320E6" w:rsidRDefault="000320E6" w:rsidP="00B0795D"/>
                          <w:p w14:paraId="16748AA0" w14:textId="77777777" w:rsidR="000320E6" w:rsidRDefault="000320E6" w:rsidP="00B0795D"/>
                          <w:p w14:paraId="0FF6D0CE" w14:textId="77777777" w:rsidR="000320E6" w:rsidRDefault="000320E6" w:rsidP="00B0795D"/>
                          <w:p w14:paraId="0AB5220E" w14:textId="77777777" w:rsidR="000320E6" w:rsidRDefault="000320E6" w:rsidP="00B0795D"/>
                          <w:p w14:paraId="61E8192F" w14:textId="77777777" w:rsidR="000320E6" w:rsidRDefault="000320E6" w:rsidP="00B0795D"/>
                          <w:p w14:paraId="201B1B12" w14:textId="77777777" w:rsidR="000320E6" w:rsidRDefault="000320E6" w:rsidP="00B0795D"/>
                          <w:p w14:paraId="4AEA4E6A" w14:textId="77777777" w:rsidR="000320E6" w:rsidRDefault="000320E6" w:rsidP="00B0795D"/>
                          <w:p w14:paraId="19CF2049" w14:textId="77777777" w:rsidR="000320E6" w:rsidRDefault="000320E6" w:rsidP="00B0795D"/>
                          <w:p w14:paraId="3A1659F3" w14:textId="77777777" w:rsidR="000320E6" w:rsidRDefault="000320E6" w:rsidP="00B0795D"/>
                          <w:p w14:paraId="0685996B" w14:textId="77777777" w:rsidR="000320E6" w:rsidRDefault="000320E6" w:rsidP="00B0795D"/>
                          <w:p w14:paraId="4E5B650D" w14:textId="77777777" w:rsidR="000320E6" w:rsidRDefault="000320E6" w:rsidP="00B0795D"/>
                          <w:p w14:paraId="234092FE" w14:textId="77777777" w:rsidR="000320E6" w:rsidRDefault="000320E6" w:rsidP="00B0795D"/>
                          <w:p w14:paraId="7F53E9FE" w14:textId="77777777" w:rsidR="000320E6" w:rsidRDefault="000320E6" w:rsidP="00B0795D"/>
                          <w:p w14:paraId="5144BFAA" w14:textId="77777777" w:rsidR="000320E6" w:rsidRDefault="000320E6" w:rsidP="00B0795D"/>
                          <w:p w14:paraId="5579C97A" w14:textId="77777777" w:rsidR="000320E6" w:rsidRDefault="000320E6" w:rsidP="00B0795D"/>
                          <w:p w14:paraId="3C333CAA" w14:textId="77777777" w:rsidR="000320E6" w:rsidRDefault="000320E6" w:rsidP="00B0795D"/>
                          <w:p w14:paraId="14AB1C74" w14:textId="77777777" w:rsidR="000320E6" w:rsidRDefault="000320E6" w:rsidP="00B0795D"/>
                          <w:p w14:paraId="036F47B1" w14:textId="77777777" w:rsidR="000320E6" w:rsidRDefault="000320E6" w:rsidP="00B0795D"/>
                          <w:p w14:paraId="5F1DF198" w14:textId="77777777" w:rsidR="000320E6" w:rsidRDefault="000320E6" w:rsidP="00B0795D"/>
                          <w:p w14:paraId="1ACA3913" w14:textId="77777777" w:rsidR="000320E6" w:rsidRDefault="000320E6" w:rsidP="00B0795D"/>
                          <w:p w14:paraId="5AFC541C" w14:textId="77777777" w:rsidR="000320E6" w:rsidRDefault="000320E6" w:rsidP="00B0795D"/>
                          <w:p w14:paraId="1D339795" w14:textId="77777777" w:rsidR="000320E6" w:rsidRDefault="000320E6" w:rsidP="00B0795D"/>
                          <w:p w14:paraId="5F4AE7B3" w14:textId="77777777" w:rsidR="000320E6" w:rsidRDefault="000320E6" w:rsidP="00B0795D"/>
                          <w:p w14:paraId="57A79D2F" w14:textId="77777777" w:rsidR="000320E6" w:rsidRDefault="000320E6" w:rsidP="00B0795D"/>
                          <w:p w14:paraId="54460823" w14:textId="77777777" w:rsidR="000320E6" w:rsidRDefault="000320E6" w:rsidP="00B0795D"/>
                          <w:p w14:paraId="1DB30E6B" w14:textId="77777777" w:rsidR="000320E6" w:rsidRDefault="000320E6" w:rsidP="00B0795D"/>
                          <w:p w14:paraId="793CE154" w14:textId="77777777" w:rsidR="000320E6" w:rsidRDefault="000320E6" w:rsidP="00B0795D"/>
                          <w:p w14:paraId="2F9D5824" w14:textId="77777777" w:rsidR="000320E6" w:rsidRDefault="000320E6" w:rsidP="00B0795D"/>
                          <w:p w14:paraId="424B2409" w14:textId="77777777" w:rsidR="000320E6" w:rsidRDefault="000320E6" w:rsidP="00B0795D"/>
                          <w:p w14:paraId="57B247A2" w14:textId="77777777" w:rsidR="000320E6" w:rsidRDefault="000320E6" w:rsidP="00B0795D"/>
                          <w:p w14:paraId="6D72EDF0" w14:textId="77777777" w:rsidR="000320E6" w:rsidRDefault="000320E6" w:rsidP="00B0795D"/>
                          <w:p w14:paraId="6D1EF317" w14:textId="77777777" w:rsidR="000320E6" w:rsidRDefault="000320E6" w:rsidP="00B0795D"/>
                          <w:p w14:paraId="5760B091" w14:textId="77777777" w:rsidR="000320E6" w:rsidRDefault="000320E6" w:rsidP="00B0795D"/>
                          <w:p w14:paraId="33628437" w14:textId="77777777" w:rsidR="000320E6" w:rsidRDefault="000320E6" w:rsidP="00B0795D"/>
                          <w:p w14:paraId="65770E24" w14:textId="77777777" w:rsidR="000320E6" w:rsidRDefault="000320E6" w:rsidP="00B0795D"/>
                          <w:p w14:paraId="236664F4" w14:textId="77777777" w:rsidR="000320E6" w:rsidRDefault="000320E6" w:rsidP="00B0795D"/>
                          <w:p w14:paraId="2A3BB15E" w14:textId="77777777" w:rsidR="000320E6" w:rsidRDefault="000320E6" w:rsidP="00B0795D"/>
                          <w:p w14:paraId="4F103CFD" w14:textId="77777777" w:rsidR="000320E6" w:rsidRDefault="000320E6" w:rsidP="00B0795D"/>
                          <w:p w14:paraId="3D008795" w14:textId="77777777" w:rsidR="000320E6" w:rsidRDefault="000320E6" w:rsidP="00B0795D"/>
                          <w:p w14:paraId="585E3884" w14:textId="77777777" w:rsidR="000320E6" w:rsidRDefault="000320E6" w:rsidP="00B0795D"/>
                          <w:p w14:paraId="31AB148B" w14:textId="77777777" w:rsidR="000320E6" w:rsidRDefault="000320E6" w:rsidP="00B0795D"/>
                          <w:p w14:paraId="0B3FE441" w14:textId="77777777" w:rsidR="000320E6" w:rsidRDefault="000320E6" w:rsidP="00B0795D"/>
                          <w:p w14:paraId="2D24373B" w14:textId="77777777" w:rsidR="000320E6" w:rsidRDefault="000320E6" w:rsidP="00B0795D"/>
                          <w:p w14:paraId="61678CF3" w14:textId="77777777" w:rsidR="000320E6" w:rsidRDefault="000320E6" w:rsidP="00B0795D"/>
                          <w:p w14:paraId="5C974129" w14:textId="77777777" w:rsidR="000320E6" w:rsidRDefault="000320E6" w:rsidP="00B0795D"/>
                          <w:p w14:paraId="31AB978A" w14:textId="77777777" w:rsidR="000320E6" w:rsidRDefault="000320E6" w:rsidP="00B0795D"/>
                          <w:p w14:paraId="1EE15437" w14:textId="77777777" w:rsidR="000320E6" w:rsidRDefault="000320E6" w:rsidP="00B0795D"/>
                          <w:p w14:paraId="4568759B" w14:textId="77777777" w:rsidR="000320E6" w:rsidRDefault="000320E6" w:rsidP="00B0795D"/>
                          <w:p w14:paraId="53749AEB" w14:textId="77777777" w:rsidR="000320E6" w:rsidRDefault="000320E6" w:rsidP="00B0795D"/>
                          <w:p w14:paraId="3B67FA85" w14:textId="77777777" w:rsidR="000320E6" w:rsidRDefault="000320E6" w:rsidP="00B0795D"/>
                          <w:p w14:paraId="1F028F4B" w14:textId="77777777" w:rsidR="000320E6" w:rsidRDefault="000320E6" w:rsidP="00B0795D"/>
                          <w:p w14:paraId="403FF4F5" w14:textId="77777777" w:rsidR="000320E6" w:rsidRDefault="000320E6" w:rsidP="00B0795D"/>
                          <w:p w14:paraId="70A52422" w14:textId="77777777" w:rsidR="000320E6" w:rsidRDefault="000320E6" w:rsidP="00B0795D"/>
                          <w:p w14:paraId="0A6810FC" w14:textId="77777777" w:rsidR="000320E6" w:rsidRDefault="000320E6" w:rsidP="00B0795D"/>
                          <w:p w14:paraId="556044EC" w14:textId="77777777" w:rsidR="000320E6" w:rsidRDefault="000320E6" w:rsidP="00B0795D"/>
                          <w:p w14:paraId="69410678" w14:textId="77777777" w:rsidR="000320E6" w:rsidRDefault="000320E6" w:rsidP="00B0795D"/>
                          <w:p w14:paraId="7EA229A5" w14:textId="77777777" w:rsidR="000320E6" w:rsidRDefault="000320E6" w:rsidP="00B0795D"/>
                          <w:p w14:paraId="2E24890B" w14:textId="77777777" w:rsidR="000320E6" w:rsidRDefault="000320E6" w:rsidP="00B0795D"/>
                          <w:p w14:paraId="4AAA2644" w14:textId="77777777" w:rsidR="000320E6" w:rsidRDefault="000320E6" w:rsidP="00B0795D"/>
                          <w:p w14:paraId="7C8ACC2D" w14:textId="77777777" w:rsidR="000320E6" w:rsidRDefault="000320E6" w:rsidP="00B0795D"/>
                          <w:p w14:paraId="73C7D381" w14:textId="77777777" w:rsidR="000320E6" w:rsidRDefault="000320E6" w:rsidP="00B0795D"/>
                          <w:p w14:paraId="5409F120" w14:textId="77777777" w:rsidR="000320E6" w:rsidRDefault="000320E6" w:rsidP="00B0795D"/>
                          <w:p w14:paraId="1C743CCE" w14:textId="77777777" w:rsidR="000320E6" w:rsidRDefault="000320E6" w:rsidP="00B0795D"/>
                          <w:p w14:paraId="324D7F0E" w14:textId="77777777" w:rsidR="000320E6" w:rsidRDefault="000320E6" w:rsidP="00B0795D"/>
                          <w:p w14:paraId="62101C38" w14:textId="77777777" w:rsidR="000320E6" w:rsidRDefault="000320E6" w:rsidP="00B0795D"/>
                          <w:p w14:paraId="1F176BE9" w14:textId="77777777" w:rsidR="000320E6" w:rsidRDefault="000320E6" w:rsidP="00B0795D"/>
                          <w:p w14:paraId="60937BC5" w14:textId="77777777" w:rsidR="000320E6" w:rsidRDefault="000320E6" w:rsidP="00B0795D"/>
                          <w:p w14:paraId="15002244" w14:textId="77777777" w:rsidR="000320E6" w:rsidRDefault="000320E6" w:rsidP="00B0795D"/>
                          <w:p w14:paraId="412F3B2F" w14:textId="77777777" w:rsidR="000320E6" w:rsidRDefault="000320E6" w:rsidP="00B0795D"/>
                          <w:p w14:paraId="4BFE418E" w14:textId="77777777" w:rsidR="000320E6" w:rsidRDefault="000320E6" w:rsidP="00B0795D"/>
                          <w:p w14:paraId="7425C95D" w14:textId="77777777" w:rsidR="000320E6" w:rsidRDefault="000320E6" w:rsidP="00B0795D"/>
                          <w:p w14:paraId="68AADA63" w14:textId="77777777" w:rsidR="000320E6" w:rsidRDefault="000320E6" w:rsidP="00B0795D"/>
                          <w:p w14:paraId="7D88ED7D" w14:textId="77777777" w:rsidR="000320E6" w:rsidRDefault="000320E6" w:rsidP="00B0795D"/>
                          <w:p w14:paraId="090BD956" w14:textId="77777777" w:rsidR="000320E6" w:rsidRDefault="000320E6" w:rsidP="00B0795D"/>
                          <w:p w14:paraId="269D74B6" w14:textId="77777777" w:rsidR="000320E6" w:rsidRDefault="000320E6" w:rsidP="00B0795D"/>
                          <w:p w14:paraId="01933400" w14:textId="77777777" w:rsidR="000320E6" w:rsidRDefault="000320E6" w:rsidP="00B0795D"/>
                          <w:p w14:paraId="073E9B3A" w14:textId="77777777" w:rsidR="000320E6" w:rsidRDefault="000320E6" w:rsidP="00B0795D"/>
                          <w:p w14:paraId="07D5AE88" w14:textId="77777777" w:rsidR="000320E6" w:rsidRDefault="000320E6" w:rsidP="00B0795D"/>
                          <w:p w14:paraId="2B9547B3" w14:textId="77777777" w:rsidR="000320E6" w:rsidRDefault="000320E6" w:rsidP="00B0795D"/>
                          <w:p w14:paraId="18EC6746" w14:textId="77777777" w:rsidR="000320E6" w:rsidRDefault="000320E6" w:rsidP="00B0795D"/>
                          <w:p w14:paraId="40429DF7" w14:textId="77777777" w:rsidR="000320E6" w:rsidRDefault="000320E6" w:rsidP="00B0795D"/>
                          <w:p w14:paraId="56B2F165" w14:textId="77777777" w:rsidR="000320E6" w:rsidRDefault="000320E6" w:rsidP="00B0795D"/>
                          <w:p w14:paraId="29E39DFD" w14:textId="77777777" w:rsidR="000320E6" w:rsidRDefault="000320E6" w:rsidP="00B0795D"/>
                          <w:p w14:paraId="1C30B4C6" w14:textId="77777777" w:rsidR="000320E6" w:rsidRDefault="000320E6" w:rsidP="00B0795D"/>
                          <w:p w14:paraId="1393DCCF" w14:textId="77777777" w:rsidR="000320E6" w:rsidRDefault="000320E6" w:rsidP="00B0795D"/>
                          <w:p w14:paraId="2A8AB29D" w14:textId="77777777" w:rsidR="000320E6" w:rsidRDefault="000320E6" w:rsidP="00B0795D"/>
                          <w:p w14:paraId="25F2FA78" w14:textId="77777777" w:rsidR="000320E6" w:rsidRDefault="000320E6" w:rsidP="00B0795D"/>
                          <w:p w14:paraId="757F815E" w14:textId="77777777" w:rsidR="000320E6" w:rsidRDefault="000320E6" w:rsidP="00B0795D"/>
                          <w:p w14:paraId="3792E0B2" w14:textId="77777777" w:rsidR="000320E6" w:rsidRDefault="000320E6" w:rsidP="00B0795D"/>
                          <w:p w14:paraId="18C2D5B9" w14:textId="77777777" w:rsidR="000320E6" w:rsidRDefault="000320E6" w:rsidP="00B0795D"/>
                          <w:p w14:paraId="058DD182" w14:textId="77777777" w:rsidR="000320E6" w:rsidRDefault="000320E6" w:rsidP="00B0795D"/>
                          <w:p w14:paraId="2CAB1DA7" w14:textId="77777777" w:rsidR="000320E6" w:rsidRDefault="000320E6" w:rsidP="00B0795D"/>
                          <w:p w14:paraId="3B9D56B3" w14:textId="77777777" w:rsidR="000320E6" w:rsidRDefault="000320E6" w:rsidP="00B0795D"/>
                          <w:p w14:paraId="1E13F25D" w14:textId="77777777" w:rsidR="000320E6" w:rsidRDefault="000320E6" w:rsidP="00B0795D"/>
                          <w:p w14:paraId="7E458B62" w14:textId="77777777" w:rsidR="000320E6" w:rsidRDefault="000320E6" w:rsidP="00B0795D"/>
                          <w:p w14:paraId="4D01383F" w14:textId="77777777" w:rsidR="000320E6" w:rsidRDefault="000320E6" w:rsidP="00B0795D"/>
                          <w:p w14:paraId="42D7964A" w14:textId="77777777" w:rsidR="000320E6" w:rsidRDefault="000320E6" w:rsidP="00B0795D"/>
                          <w:p w14:paraId="63AD60B5" w14:textId="77777777" w:rsidR="000320E6" w:rsidRDefault="000320E6" w:rsidP="00B0795D"/>
                          <w:p w14:paraId="0D63F911" w14:textId="77777777" w:rsidR="000320E6" w:rsidRDefault="000320E6" w:rsidP="00B0795D"/>
                          <w:p w14:paraId="4F56B793" w14:textId="77777777" w:rsidR="000320E6" w:rsidRDefault="000320E6" w:rsidP="00B0795D"/>
                          <w:p w14:paraId="4CCD574C" w14:textId="77777777" w:rsidR="000320E6" w:rsidRDefault="000320E6" w:rsidP="00B0795D"/>
                          <w:p w14:paraId="7C9AD0BA" w14:textId="77777777" w:rsidR="000320E6" w:rsidRDefault="000320E6" w:rsidP="00B0795D"/>
                          <w:p w14:paraId="5A4672C5" w14:textId="77777777" w:rsidR="000320E6" w:rsidRDefault="000320E6" w:rsidP="00B0795D"/>
                          <w:p w14:paraId="5BADCB81" w14:textId="77777777" w:rsidR="000320E6" w:rsidRDefault="000320E6" w:rsidP="00B0795D"/>
                          <w:p w14:paraId="3564E8D5" w14:textId="77777777" w:rsidR="000320E6" w:rsidRDefault="000320E6" w:rsidP="00B0795D"/>
                          <w:p w14:paraId="7B450C77" w14:textId="77777777" w:rsidR="000320E6" w:rsidRDefault="000320E6" w:rsidP="00B0795D"/>
                          <w:p w14:paraId="22FC3050" w14:textId="77777777" w:rsidR="000320E6" w:rsidRDefault="000320E6" w:rsidP="00B0795D"/>
                          <w:p w14:paraId="3FD622F0" w14:textId="77777777" w:rsidR="000320E6" w:rsidRDefault="000320E6" w:rsidP="00B0795D"/>
                          <w:p w14:paraId="15071BAB" w14:textId="77777777" w:rsidR="000320E6" w:rsidRDefault="000320E6" w:rsidP="00B0795D"/>
                          <w:p w14:paraId="4CBD37BA" w14:textId="77777777" w:rsidR="000320E6" w:rsidRDefault="000320E6" w:rsidP="00B0795D"/>
                          <w:p w14:paraId="120FB4C9" w14:textId="77777777" w:rsidR="000320E6" w:rsidRDefault="000320E6" w:rsidP="00B0795D"/>
                          <w:p w14:paraId="7F97512B" w14:textId="77777777" w:rsidR="000320E6" w:rsidRDefault="000320E6" w:rsidP="00B0795D"/>
                          <w:p w14:paraId="6B11C9C4" w14:textId="77777777" w:rsidR="000320E6" w:rsidRDefault="000320E6" w:rsidP="00B0795D"/>
                          <w:p w14:paraId="24765AD1" w14:textId="77777777" w:rsidR="000320E6" w:rsidRDefault="000320E6" w:rsidP="00B0795D"/>
                          <w:p w14:paraId="6B86CC14" w14:textId="77777777" w:rsidR="000320E6" w:rsidRDefault="000320E6" w:rsidP="00B0795D"/>
                          <w:p w14:paraId="2D501866" w14:textId="77777777" w:rsidR="000320E6" w:rsidRDefault="000320E6" w:rsidP="00B0795D"/>
                          <w:p w14:paraId="74C4C1B7" w14:textId="77777777" w:rsidR="000320E6" w:rsidRDefault="000320E6" w:rsidP="00B0795D"/>
                          <w:p w14:paraId="3B488051" w14:textId="77777777" w:rsidR="000320E6" w:rsidRDefault="000320E6" w:rsidP="00B0795D"/>
                          <w:p w14:paraId="676F808F" w14:textId="77777777" w:rsidR="000320E6" w:rsidRDefault="000320E6" w:rsidP="00B0795D"/>
                          <w:p w14:paraId="3BA3E5AF" w14:textId="77777777" w:rsidR="000320E6" w:rsidRDefault="000320E6" w:rsidP="00B0795D"/>
                          <w:p w14:paraId="19AF4E75" w14:textId="77777777" w:rsidR="000320E6" w:rsidRDefault="000320E6" w:rsidP="00B0795D"/>
                          <w:p w14:paraId="756196D9" w14:textId="77777777" w:rsidR="000320E6" w:rsidRDefault="000320E6" w:rsidP="00B0795D"/>
                          <w:p w14:paraId="3BE4F373" w14:textId="77777777" w:rsidR="000320E6" w:rsidRDefault="000320E6" w:rsidP="00B0795D"/>
                          <w:p w14:paraId="595C5CEA" w14:textId="77777777" w:rsidR="000320E6" w:rsidRDefault="000320E6" w:rsidP="00B0795D"/>
                          <w:p w14:paraId="47656A8E" w14:textId="77777777" w:rsidR="000320E6" w:rsidRDefault="000320E6" w:rsidP="00B0795D"/>
                          <w:p w14:paraId="18B5927E" w14:textId="77777777" w:rsidR="000320E6" w:rsidRDefault="000320E6" w:rsidP="00B0795D"/>
                          <w:p w14:paraId="08C1BB80" w14:textId="77777777" w:rsidR="000320E6" w:rsidRDefault="000320E6" w:rsidP="00B0795D"/>
                          <w:p w14:paraId="0B42DB2B" w14:textId="77777777" w:rsidR="000320E6" w:rsidRDefault="000320E6" w:rsidP="00B0795D"/>
                          <w:p w14:paraId="1EDEC6E8" w14:textId="77777777" w:rsidR="000320E6" w:rsidRDefault="000320E6" w:rsidP="00B0795D"/>
                          <w:p w14:paraId="6381744B" w14:textId="77777777" w:rsidR="000320E6" w:rsidRDefault="000320E6" w:rsidP="00B0795D"/>
                          <w:p w14:paraId="78573C0E" w14:textId="77777777" w:rsidR="000320E6" w:rsidRDefault="000320E6" w:rsidP="00B0795D"/>
                          <w:p w14:paraId="45A7EAFC" w14:textId="77777777" w:rsidR="000320E6" w:rsidRDefault="000320E6" w:rsidP="00B0795D"/>
                          <w:p w14:paraId="55EE8FCD" w14:textId="77777777" w:rsidR="000320E6" w:rsidRDefault="000320E6" w:rsidP="00B0795D"/>
                          <w:p w14:paraId="3C0F8589" w14:textId="77777777" w:rsidR="000320E6" w:rsidRDefault="000320E6" w:rsidP="00B0795D"/>
                          <w:p w14:paraId="3A82BF59" w14:textId="77777777" w:rsidR="000320E6" w:rsidRDefault="000320E6" w:rsidP="00B0795D"/>
                          <w:p w14:paraId="44F3865C" w14:textId="77777777" w:rsidR="000320E6" w:rsidRDefault="000320E6" w:rsidP="00B0795D"/>
                          <w:p w14:paraId="4D7646C5" w14:textId="77777777" w:rsidR="000320E6" w:rsidRDefault="000320E6" w:rsidP="00B0795D"/>
                          <w:p w14:paraId="4D85DB1E" w14:textId="77777777" w:rsidR="000320E6" w:rsidRDefault="000320E6" w:rsidP="00B0795D"/>
                          <w:p w14:paraId="2333E8CA" w14:textId="77777777" w:rsidR="000320E6" w:rsidRDefault="000320E6" w:rsidP="00B0795D"/>
                          <w:p w14:paraId="19764D86" w14:textId="77777777" w:rsidR="000320E6" w:rsidRDefault="000320E6" w:rsidP="00B0795D"/>
                          <w:p w14:paraId="6A88D3BC" w14:textId="77777777" w:rsidR="000320E6" w:rsidRDefault="000320E6" w:rsidP="00B0795D"/>
                          <w:p w14:paraId="1E2FCD22" w14:textId="77777777" w:rsidR="000320E6" w:rsidRDefault="000320E6" w:rsidP="00B0795D"/>
                          <w:p w14:paraId="2ADD522B" w14:textId="77777777" w:rsidR="000320E6" w:rsidRDefault="000320E6" w:rsidP="00B0795D"/>
                          <w:p w14:paraId="07A5F3AC" w14:textId="77777777" w:rsidR="000320E6" w:rsidRDefault="000320E6" w:rsidP="00B0795D"/>
                          <w:p w14:paraId="0481BBDE" w14:textId="77777777" w:rsidR="000320E6" w:rsidRDefault="000320E6" w:rsidP="00B0795D"/>
                          <w:p w14:paraId="0010F7D6" w14:textId="77777777" w:rsidR="000320E6" w:rsidRDefault="000320E6" w:rsidP="00B0795D"/>
                          <w:p w14:paraId="26008B76" w14:textId="77777777" w:rsidR="000320E6" w:rsidRDefault="000320E6" w:rsidP="00B0795D"/>
                          <w:p w14:paraId="7DF2E29D" w14:textId="77777777" w:rsidR="000320E6" w:rsidRDefault="000320E6" w:rsidP="00B0795D"/>
                          <w:p w14:paraId="69ECAA14" w14:textId="77777777" w:rsidR="000320E6" w:rsidRDefault="000320E6" w:rsidP="00B0795D"/>
                          <w:p w14:paraId="3745A3A6" w14:textId="77777777" w:rsidR="000320E6" w:rsidRDefault="000320E6" w:rsidP="00B0795D"/>
                          <w:p w14:paraId="05A3DDBE" w14:textId="77777777" w:rsidR="000320E6" w:rsidRDefault="000320E6" w:rsidP="00B0795D"/>
                          <w:p w14:paraId="7A7E6B9B" w14:textId="77777777" w:rsidR="000320E6" w:rsidRDefault="000320E6" w:rsidP="00B0795D"/>
                          <w:p w14:paraId="5EF3123E" w14:textId="77777777" w:rsidR="000320E6" w:rsidRDefault="000320E6" w:rsidP="00B0795D"/>
                          <w:p w14:paraId="2E0FB4F5" w14:textId="77777777" w:rsidR="000320E6" w:rsidRDefault="000320E6" w:rsidP="00B0795D"/>
                          <w:p w14:paraId="2B9DEC14" w14:textId="77777777" w:rsidR="000320E6" w:rsidRDefault="000320E6" w:rsidP="00B0795D"/>
                          <w:p w14:paraId="64768345" w14:textId="77777777" w:rsidR="000320E6" w:rsidRDefault="000320E6" w:rsidP="00B0795D"/>
                          <w:p w14:paraId="3196DD43" w14:textId="77777777" w:rsidR="000320E6" w:rsidRDefault="000320E6" w:rsidP="00B0795D"/>
                          <w:p w14:paraId="03B31C19" w14:textId="77777777" w:rsidR="000320E6" w:rsidRDefault="000320E6" w:rsidP="00B0795D"/>
                          <w:p w14:paraId="0949ACDF" w14:textId="77777777" w:rsidR="000320E6" w:rsidRDefault="000320E6" w:rsidP="00B0795D"/>
                          <w:p w14:paraId="6A79ACEB" w14:textId="77777777" w:rsidR="000320E6" w:rsidRDefault="000320E6" w:rsidP="00B0795D"/>
                          <w:p w14:paraId="58EB9F44" w14:textId="77777777" w:rsidR="000320E6" w:rsidRDefault="000320E6" w:rsidP="00B0795D"/>
                          <w:p w14:paraId="6249E31F" w14:textId="77777777" w:rsidR="000320E6" w:rsidRDefault="000320E6" w:rsidP="00B0795D"/>
                          <w:p w14:paraId="479AF9EC" w14:textId="77777777" w:rsidR="000320E6" w:rsidRDefault="000320E6" w:rsidP="00B0795D"/>
                          <w:p w14:paraId="1F72AE86" w14:textId="77777777" w:rsidR="000320E6" w:rsidRDefault="000320E6" w:rsidP="00B0795D"/>
                          <w:p w14:paraId="0D9E11B7" w14:textId="77777777" w:rsidR="000320E6" w:rsidRDefault="000320E6" w:rsidP="00B0795D"/>
                          <w:p w14:paraId="041A5474" w14:textId="77777777" w:rsidR="000320E6" w:rsidRDefault="000320E6" w:rsidP="00B0795D"/>
                          <w:p w14:paraId="012697BF" w14:textId="77777777" w:rsidR="000320E6" w:rsidRDefault="000320E6" w:rsidP="00B0795D"/>
                          <w:p w14:paraId="4098374E" w14:textId="77777777" w:rsidR="000320E6" w:rsidRDefault="000320E6" w:rsidP="00B0795D"/>
                          <w:p w14:paraId="2A8E78AA" w14:textId="77777777" w:rsidR="000320E6" w:rsidRDefault="000320E6" w:rsidP="00B0795D"/>
                          <w:p w14:paraId="36B7E215" w14:textId="77777777" w:rsidR="000320E6" w:rsidRDefault="000320E6" w:rsidP="00B0795D"/>
                          <w:p w14:paraId="47690EAE" w14:textId="77777777" w:rsidR="000320E6" w:rsidRDefault="000320E6" w:rsidP="00B0795D"/>
                          <w:p w14:paraId="2464F4E4" w14:textId="77777777" w:rsidR="000320E6" w:rsidRDefault="000320E6" w:rsidP="00B0795D"/>
                          <w:p w14:paraId="501393D6" w14:textId="77777777" w:rsidR="000320E6" w:rsidRDefault="000320E6" w:rsidP="00B0795D"/>
                          <w:p w14:paraId="1A1B5DC0" w14:textId="77777777" w:rsidR="000320E6" w:rsidRDefault="000320E6" w:rsidP="00B0795D"/>
                          <w:p w14:paraId="26E83C88" w14:textId="77777777" w:rsidR="000320E6" w:rsidRDefault="000320E6" w:rsidP="00B0795D"/>
                          <w:p w14:paraId="36670692" w14:textId="77777777" w:rsidR="000320E6" w:rsidRDefault="000320E6" w:rsidP="00B0795D"/>
                          <w:p w14:paraId="280045F9" w14:textId="77777777" w:rsidR="000320E6" w:rsidRPr="00A14C79" w:rsidRDefault="000320E6" w:rsidP="001149B1">
                            <w:pPr>
                              <w:pStyle w:val="NewsletterHeading"/>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3A34A" id="Text Box 15" o:spid="_x0000_s1028" type="#_x0000_t202" style="position:absolute;left:0;text-align:left;margin-left:195pt;margin-top:15pt;width:352pt;height:80.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" filled="f" stroked="f">
                <v:textbox inset=",7.2pt,,7.2pt">
                  <w:txbxContent>
                    <w:p w14:paraId="22918282" w14:textId="77777777" w:rsidR="000320E6" w:rsidRPr="00A14C79" w:rsidRDefault="00000000" w:rsidP="00226947">
                      <w:pPr>
                        <w:pStyle w:val="NewsletterHeading"/>
                      </w:pPr>
                      <w:sdt>
                        <w:sdtPr>
                          <w:id w:val="-452711903"/>
                        </w:sdtPr>
                        <w:sdtContent>
                          <w:r w:rsidR="000320E6" w:rsidRPr="00097490">
                            <w:rPr>
                              <w:rFonts w:ascii="Arial Rounded MT Bold" w:hAnsi="Arial Rounded MT Bold"/>
                            </w:rPr>
                            <w:t>AGTECH</w:t>
                          </w:r>
                          <w:r w:rsidR="000320E6">
                            <w:t xml:space="preserve"> Connection</w:t>
                          </w:r>
                        </w:sdtContent>
                      </w:sdt>
                      <w:r w:rsidR="000320E6">
                        <w:t>s</w:t>
                      </w:r>
                    </w:p>
                    <w:p w14:paraId="55288BDA" w14:textId="77777777" w:rsidR="000320E6" w:rsidRDefault="000320E6" w:rsidP="00B0795D"/>
                    <w:p w14:paraId="0F89FD12" w14:textId="77777777" w:rsidR="000320E6" w:rsidRDefault="000320E6" w:rsidP="00B0795D"/>
                    <w:p w14:paraId="3BBE4AF8" w14:textId="77777777" w:rsidR="000320E6" w:rsidRDefault="000320E6" w:rsidP="00B0795D"/>
                    <w:p w14:paraId="0E4EE51D" w14:textId="77777777" w:rsidR="000320E6" w:rsidRDefault="000320E6" w:rsidP="00B0795D"/>
                    <w:p w14:paraId="03B834EC" w14:textId="77777777" w:rsidR="000320E6" w:rsidRDefault="000320E6" w:rsidP="00B0795D"/>
                    <w:p w14:paraId="4CD2FBBA" w14:textId="77777777" w:rsidR="000320E6" w:rsidRDefault="000320E6" w:rsidP="00B0795D"/>
                    <w:p w14:paraId="550FFF09" w14:textId="77777777" w:rsidR="000320E6" w:rsidRDefault="000320E6" w:rsidP="00B0795D"/>
                    <w:p w14:paraId="61B7EEC2" w14:textId="77777777" w:rsidR="000320E6" w:rsidRDefault="000320E6" w:rsidP="00B0795D"/>
                    <w:p w14:paraId="684F774B" w14:textId="77777777" w:rsidR="000320E6" w:rsidRDefault="000320E6" w:rsidP="00B0795D"/>
                    <w:p w14:paraId="4BA06AE3" w14:textId="77777777" w:rsidR="000320E6" w:rsidRDefault="000320E6" w:rsidP="00B0795D"/>
                    <w:p w14:paraId="64315CDB" w14:textId="77777777" w:rsidR="000320E6" w:rsidRDefault="000320E6" w:rsidP="00B0795D"/>
                    <w:p w14:paraId="54C427F5" w14:textId="77777777" w:rsidR="000320E6" w:rsidRDefault="000320E6" w:rsidP="00B0795D"/>
                    <w:p w14:paraId="043DB926" w14:textId="77777777" w:rsidR="000320E6" w:rsidRDefault="000320E6" w:rsidP="00B0795D"/>
                    <w:p w14:paraId="4EF4A3CC" w14:textId="77777777" w:rsidR="000320E6" w:rsidRDefault="000320E6" w:rsidP="00B0795D"/>
                    <w:p w14:paraId="1A3C9D68" w14:textId="77777777" w:rsidR="000320E6" w:rsidRDefault="000320E6" w:rsidP="00B0795D"/>
                    <w:p w14:paraId="226F5F85" w14:textId="77777777" w:rsidR="000320E6" w:rsidRDefault="000320E6" w:rsidP="00B0795D"/>
                    <w:p w14:paraId="25B048C2" w14:textId="77777777" w:rsidR="000320E6" w:rsidRDefault="000320E6" w:rsidP="00B0795D"/>
                    <w:p w14:paraId="76E41357" w14:textId="77777777" w:rsidR="000320E6" w:rsidRDefault="000320E6" w:rsidP="00B0795D"/>
                    <w:p w14:paraId="26C6DAC8" w14:textId="77777777" w:rsidR="000320E6" w:rsidRDefault="000320E6" w:rsidP="00B0795D"/>
                    <w:p w14:paraId="35C3ECF8" w14:textId="77777777" w:rsidR="000320E6" w:rsidRDefault="000320E6" w:rsidP="00B0795D"/>
                    <w:p w14:paraId="3866B66B" w14:textId="77777777" w:rsidR="000320E6" w:rsidRDefault="000320E6" w:rsidP="00B0795D"/>
                    <w:p w14:paraId="5770F5EB" w14:textId="77777777" w:rsidR="000320E6" w:rsidRDefault="000320E6" w:rsidP="00B0795D"/>
                    <w:p w14:paraId="23972A6A" w14:textId="77777777" w:rsidR="000320E6" w:rsidRDefault="000320E6" w:rsidP="00B0795D"/>
                    <w:p w14:paraId="7942E983" w14:textId="77777777" w:rsidR="000320E6" w:rsidRDefault="000320E6" w:rsidP="00B0795D"/>
                    <w:p w14:paraId="170551F6" w14:textId="77777777" w:rsidR="000320E6" w:rsidRDefault="000320E6" w:rsidP="00B0795D"/>
                    <w:p w14:paraId="4225F826" w14:textId="77777777" w:rsidR="000320E6" w:rsidRDefault="000320E6" w:rsidP="00B0795D"/>
                    <w:p w14:paraId="45ADA2F8" w14:textId="77777777" w:rsidR="000320E6" w:rsidRDefault="000320E6" w:rsidP="00B0795D"/>
                    <w:p w14:paraId="3151E3C7" w14:textId="77777777" w:rsidR="000320E6" w:rsidRDefault="000320E6" w:rsidP="00B0795D"/>
                    <w:p w14:paraId="2D9C2169" w14:textId="77777777" w:rsidR="000320E6" w:rsidRDefault="000320E6" w:rsidP="00B0795D"/>
                    <w:p w14:paraId="59BA83FF" w14:textId="77777777" w:rsidR="000320E6" w:rsidRDefault="000320E6" w:rsidP="00B0795D"/>
                    <w:p w14:paraId="6366B915" w14:textId="77777777" w:rsidR="000320E6" w:rsidRDefault="000320E6" w:rsidP="00B0795D"/>
                    <w:p w14:paraId="76D74699" w14:textId="77777777" w:rsidR="000320E6" w:rsidRDefault="000320E6" w:rsidP="00B0795D"/>
                    <w:p w14:paraId="3BBC51F8" w14:textId="77777777" w:rsidR="000320E6" w:rsidRDefault="000320E6" w:rsidP="00B0795D"/>
                    <w:p w14:paraId="42A170A2" w14:textId="77777777" w:rsidR="000320E6" w:rsidRDefault="000320E6" w:rsidP="00B0795D"/>
                    <w:p w14:paraId="466AD303" w14:textId="77777777" w:rsidR="000320E6" w:rsidRDefault="000320E6" w:rsidP="00B0795D"/>
                    <w:p w14:paraId="0B2E03F8" w14:textId="77777777" w:rsidR="000320E6" w:rsidRDefault="000320E6" w:rsidP="00B0795D"/>
                    <w:p w14:paraId="7F5AE774" w14:textId="77777777" w:rsidR="000320E6" w:rsidRDefault="000320E6" w:rsidP="00B0795D"/>
                    <w:p w14:paraId="5D6E4D57" w14:textId="77777777" w:rsidR="000320E6" w:rsidRDefault="000320E6" w:rsidP="00B0795D"/>
                    <w:p w14:paraId="6B99FAB7" w14:textId="77777777" w:rsidR="000320E6" w:rsidRDefault="000320E6" w:rsidP="00B0795D"/>
                    <w:p w14:paraId="0D341ED7" w14:textId="77777777" w:rsidR="000320E6" w:rsidRDefault="000320E6" w:rsidP="00B0795D"/>
                    <w:p w14:paraId="238FE85D" w14:textId="77777777" w:rsidR="000320E6" w:rsidRDefault="000320E6" w:rsidP="00B0795D"/>
                    <w:p w14:paraId="62D1EB7C" w14:textId="77777777" w:rsidR="000320E6" w:rsidRDefault="000320E6" w:rsidP="00B0795D"/>
                    <w:p w14:paraId="2A43DAA0" w14:textId="77777777" w:rsidR="000320E6" w:rsidRDefault="000320E6" w:rsidP="00B0795D"/>
                    <w:p w14:paraId="0826F928" w14:textId="77777777" w:rsidR="000320E6" w:rsidRDefault="000320E6" w:rsidP="00B0795D"/>
                    <w:p w14:paraId="5A311C84" w14:textId="77777777" w:rsidR="000320E6" w:rsidRDefault="000320E6" w:rsidP="00B0795D"/>
                    <w:p w14:paraId="291FDB81" w14:textId="77777777" w:rsidR="000320E6" w:rsidRDefault="000320E6" w:rsidP="00B0795D"/>
                    <w:p w14:paraId="4634BEC0" w14:textId="77777777" w:rsidR="000320E6" w:rsidRDefault="000320E6" w:rsidP="00B0795D"/>
                    <w:p w14:paraId="7086B240" w14:textId="77777777" w:rsidR="000320E6" w:rsidRDefault="000320E6" w:rsidP="00B0795D"/>
                    <w:p w14:paraId="7A712DAB" w14:textId="77777777" w:rsidR="000320E6" w:rsidRDefault="000320E6" w:rsidP="00B0795D"/>
                    <w:p w14:paraId="62F1F307" w14:textId="77777777" w:rsidR="000320E6" w:rsidRDefault="000320E6" w:rsidP="00B0795D"/>
                    <w:p w14:paraId="770541C2" w14:textId="77777777" w:rsidR="000320E6" w:rsidRDefault="000320E6" w:rsidP="00B0795D"/>
                    <w:p w14:paraId="1FB8B719" w14:textId="77777777" w:rsidR="000320E6" w:rsidRDefault="000320E6" w:rsidP="00B0795D"/>
                    <w:p w14:paraId="0C550B3C" w14:textId="77777777" w:rsidR="000320E6" w:rsidRDefault="000320E6" w:rsidP="00B0795D"/>
                    <w:p w14:paraId="359CA569" w14:textId="77777777" w:rsidR="000320E6" w:rsidRDefault="000320E6" w:rsidP="00B0795D"/>
                    <w:p w14:paraId="558271DA" w14:textId="77777777" w:rsidR="000320E6" w:rsidRDefault="000320E6" w:rsidP="00B0795D"/>
                    <w:p w14:paraId="0856A7B1" w14:textId="77777777" w:rsidR="000320E6" w:rsidRDefault="000320E6" w:rsidP="00B0795D"/>
                    <w:p w14:paraId="7F6BEF90" w14:textId="77777777" w:rsidR="000320E6" w:rsidRDefault="000320E6" w:rsidP="00B0795D"/>
                    <w:p w14:paraId="6AD26557" w14:textId="77777777" w:rsidR="000320E6" w:rsidRDefault="000320E6" w:rsidP="00B0795D"/>
                    <w:p w14:paraId="2486A887" w14:textId="77777777" w:rsidR="000320E6" w:rsidRDefault="000320E6" w:rsidP="00B0795D"/>
                    <w:p w14:paraId="5CFC0880" w14:textId="77777777" w:rsidR="000320E6" w:rsidRDefault="000320E6" w:rsidP="00B0795D"/>
                    <w:p w14:paraId="4BDEFEF3" w14:textId="77777777" w:rsidR="000320E6" w:rsidRDefault="000320E6" w:rsidP="00B0795D"/>
                    <w:p w14:paraId="44E7920F" w14:textId="77777777" w:rsidR="000320E6" w:rsidRDefault="000320E6" w:rsidP="00B0795D"/>
                    <w:p w14:paraId="02DB24DE" w14:textId="77777777" w:rsidR="000320E6" w:rsidRDefault="000320E6" w:rsidP="00B0795D"/>
                    <w:p w14:paraId="2C21FCD7" w14:textId="77777777" w:rsidR="000320E6" w:rsidRDefault="000320E6" w:rsidP="00B0795D"/>
                    <w:p w14:paraId="2EED93AF" w14:textId="77777777" w:rsidR="000320E6" w:rsidRDefault="000320E6" w:rsidP="00B0795D"/>
                    <w:p w14:paraId="6B47674E" w14:textId="77777777" w:rsidR="000320E6" w:rsidRDefault="000320E6" w:rsidP="00B0795D"/>
                    <w:p w14:paraId="2D530729" w14:textId="77777777" w:rsidR="000320E6" w:rsidRDefault="000320E6" w:rsidP="00B0795D"/>
                    <w:p w14:paraId="6546720E" w14:textId="77777777" w:rsidR="000320E6" w:rsidRDefault="000320E6" w:rsidP="00B0795D"/>
                    <w:p w14:paraId="5A926BD6" w14:textId="77777777" w:rsidR="000320E6" w:rsidRDefault="000320E6" w:rsidP="00B0795D"/>
                    <w:p w14:paraId="3E3FC809" w14:textId="77777777" w:rsidR="000320E6" w:rsidRDefault="000320E6" w:rsidP="00B0795D"/>
                    <w:p w14:paraId="2FE9CC33" w14:textId="77777777" w:rsidR="000320E6" w:rsidRDefault="000320E6" w:rsidP="00B0795D"/>
                    <w:p w14:paraId="374B8C95" w14:textId="77777777" w:rsidR="000320E6" w:rsidRDefault="000320E6" w:rsidP="00B0795D"/>
                    <w:p w14:paraId="685CF19D" w14:textId="77777777" w:rsidR="000320E6" w:rsidRDefault="000320E6" w:rsidP="00B0795D"/>
                    <w:p w14:paraId="50AE0ACC" w14:textId="77777777" w:rsidR="000320E6" w:rsidRDefault="000320E6" w:rsidP="00B0795D"/>
                    <w:p w14:paraId="3FE10A21" w14:textId="77777777" w:rsidR="000320E6" w:rsidRDefault="000320E6" w:rsidP="00B0795D"/>
                    <w:p w14:paraId="374E5B8C" w14:textId="77777777" w:rsidR="000320E6" w:rsidRDefault="000320E6" w:rsidP="00B0795D"/>
                    <w:p w14:paraId="541ACF3E" w14:textId="77777777" w:rsidR="000320E6" w:rsidRDefault="000320E6" w:rsidP="00B0795D"/>
                    <w:p w14:paraId="238D5F02" w14:textId="77777777" w:rsidR="000320E6" w:rsidRDefault="000320E6" w:rsidP="00B0795D"/>
                    <w:p w14:paraId="01828F45" w14:textId="77777777" w:rsidR="000320E6" w:rsidRDefault="000320E6" w:rsidP="00B0795D"/>
                    <w:p w14:paraId="08BEFEBF" w14:textId="77777777" w:rsidR="000320E6" w:rsidRDefault="000320E6" w:rsidP="00B0795D"/>
                    <w:p w14:paraId="223F8D1A" w14:textId="77777777" w:rsidR="000320E6" w:rsidRDefault="000320E6" w:rsidP="00B0795D"/>
                    <w:p w14:paraId="7B14E7C2" w14:textId="77777777" w:rsidR="000320E6" w:rsidRDefault="000320E6" w:rsidP="00B0795D"/>
                    <w:p w14:paraId="6C0C06B5" w14:textId="77777777" w:rsidR="000320E6" w:rsidRDefault="000320E6" w:rsidP="00B0795D"/>
                    <w:p w14:paraId="246A2E57" w14:textId="77777777" w:rsidR="000320E6" w:rsidRDefault="000320E6" w:rsidP="00B0795D"/>
                    <w:p w14:paraId="18807854" w14:textId="77777777" w:rsidR="000320E6" w:rsidRDefault="000320E6" w:rsidP="00B0795D"/>
                    <w:p w14:paraId="1394F540" w14:textId="77777777" w:rsidR="000320E6" w:rsidRDefault="000320E6" w:rsidP="00B0795D"/>
                    <w:p w14:paraId="54915DB5" w14:textId="77777777" w:rsidR="000320E6" w:rsidRDefault="000320E6" w:rsidP="00B0795D"/>
                    <w:p w14:paraId="67C4D134" w14:textId="77777777" w:rsidR="000320E6" w:rsidRDefault="000320E6" w:rsidP="00B0795D"/>
                    <w:p w14:paraId="049A99AD" w14:textId="77777777" w:rsidR="000320E6" w:rsidRDefault="000320E6" w:rsidP="00B0795D"/>
                    <w:p w14:paraId="3A0636E6" w14:textId="77777777" w:rsidR="000320E6" w:rsidRDefault="000320E6" w:rsidP="00B0795D"/>
                    <w:p w14:paraId="1B74E01C" w14:textId="77777777" w:rsidR="000320E6" w:rsidRDefault="000320E6" w:rsidP="00B0795D"/>
                    <w:p w14:paraId="6DC661BE" w14:textId="77777777" w:rsidR="000320E6" w:rsidRDefault="000320E6" w:rsidP="00B0795D"/>
                    <w:p w14:paraId="6EA0B27A" w14:textId="77777777" w:rsidR="000320E6" w:rsidRDefault="000320E6" w:rsidP="00B0795D"/>
                    <w:p w14:paraId="25EBE749" w14:textId="77777777" w:rsidR="000320E6" w:rsidRDefault="000320E6" w:rsidP="00B0795D"/>
                    <w:p w14:paraId="6614A3D3" w14:textId="77777777" w:rsidR="000320E6" w:rsidRDefault="000320E6" w:rsidP="00B0795D"/>
                    <w:p w14:paraId="40DDBA5B" w14:textId="77777777" w:rsidR="000320E6" w:rsidRDefault="000320E6" w:rsidP="00B0795D"/>
                    <w:p w14:paraId="154313B2" w14:textId="77777777" w:rsidR="000320E6" w:rsidRDefault="000320E6" w:rsidP="00B0795D"/>
                    <w:p w14:paraId="495756F3" w14:textId="77777777" w:rsidR="000320E6" w:rsidRDefault="000320E6" w:rsidP="00B0795D"/>
                    <w:p w14:paraId="36AF8677" w14:textId="77777777" w:rsidR="000320E6" w:rsidRDefault="000320E6" w:rsidP="00B0795D"/>
                    <w:p w14:paraId="06C64313" w14:textId="77777777" w:rsidR="000320E6" w:rsidRDefault="000320E6" w:rsidP="00B0795D"/>
                    <w:p w14:paraId="7F07DA15" w14:textId="77777777" w:rsidR="000320E6" w:rsidRDefault="000320E6" w:rsidP="00B0795D"/>
                    <w:p w14:paraId="6B4661F2" w14:textId="77777777" w:rsidR="000320E6" w:rsidRDefault="000320E6" w:rsidP="00B0795D"/>
                    <w:p w14:paraId="062866BF" w14:textId="77777777" w:rsidR="000320E6" w:rsidRDefault="000320E6" w:rsidP="00B0795D"/>
                    <w:p w14:paraId="56FA5B2B" w14:textId="77777777" w:rsidR="000320E6" w:rsidRDefault="000320E6" w:rsidP="00B0795D"/>
                    <w:p w14:paraId="5D8859C9" w14:textId="77777777" w:rsidR="000320E6" w:rsidRDefault="000320E6" w:rsidP="00B0795D"/>
                    <w:p w14:paraId="52E953B4" w14:textId="77777777" w:rsidR="000320E6" w:rsidRDefault="000320E6" w:rsidP="00B0795D"/>
                    <w:p w14:paraId="5C3CF881" w14:textId="77777777" w:rsidR="000320E6" w:rsidRDefault="000320E6" w:rsidP="00B0795D"/>
                    <w:p w14:paraId="2A165E15" w14:textId="77777777" w:rsidR="000320E6" w:rsidRDefault="000320E6" w:rsidP="00B0795D"/>
                    <w:p w14:paraId="372410B7" w14:textId="77777777" w:rsidR="000320E6" w:rsidRDefault="000320E6" w:rsidP="00B0795D"/>
                    <w:p w14:paraId="7DA20216" w14:textId="77777777" w:rsidR="000320E6" w:rsidRDefault="000320E6" w:rsidP="00B0795D"/>
                    <w:p w14:paraId="4B36FC61" w14:textId="77777777" w:rsidR="000320E6" w:rsidRDefault="000320E6" w:rsidP="00B0795D"/>
                    <w:p w14:paraId="177CEEC8" w14:textId="77777777" w:rsidR="000320E6" w:rsidRDefault="000320E6" w:rsidP="00B0795D"/>
                    <w:p w14:paraId="2EE12475" w14:textId="77777777" w:rsidR="000320E6" w:rsidRDefault="000320E6" w:rsidP="00B0795D"/>
                    <w:p w14:paraId="0E406005" w14:textId="77777777" w:rsidR="000320E6" w:rsidRDefault="000320E6" w:rsidP="00B0795D"/>
                    <w:p w14:paraId="56B0462E" w14:textId="77777777" w:rsidR="000320E6" w:rsidRDefault="000320E6" w:rsidP="00B0795D"/>
                    <w:p w14:paraId="43812C8D" w14:textId="77777777" w:rsidR="000320E6" w:rsidRDefault="000320E6" w:rsidP="00B0795D"/>
                    <w:p w14:paraId="4D96EEE5" w14:textId="77777777" w:rsidR="000320E6" w:rsidRDefault="000320E6" w:rsidP="00B0795D"/>
                    <w:p w14:paraId="3257A095" w14:textId="77777777" w:rsidR="000320E6" w:rsidRDefault="000320E6" w:rsidP="00B0795D"/>
                    <w:p w14:paraId="66B8425A" w14:textId="77777777" w:rsidR="000320E6" w:rsidRDefault="000320E6" w:rsidP="00B0795D"/>
                    <w:p w14:paraId="45D668D0" w14:textId="77777777" w:rsidR="000320E6" w:rsidRDefault="000320E6" w:rsidP="00B0795D"/>
                    <w:p w14:paraId="4D7FBF8A" w14:textId="77777777" w:rsidR="000320E6" w:rsidRDefault="000320E6" w:rsidP="00B0795D"/>
                    <w:p w14:paraId="38E3F204" w14:textId="77777777" w:rsidR="000320E6" w:rsidRDefault="000320E6" w:rsidP="00B0795D"/>
                    <w:p w14:paraId="1BC857FA" w14:textId="77777777" w:rsidR="000320E6" w:rsidRDefault="000320E6" w:rsidP="00B0795D"/>
                    <w:p w14:paraId="6FE3C119" w14:textId="77777777" w:rsidR="000320E6" w:rsidRDefault="000320E6" w:rsidP="00B0795D"/>
                    <w:p w14:paraId="0F73CD87" w14:textId="77777777" w:rsidR="000320E6" w:rsidRDefault="000320E6" w:rsidP="00B0795D"/>
                    <w:p w14:paraId="68A067D1" w14:textId="77777777" w:rsidR="000320E6" w:rsidRDefault="000320E6" w:rsidP="00B0795D"/>
                    <w:p w14:paraId="6CBBAA78" w14:textId="77777777" w:rsidR="000320E6" w:rsidRDefault="000320E6" w:rsidP="00B0795D"/>
                    <w:p w14:paraId="7687ACDC" w14:textId="77777777" w:rsidR="000320E6" w:rsidRDefault="000320E6" w:rsidP="00B0795D"/>
                    <w:p w14:paraId="4DFF6A15" w14:textId="77777777" w:rsidR="000320E6" w:rsidRDefault="000320E6" w:rsidP="00B0795D"/>
                    <w:p w14:paraId="5A9592B3" w14:textId="77777777" w:rsidR="000320E6" w:rsidRDefault="000320E6" w:rsidP="00B0795D"/>
                    <w:p w14:paraId="3729CC86" w14:textId="77777777" w:rsidR="000320E6" w:rsidRDefault="000320E6" w:rsidP="00B0795D"/>
                    <w:p w14:paraId="5997EEF2" w14:textId="77777777" w:rsidR="000320E6" w:rsidRDefault="000320E6" w:rsidP="00B0795D"/>
                    <w:p w14:paraId="34B69195" w14:textId="77777777" w:rsidR="000320E6" w:rsidRDefault="000320E6" w:rsidP="00B0795D"/>
                    <w:p w14:paraId="5AFBC889" w14:textId="77777777" w:rsidR="000320E6" w:rsidRDefault="000320E6" w:rsidP="00B0795D"/>
                    <w:p w14:paraId="08490D95" w14:textId="77777777" w:rsidR="000320E6" w:rsidRDefault="000320E6" w:rsidP="00B0795D"/>
                    <w:p w14:paraId="759AD07D" w14:textId="77777777" w:rsidR="000320E6" w:rsidRDefault="000320E6" w:rsidP="00B0795D"/>
                    <w:p w14:paraId="4F3D3090" w14:textId="77777777" w:rsidR="000320E6" w:rsidRDefault="000320E6" w:rsidP="00B0795D"/>
                    <w:p w14:paraId="797CE68A" w14:textId="77777777" w:rsidR="000320E6" w:rsidRDefault="000320E6" w:rsidP="00B0795D"/>
                    <w:p w14:paraId="47A5415B" w14:textId="77777777" w:rsidR="000320E6" w:rsidRDefault="000320E6" w:rsidP="00B0795D"/>
                    <w:p w14:paraId="29C91867" w14:textId="77777777" w:rsidR="000320E6" w:rsidRDefault="000320E6" w:rsidP="00B0795D"/>
                    <w:p w14:paraId="22B9E0D1" w14:textId="77777777" w:rsidR="000320E6" w:rsidRDefault="000320E6" w:rsidP="00B0795D"/>
                    <w:p w14:paraId="4FF26AA5" w14:textId="77777777" w:rsidR="000320E6" w:rsidRDefault="000320E6" w:rsidP="00B0795D"/>
                    <w:p w14:paraId="21F2290A" w14:textId="77777777" w:rsidR="000320E6" w:rsidRDefault="000320E6" w:rsidP="00B0795D"/>
                    <w:p w14:paraId="621D2A17" w14:textId="77777777" w:rsidR="000320E6" w:rsidRDefault="000320E6" w:rsidP="00B0795D"/>
                    <w:p w14:paraId="13E49CCF" w14:textId="77777777" w:rsidR="000320E6" w:rsidRDefault="000320E6" w:rsidP="00B0795D"/>
                    <w:p w14:paraId="44606C9E" w14:textId="77777777" w:rsidR="000320E6" w:rsidRDefault="000320E6" w:rsidP="00B0795D"/>
                    <w:p w14:paraId="4233C4D0" w14:textId="77777777" w:rsidR="000320E6" w:rsidRDefault="000320E6" w:rsidP="00B0795D"/>
                    <w:p w14:paraId="57122A1D" w14:textId="77777777" w:rsidR="000320E6" w:rsidRDefault="000320E6" w:rsidP="00B0795D"/>
                    <w:p w14:paraId="6EE69078" w14:textId="77777777" w:rsidR="000320E6" w:rsidRDefault="000320E6" w:rsidP="00B0795D"/>
                    <w:p w14:paraId="1E41480D" w14:textId="77777777" w:rsidR="000320E6" w:rsidRDefault="000320E6" w:rsidP="00B0795D"/>
                    <w:p w14:paraId="4975E952" w14:textId="77777777" w:rsidR="000320E6" w:rsidRDefault="000320E6" w:rsidP="00B0795D"/>
                    <w:p w14:paraId="4B84DD62" w14:textId="77777777" w:rsidR="000320E6" w:rsidRDefault="000320E6" w:rsidP="00B0795D"/>
                    <w:p w14:paraId="432DD656" w14:textId="77777777" w:rsidR="000320E6" w:rsidRDefault="000320E6" w:rsidP="00B0795D"/>
                    <w:p w14:paraId="508483FF" w14:textId="77777777" w:rsidR="000320E6" w:rsidRDefault="000320E6" w:rsidP="00B0795D"/>
                    <w:p w14:paraId="06C8B6EA" w14:textId="77777777" w:rsidR="000320E6" w:rsidRDefault="000320E6" w:rsidP="00B0795D"/>
                    <w:p w14:paraId="5D1DEA59" w14:textId="77777777" w:rsidR="000320E6" w:rsidRDefault="000320E6" w:rsidP="00B0795D"/>
                    <w:p w14:paraId="5FB45323" w14:textId="77777777" w:rsidR="000320E6" w:rsidRDefault="000320E6" w:rsidP="00B0795D"/>
                    <w:p w14:paraId="23E65AC1" w14:textId="77777777" w:rsidR="000320E6" w:rsidRDefault="000320E6" w:rsidP="00B0795D"/>
                    <w:p w14:paraId="57346D50" w14:textId="77777777" w:rsidR="000320E6" w:rsidRDefault="000320E6" w:rsidP="00B0795D"/>
                    <w:p w14:paraId="11526FAE" w14:textId="77777777" w:rsidR="000320E6" w:rsidRDefault="000320E6" w:rsidP="00B0795D"/>
                    <w:p w14:paraId="229322FB" w14:textId="77777777" w:rsidR="000320E6" w:rsidRDefault="000320E6" w:rsidP="00B0795D"/>
                    <w:p w14:paraId="01B1B694" w14:textId="77777777" w:rsidR="000320E6" w:rsidRDefault="000320E6" w:rsidP="00B0795D"/>
                    <w:p w14:paraId="19B5F282" w14:textId="77777777" w:rsidR="000320E6" w:rsidRDefault="000320E6" w:rsidP="00B0795D"/>
                    <w:p w14:paraId="7425152E" w14:textId="77777777" w:rsidR="000320E6" w:rsidRDefault="000320E6" w:rsidP="00B0795D"/>
                    <w:p w14:paraId="4DAA8025" w14:textId="77777777" w:rsidR="000320E6" w:rsidRDefault="000320E6" w:rsidP="00B0795D"/>
                    <w:p w14:paraId="2102DDCA" w14:textId="77777777" w:rsidR="000320E6" w:rsidRDefault="000320E6" w:rsidP="00B0795D"/>
                    <w:p w14:paraId="060359C4" w14:textId="77777777" w:rsidR="000320E6" w:rsidRDefault="000320E6" w:rsidP="00B0795D"/>
                    <w:p w14:paraId="49975D57" w14:textId="77777777" w:rsidR="000320E6" w:rsidRDefault="000320E6" w:rsidP="00B0795D"/>
                    <w:p w14:paraId="4EE4A1BB" w14:textId="77777777" w:rsidR="000320E6" w:rsidRDefault="000320E6" w:rsidP="00B0795D"/>
                    <w:p w14:paraId="341D5595" w14:textId="77777777" w:rsidR="000320E6" w:rsidRDefault="000320E6" w:rsidP="00B0795D"/>
                    <w:p w14:paraId="6468F604" w14:textId="77777777" w:rsidR="000320E6" w:rsidRDefault="000320E6" w:rsidP="00B0795D"/>
                    <w:p w14:paraId="29B2DCD5" w14:textId="77777777" w:rsidR="000320E6" w:rsidRDefault="000320E6" w:rsidP="00B0795D"/>
                    <w:p w14:paraId="4DCEA800" w14:textId="77777777" w:rsidR="000320E6" w:rsidRDefault="000320E6" w:rsidP="00B0795D"/>
                    <w:p w14:paraId="0A488F22" w14:textId="77777777" w:rsidR="000320E6" w:rsidRDefault="000320E6" w:rsidP="00B0795D"/>
                    <w:p w14:paraId="1CA7D229" w14:textId="77777777" w:rsidR="000320E6" w:rsidRDefault="000320E6" w:rsidP="00B0795D"/>
                    <w:p w14:paraId="6D363B52" w14:textId="77777777" w:rsidR="000320E6" w:rsidRDefault="000320E6" w:rsidP="00B0795D"/>
                    <w:p w14:paraId="548E9D1E" w14:textId="77777777" w:rsidR="000320E6" w:rsidRDefault="000320E6" w:rsidP="00B0795D"/>
                    <w:p w14:paraId="7E2E6A20" w14:textId="77777777" w:rsidR="000320E6" w:rsidRDefault="000320E6" w:rsidP="00B0795D"/>
                    <w:p w14:paraId="55AA52D9" w14:textId="77777777" w:rsidR="000320E6" w:rsidRDefault="000320E6" w:rsidP="00B0795D"/>
                    <w:p w14:paraId="0239272D" w14:textId="77777777" w:rsidR="000320E6" w:rsidRDefault="000320E6" w:rsidP="00B0795D"/>
                    <w:p w14:paraId="65A0A2BE" w14:textId="77777777" w:rsidR="000320E6" w:rsidRDefault="000320E6" w:rsidP="00B0795D"/>
                    <w:p w14:paraId="5E90321C" w14:textId="77777777" w:rsidR="000320E6" w:rsidRDefault="000320E6" w:rsidP="00B0795D"/>
                    <w:p w14:paraId="5CDF39E8" w14:textId="77777777" w:rsidR="000320E6" w:rsidRDefault="000320E6" w:rsidP="00B0795D"/>
                    <w:p w14:paraId="7ABD5C09" w14:textId="77777777" w:rsidR="000320E6" w:rsidRDefault="000320E6" w:rsidP="00B0795D"/>
                    <w:p w14:paraId="4D80AE8B" w14:textId="77777777" w:rsidR="000320E6" w:rsidRDefault="000320E6" w:rsidP="00B0795D"/>
                    <w:p w14:paraId="5CB4EC47" w14:textId="77777777" w:rsidR="000320E6" w:rsidRDefault="000320E6" w:rsidP="00B0795D"/>
                    <w:p w14:paraId="23D93B35" w14:textId="77777777" w:rsidR="000320E6" w:rsidRDefault="000320E6" w:rsidP="00B0795D"/>
                    <w:p w14:paraId="5FC12ACE" w14:textId="77777777" w:rsidR="000320E6" w:rsidRDefault="000320E6" w:rsidP="00B0795D"/>
                    <w:p w14:paraId="109416C7" w14:textId="77777777" w:rsidR="000320E6" w:rsidRDefault="000320E6" w:rsidP="00B0795D"/>
                    <w:p w14:paraId="1C3A8006" w14:textId="77777777" w:rsidR="000320E6" w:rsidRDefault="000320E6" w:rsidP="00B0795D"/>
                    <w:p w14:paraId="0B4E34B5" w14:textId="77777777" w:rsidR="000320E6" w:rsidRDefault="000320E6" w:rsidP="00B0795D"/>
                    <w:p w14:paraId="5248C504" w14:textId="77777777" w:rsidR="000320E6" w:rsidRDefault="000320E6" w:rsidP="00B0795D"/>
                    <w:p w14:paraId="4CBB0C4F" w14:textId="77777777" w:rsidR="000320E6" w:rsidRDefault="000320E6" w:rsidP="00B0795D"/>
                    <w:p w14:paraId="3ED41515" w14:textId="77777777" w:rsidR="000320E6" w:rsidRDefault="000320E6" w:rsidP="00B0795D"/>
                    <w:p w14:paraId="69398D0F" w14:textId="77777777" w:rsidR="000320E6" w:rsidRDefault="000320E6" w:rsidP="00B0795D"/>
                    <w:p w14:paraId="5FE56EC2" w14:textId="77777777" w:rsidR="000320E6" w:rsidRDefault="000320E6" w:rsidP="00B0795D"/>
                    <w:p w14:paraId="7FD70168" w14:textId="77777777" w:rsidR="000320E6" w:rsidRDefault="000320E6" w:rsidP="00B0795D"/>
                    <w:p w14:paraId="765DF96D" w14:textId="77777777" w:rsidR="000320E6" w:rsidRDefault="000320E6" w:rsidP="00B0795D"/>
                    <w:p w14:paraId="0E36B42D" w14:textId="77777777" w:rsidR="000320E6" w:rsidRDefault="000320E6" w:rsidP="00B0795D"/>
                    <w:p w14:paraId="63AAD346" w14:textId="77777777" w:rsidR="000320E6" w:rsidRDefault="000320E6" w:rsidP="00B0795D"/>
                    <w:p w14:paraId="2B7815B9" w14:textId="77777777" w:rsidR="000320E6" w:rsidRDefault="000320E6" w:rsidP="00B0795D"/>
                    <w:p w14:paraId="38E62643" w14:textId="77777777" w:rsidR="000320E6" w:rsidRDefault="000320E6" w:rsidP="00B0795D"/>
                    <w:p w14:paraId="705699D3" w14:textId="77777777" w:rsidR="000320E6" w:rsidRDefault="000320E6" w:rsidP="00B0795D"/>
                    <w:p w14:paraId="45582A6A" w14:textId="77777777" w:rsidR="000320E6" w:rsidRDefault="000320E6" w:rsidP="00B0795D"/>
                    <w:p w14:paraId="625FFA99" w14:textId="77777777" w:rsidR="000320E6" w:rsidRDefault="000320E6" w:rsidP="00B0795D"/>
                    <w:p w14:paraId="171DB479" w14:textId="77777777" w:rsidR="000320E6" w:rsidRDefault="000320E6" w:rsidP="00B0795D"/>
                    <w:p w14:paraId="69A14738" w14:textId="77777777" w:rsidR="000320E6" w:rsidRDefault="000320E6" w:rsidP="00B0795D"/>
                    <w:p w14:paraId="6B361133" w14:textId="77777777" w:rsidR="000320E6" w:rsidRDefault="000320E6" w:rsidP="00B0795D"/>
                    <w:p w14:paraId="143EB3E9" w14:textId="77777777" w:rsidR="000320E6" w:rsidRDefault="000320E6" w:rsidP="00B0795D"/>
                    <w:p w14:paraId="4488B827" w14:textId="77777777" w:rsidR="000320E6" w:rsidRDefault="000320E6" w:rsidP="00B0795D"/>
                    <w:p w14:paraId="4C0D8716" w14:textId="77777777" w:rsidR="000320E6" w:rsidRDefault="000320E6" w:rsidP="00B0795D"/>
                    <w:p w14:paraId="3E042571" w14:textId="77777777" w:rsidR="000320E6" w:rsidRDefault="000320E6" w:rsidP="00B0795D"/>
                    <w:p w14:paraId="401D40B5" w14:textId="77777777" w:rsidR="000320E6" w:rsidRDefault="000320E6" w:rsidP="00B0795D"/>
                    <w:p w14:paraId="3D4845BB" w14:textId="77777777" w:rsidR="000320E6" w:rsidRDefault="000320E6" w:rsidP="00B0795D"/>
                    <w:p w14:paraId="18A7F8F1" w14:textId="77777777" w:rsidR="000320E6" w:rsidRDefault="000320E6" w:rsidP="00B0795D"/>
                    <w:p w14:paraId="7F05FF80" w14:textId="77777777" w:rsidR="000320E6" w:rsidRDefault="000320E6" w:rsidP="00B0795D"/>
                    <w:p w14:paraId="2427DC6B" w14:textId="77777777" w:rsidR="000320E6" w:rsidRDefault="000320E6" w:rsidP="00B0795D"/>
                    <w:p w14:paraId="283FC5B8" w14:textId="77777777" w:rsidR="000320E6" w:rsidRDefault="000320E6" w:rsidP="00B0795D"/>
                    <w:p w14:paraId="3190FD4F" w14:textId="77777777" w:rsidR="000320E6" w:rsidRDefault="000320E6" w:rsidP="00B0795D"/>
                    <w:p w14:paraId="225294E5" w14:textId="77777777" w:rsidR="000320E6" w:rsidRDefault="000320E6" w:rsidP="00B0795D"/>
                    <w:p w14:paraId="5526DCD2" w14:textId="77777777" w:rsidR="000320E6" w:rsidRDefault="000320E6" w:rsidP="00B0795D"/>
                    <w:p w14:paraId="4EF25701" w14:textId="77777777" w:rsidR="000320E6" w:rsidRDefault="000320E6" w:rsidP="00B0795D"/>
                    <w:p w14:paraId="42009EB9" w14:textId="77777777" w:rsidR="000320E6" w:rsidRDefault="000320E6" w:rsidP="00B0795D"/>
                    <w:p w14:paraId="2CD6057C" w14:textId="77777777" w:rsidR="000320E6" w:rsidRDefault="000320E6" w:rsidP="00B0795D"/>
                    <w:p w14:paraId="299D3D91" w14:textId="77777777" w:rsidR="000320E6" w:rsidRDefault="000320E6" w:rsidP="00B0795D"/>
                    <w:p w14:paraId="104F9D26" w14:textId="77777777" w:rsidR="000320E6" w:rsidRDefault="000320E6" w:rsidP="00B0795D"/>
                    <w:p w14:paraId="594C7A7E" w14:textId="77777777" w:rsidR="000320E6" w:rsidRDefault="000320E6" w:rsidP="00B0795D"/>
                    <w:p w14:paraId="66041CBF" w14:textId="77777777" w:rsidR="000320E6" w:rsidRDefault="000320E6" w:rsidP="00B0795D"/>
                    <w:p w14:paraId="46CFB795" w14:textId="77777777" w:rsidR="000320E6" w:rsidRDefault="000320E6" w:rsidP="00B0795D"/>
                    <w:p w14:paraId="29C2B40F" w14:textId="77777777" w:rsidR="000320E6" w:rsidRDefault="000320E6" w:rsidP="00B0795D"/>
                    <w:p w14:paraId="2D8270A0" w14:textId="77777777" w:rsidR="000320E6" w:rsidRDefault="000320E6" w:rsidP="00B0795D"/>
                    <w:p w14:paraId="0027876A" w14:textId="77777777" w:rsidR="000320E6" w:rsidRDefault="000320E6" w:rsidP="00B0795D"/>
                    <w:p w14:paraId="0782A675" w14:textId="77777777" w:rsidR="000320E6" w:rsidRDefault="000320E6" w:rsidP="00B0795D"/>
                    <w:p w14:paraId="3A388BC8" w14:textId="77777777" w:rsidR="000320E6" w:rsidRDefault="000320E6" w:rsidP="00B0795D"/>
                    <w:p w14:paraId="26573F21" w14:textId="77777777" w:rsidR="000320E6" w:rsidRDefault="000320E6" w:rsidP="00B0795D"/>
                    <w:p w14:paraId="7C1DAA7A" w14:textId="77777777" w:rsidR="000320E6" w:rsidRDefault="000320E6" w:rsidP="00B0795D"/>
                    <w:p w14:paraId="19221431" w14:textId="77777777" w:rsidR="000320E6" w:rsidRDefault="000320E6" w:rsidP="00B0795D"/>
                    <w:p w14:paraId="4B6D57AB" w14:textId="77777777" w:rsidR="000320E6" w:rsidRDefault="000320E6" w:rsidP="00B0795D"/>
                    <w:p w14:paraId="3CC919FB" w14:textId="77777777" w:rsidR="000320E6" w:rsidRDefault="000320E6" w:rsidP="00B0795D"/>
                    <w:p w14:paraId="09F68A61" w14:textId="77777777" w:rsidR="000320E6" w:rsidRDefault="000320E6" w:rsidP="00B0795D"/>
                    <w:p w14:paraId="522756B2" w14:textId="77777777" w:rsidR="000320E6" w:rsidRDefault="000320E6" w:rsidP="00B0795D"/>
                    <w:p w14:paraId="4A35D1FD" w14:textId="77777777" w:rsidR="000320E6" w:rsidRDefault="000320E6" w:rsidP="00B0795D"/>
                    <w:p w14:paraId="0DC5C343" w14:textId="77777777" w:rsidR="000320E6" w:rsidRDefault="000320E6" w:rsidP="00B0795D"/>
                    <w:p w14:paraId="76E0877A" w14:textId="77777777" w:rsidR="000320E6" w:rsidRDefault="000320E6" w:rsidP="00B0795D"/>
                    <w:p w14:paraId="1EBA3E9F" w14:textId="77777777" w:rsidR="000320E6" w:rsidRDefault="000320E6" w:rsidP="00B0795D"/>
                    <w:p w14:paraId="6A01116E" w14:textId="77777777" w:rsidR="000320E6" w:rsidRDefault="000320E6" w:rsidP="00B0795D"/>
                    <w:p w14:paraId="4606A797" w14:textId="77777777" w:rsidR="000320E6" w:rsidRDefault="000320E6" w:rsidP="00B0795D"/>
                    <w:p w14:paraId="085824A6" w14:textId="77777777" w:rsidR="000320E6" w:rsidRDefault="000320E6" w:rsidP="00B0795D"/>
                    <w:p w14:paraId="3882B126" w14:textId="77777777" w:rsidR="000320E6" w:rsidRDefault="000320E6" w:rsidP="00B0795D"/>
                    <w:p w14:paraId="08D2C52B" w14:textId="77777777" w:rsidR="000320E6" w:rsidRDefault="000320E6" w:rsidP="00B0795D"/>
                    <w:p w14:paraId="18E2A53E" w14:textId="77777777" w:rsidR="000320E6" w:rsidRDefault="000320E6" w:rsidP="00B0795D"/>
                    <w:p w14:paraId="49E9EBDA" w14:textId="77777777" w:rsidR="000320E6" w:rsidRDefault="000320E6" w:rsidP="00B0795D"/>
                    <w:p w14:paraId="2E09EA1B" w14:textId="77777777" w:rsidR="000320E6" w:rsidRDefault="000320E6" w:rsidP="00B0795D"/>
                    <w:p w14:paraId="4D66D477" w14:textId="77777777" w:rsidR="000320E6" w:rsidRDefault="000320E6" w:rsidP="00B0795D"/>
                    <w:p w14:paraId="7CF1BE15" w14:textId="77777777" w:rsidR="000320E6" w:rsidRDefault="000320E6" w:rsidP="00B0795D"/>
                    <w:p w14:paraId="61161833" w14:textId="77777777" w:rsidR="000320E6" w:rsidRDefault="000320E6" w:rsidP="00B0795D"/>
                    <w:p w14:paraId="27AB3E03" w14:textId="77777777" w:rsidR="000320E6" w:rsidRDefault="000320E6" w:rsidP="00B0795D"/>
                    <w:p w14:paraId="6F76B8A0" w14:textId="77777777" w:rsidR="000320E6" w:rsidRDefault="000320E6" w:rsidP="00B0795D"/>
                    <w:p w14:paraId="3895D387" w14:textId="77777777" w:rsidR="000320E6" w:rsidRDefault="000320E6" w:rsidP="00B0795D"/>
                    <w:p w14:paraId="66E0B031" w14:textId="77777777" w:rsidR="000320E6" w:rsidRDefault="000320E6" w:rsidP="00B0795D"/>
                    <w:p w14:paraId="54D432F3" w14:textId="77777777" w:rsidR="000320E6" w:rsidRDefault="000320E6" w:rsidP="00B0795D"/>
                    <w:p w14:paraId="6BB36460" w14:textId="77777777" w:rsidR="000320E6" w:rsidRDefault="000320E6" w:rsidP="00B0795D"/>
                    <w:p w14:paraId="5C1E9762" w14:textId="77777777" w:rsidR="000320E6" w:rsidRDefault="000320E6" w:rsidP="00B0795D"/>
                    <w:p w14:paraId="1CA262A5" w14:textId="77777777" w:rsidR="000320E6" w:rsidRDefault="000320E6" w:rsidP="00B0795D"/>
                    <w:p w14:paraId="1CAF17D4" w14:textId="77777777" w:rsidR="000320E6" w:rsidRDefault="000320E6" w:rsidP="00B0795D"/>
                    <w:p w14:paraId="0431E939" w14:textId="77777777" w:rsidR="000320E6" w:rsidRDefault="000320E6" w:rsidP="00B0795D"/>
                    <w:p w14:paraId="09CCF4F2" w14:textId="77777777" w:rsidR="000320E6" w:rsidRDefault="000320E6" w:rsidP="00B0795D"/>
                    <w:p w14:paraId="16DD9519" w14:textId="77777777" w:rsidR="000320E6" w:rsidRDefault="000320E6" w:rsidP="00B0795D"/>
                    <w:p w14:paraId="4DADA7DD" w14:textId="77777777" w:rsidR="000320E6" w:rsidRDefault="000320E6" w:rsidP="00B0795D"/>
                    <w:p w14:paraId="1A0DA394" w14:textId="77777777" w:rsidR="000320E6" w:rsidRDefault="000320E6" w:rsidP="00B0795D"/>
                    <w:p w14:paraId="18491386" w14:textId="77777777" w:rsidR="000320E6" w:rsidRDefault="000320E6" w:rsidP="00B0795D"/>
                    <w:p w14:paraId="467EBC58" w14:textId="77777777" w:rsidR="000320E6" w:rsidRDefault="000320E6" w:rsidP="00B0795D"/>
                    <w:p w14:paraId="070C4C72" w14:textId="77777777" w:rsidR="000320E6" w:rsidRDefault="000320E6" w:rsidP="00B0795D"/>
                    <w:p w14:paraId="7DDD6809" w14:textId="77777777" w:rsidR="000320E6" w:rsidRDefault="000320E6" w:rsidP="00B0795D"/>
                    <w:p w14:paraId="31ED0B12" w14:textId="77777777" w:rsidR="000320E6" w:rsidRDefault="000320E6" w:rsidP="00B0795D"/>
                    <w:p w14:paraId="6DCE774B" w14:textId="77777777" w:rsidR="000320E6" w:rsidRDefault="000320E6" w:rsidP="00B0795D"/>
                    <w:p w14:paraId="24C37C92" w14:textId="77777777" w:rsidR="000320E6" w:rsidRDefault="000320E6" w:rsidP="00B0795D"/>
                    <w:p w14:paraId="7A8EBE7C" w14:textId="77777777" w:rsidR="000320E6" w:rsidRDefault="000320E6" w:rsidP="00B0795D"/>
                    <w:p w14:paraId="512E85E5" w14:textId="77777777" w:rsidR="000320E6" w:rsidRDefault="000320E6" w:rsidP="00B0795D"/>
                    <w:p w14:paraId="00D37CEF" w14:textId="77777777" w:rsidR="000320E6" w:rsidRDefault="000320E6" w:rsidP="00B0795D"/>
                    <w:p w14:paraId="4C6C8F07" w14:textId="77777777" w:rsidR="000320E6" w:rsidRDefault="000320E6" w:rsidP="00B0795D"/>
                    <w:p w14:paraId="7BB7CDD7" w14:textId="77777777" w:rsidR="000320E6" w:rsidRDefault="000320E6" w:rsidP="00B0795D"/>
                    <w:p w14:paraId="5560B5A7" w14:textId="77777777" w:rsidR="000320E6" w:rsidRDefault="000320E6" w:rsidP="00B0795D"/>
                    <w:p w14:paraId="7A25ADF1" w14:textId="77777777" w:rsidR="000320E6" w:rsidRDefault="000320E6" w:rsidP="00B0795D"/>
                    <w:p w14:paraId="128EF46F" w14:textId="77777777" w:rsidR="000320E6" w:rsidRDefault="000320E6" w:rsidP="00B0795D"/>
                    <w:p w14:paraId="1143FFCC" w14:textId="77777777" w:rsidR="000320E6" w:rsidRDefault="000320E6" w:rsidP="00B0795D"/>
                    <w:p w14:paraId="78B8F4CC" w14:textId="77777777" w:rsidR="000320E6" w:rsidRDefault="000320E6" w:rsidP="00B0795D"/>
                    <w:p w14:paraId="6A941F15" w14:textId="77777777" w:rsidR="000320E6" w:rsidRDefault="000320E6" w:rsidP="00B0795D"/>
                    <w:p w14:paraId="4F7954E6" w14:textId="77777777" w:rsidR="000320E6" w:rsidRDefault="000320E6" w:rsidP="00B0795D"/>
                    <w:p w14:paraId="7CBAE773" w14:textId="77777777" w:rsidR="000320E6" w:rsidRDefault="000320E6" w:rsidP="00B0795D"/>
                    <w:p w14:paraId="294E1633" w14:textId="77777777" w:rsidR="000320E6" w:rsidRDefault="000320E6" w:rsidP="00B0795D"/>
                    <w:p w14:paraId="33B659E7" w14:textId="77777777" w:rsidR="000320E6" w:rsidRDefault="000320E6" w:rsidP="00B0795D"/>
                    <w:p w14:paraId="75A3AF4F" w14:textId="77777777" w:rsidR="000320E6" w:rsidRDefault="000320E6" w:rsidP="00B0795D"/>
                    <w:p w14:paraId="238952FA" w14:textId="77777777" w:rsidR="000320E6" w:rsidRDefault="000320E6" w:rsidP="00B0795D"/>
                    <w:p w14:paraId="6640FC3D" w14:textId="77777777" w:rsidR="000320E6" w:rsidRDefault="000320E6" w:rsidP="00B0795D"/>
                    <w:p w14:paraId="66198B92" w14:textId="77777777" w:rsidR="000320E6" w:rsidRDefault="000320E6" w:rsidP="00B0795D"/>
                    <w:p w14:paraId="7D0C50F4" w14:textId="77777777" w:rsidR="000320E6" w:rsidRDefault="000320E6" w:rsidP="00B0795D"/>
                    <w:p w14:paraId="5C8A9694" w14:textId="77777777" w:rsidR="000320E6" w:rsidRDefault="000320E6" w:rsidP="00B0795D"/>
                    <w:p w14:paraId="4BBF8202" w14:textId="77777777" w:rsidR="000320E6" w:rsidRDefault="000320E6" w:rsidP="00B0795D"/>
                    <w:p w14:paraId="0CEB6331" w14:textId="77777777" w:rsidR="000320E6" w:rsidRDefault="000320E6" w:rsidP="00B0795D"/>
                    <w:p w14:paraId="3D4907D2" w14:textId="77777777" w:rsidR="000320E6" w:rsidRDefault="000320E6" w:rsidP="00B0795D"/>
                    <w:p w14:paraId="35BDE5E5" w14:textId="77777777" w:rsidR="000320E6" w:rsidRDefault="000320E6" w:rsidP="00B0795D"/>
                    <w:p w14:paraId="51295D87" w14:textId="77777777" w:rsidR="000320E6" w:rsidRDefault="000320E6" w:rsidP="00B0795D"/>
                    <w:p w14:paraId="3AF5EDFE" w14:textId="77777777" w:rsidR="000320E6" w:rsidRDefault="000320E6" w:rsidP="00B0795D"/>
                    <w:p w14:paraId="07B7FCF9" w14:textId="77777777" w:rsidR="000320E6" w:rsidRDefault="000320E6" w:rsidP="00B0795D"/>
                    <w:p w14:paraId="38708BD0" w14:textId="77777777" w:rsidR="000320E6" w:rsidRDefault="000320E6" w:rsidP="00B0795D"/>
                    <w:p w14:paraId="50B07C9C" w14:textId="77777777" w:rsidR="000320E6" w:rsidRDefault="000320E6" w:rsidP="00B0795D"/>
                    <w:p w14:paraId="1DA9428B" w14:textId="77777777" w:rsidR="000320E6" w:rsidRDefault="000320E6" w:rsidP="00B0795D"/>
                    <w:p w14:paraId="016A881F" w14:textId="77777777" w:rsidR="000320E6" w:rsidRDefault="000320E6" w:rsidP="00B0795D"/>
                    <w:p w14:paraId="6EF4B486" w14:textId="77777777" w:rsidR="000320E6" w:rsidRDefault="000320E6" w:rsidP="00B0795D"/>
                    <w:p w14:paraId="3CBE596A" w14:textId="77777777" w:rsidR="000320E6" w:rsidRDefault="000320E6" w:rsidP="00B0795D"/>
                    <w:p w14:paraId="6D7909B4" w14:textId="77777777" w:rsidR="000320E6" w:rsidRDefault="000320E6" w:rsidP="00B0795D"/>
                    <w:p w14:paraId="57762232" w14:textId="77777777" w:rsidR="000320E6" w:rsidRDefault="000320E6" w:rsidP="00B0795D"/>
                    <w:p w14:paraId="6A0AAFE7" w14:textId="77777777" w:rsidR="000320E6" w:rsidRDefault="000320E6" w:rsidP="00B0795D"/>
                    <w:p w14:paraId="370B25A8" w14:textId="77777777" w:rsidR="000320E6" w:rsidRDefault="000320E6" w:rsidP="00B0795D"/>
                    <w:p w14:paraId="41B077B8" w14:textId="77777777" w:rsidR="000320E6" w:rsidRDefault="000320E6" w:rsidP="00B0795D"/>
                    <w:p w14:paraId="29EDB7F2" w14:textId="77777777" w:rsidR="000320E6" w:rsidRDefault="000320E6" w:rsidP="00B0795D"/>
                    <w:p w14:paraId="1FB67A2F" w14:textId="77777777" w:rsidR="000320E6" w:rsidRDefault="000320E6" w:rsidP="00B0795D"/>
                    <w:p w14:paraId="367A2A8D" w14:textId="77777777" w:rsidR="000320E6" w:rsidRDefault="000320E6" w:rsidP="00B0795D"/>
                    <w:p w14:paraId="07BF3606" w14:textId="77777777" w:rsidR="000320E6" w:rsidRDefault="000320E6" w:rsidP="00B0795D"/>
                    <w:p w14:paraId="4D882CA4" w14:textId="77777777" w:rsidR="000320E6" w:rsidRDefault="000320E6" w:rsidP="00B0795D"/>
                    <w:p w14:paraId="7C256CB6" w14:textId="77777777" w:rsidR="000320E6" w:rsidRDefault="000320E6" w:rsidP="00B0795D"/>
                    <w:p w14:paraId="42C879DA" w14:textId="77777777" w:rsidR="000320E6" w:rsidRDefault="000320E6" w:rsidP="00B0795D"/>
                    <w:p w14:paraId="1FF7843A" w14:textId="77777777" w:rsidR="000320E6" w:rsidRDefault="000320E6" w:rsidP="00B0795D"/>
                    <w:p w14:paraId="75986B5A" w14:textId="77777777" w:rsidR="000320E6" w:rsidRDefault="000320E6" w:rsidP="00B0795D"/>
                    <w:p w14:paraId="735B4411" w14:textId="77777777" w:rsidR="000320E6" w:rsidRDefault="000320E6" w:rsidP="00B0795D"/>
                    <w:p w14:paraId="0F4F416E" w14:textId="77777777" w:rsidR="000320E6" w:rsidRDefault="000320E6" w:rsidP="00B0795D"/>
                    <w:p w14:paraId="6E8DD92C" w14:textId="77777777" w:rsidR="000320E6" w:rsidRDefault="000320E6" w:rsidP="00B0795D"/>
                    <w:p w14:paraId="52D16060" w14:textId="77777777" w:rsidR="000320E6" w:rsidRDefault="000320E6" w:rsidP="00B0795D"/>
                    <w:p w14:paraId="456B1239" w14:textId="77777777" w:rsidR="000320E6" w:rsidRDefault="000320E6" w:rsidP="00B0795D"/>
                    <w:p w14:paraId="37A6FC42" w14:textId="77777777" w:rsidR="000320E6" w:rsidRDefault="000320E6" w:rsidP="00B0795D"/>
                    <w:p w14:paraId="1C284ADE" w14:textId="77777777" w:rsidR="000320E6" w:rsidRDefault="000320E6" w:rsidP="00B0795D"/>
                    <w:p w14:paraId="50CCE6C9" w14:textId="77777777" w:rsidR="000320E6" w:rsidRDefault="000320E6" w:rsidP="00B0795D"/>
                    <w:p w14:paraId="5FBE9970" w14:textId="77777777" w:rsidR="000320E6" w:rsidRDefault="000320E6" w:rsidP="00B0795D"/>
                    <w:p w14:paraId="2E115786" w14:textId="77777777" w:rsidR="000320E6" w:rsidRDefault="000320E6" w:rsidP="00B0795D"/>
                    <w:p w14:paraId="6A57707E" w14:textId="77777777" w:rsidR="000320E6" w:rsidRDefault="000320E6" w:rsidP="00B0795D"/>
                    <w:p w14:paraId="3783702F" w14:textId="77777777" w:rsidR="000320E6" w:rsidRDefault="000320E6" w:rsidP="00B0795D"/>
                    <w:p w14:paraId="48738FD1" w14:textId="77777777" w:rsidR="000320E6" w:rsidRDefault="000320E6" w:rsidP="00B0795D"/>
                    <w:p w14:paraId="14612F7A" w14:textId="77777777" w:rsidR="000320E6" w:rsidRDefault="000320E6" w:rsidP="00B0795D"/>
                    <w:p w14:paraId="6F671A08" w14:textId="77777777" w:rsidR="000320E6" w:rsidRDefault="000320E6" w:rsidP="00B0795D"/>
                    <w:p w14:paraId="615EA661" w14:textId="77777777" w:rsidR="000320E6" w:rsidRDefault="000320E6" w:rsidP="00B0795D"/>
                    <w:p w14:paraId="0721D2A6" w14:textId="77777777" w:rsidR="000320E6" w:rsidRDefault="000320E6" w:rsidP="00B0795D"/>
                    <w:p w14:paraId="379AE400" w14:textId="77777777" w:rsidR="000320E6" w:rsidRDefault="000320E6" w:rsidP="00B0795D"/>
                    <w:p w14:paraId="4C29A898" w14:textId="77777777" w:rsidR="000320E6" w:rsidRDefault="000320E6" w:rsidP="00B0795D"/>
                    <w:p w14:paraId="7535ABD4" w14:textId="77777777" w:rsidR="000320E6" w:rsidRDefault="000320E6" w:rsidP="00B0795D"/>
                    <w:p w14:paraId="270DD156" w14:textId="77777777" w:rsidR="000320E6" w:rsidRDefault="000320E6" w:rsidP="00B0795D"/>
                    <w:p w14:paraId="5824AAAE" w14:textId="77777777" w:rsidR="000320E6" w:rsidRDefault="000320E6" w:rsidP="00B0795D"/>
                    <w:p w14:paraId="11B4B845" w14:textId="77777777" w:rsidR="000320E6" w:rsidRDefault="000320E6" w:rsidP="00B0795D"/>
                    <w:p w14:paraId="5D0DE77C" w14:textId="77777777" w:rsidR="000320E6" w:rsidRDefault="000320E6" w:rsidP="00B0795D"/>
                    <w:p w14:paraId="797677A1" w14:textId="77777777" w:rsidR="000320E6" w:rsidRDefault="000320E6" w:rsidP="00B0795D"/>
                    <w:p w14:paraId="50D857CB" w14:textId="77777777" w:rsidR="000320E6" w:rsidRDefault="000320E6" w:rsidP="00B0795D"/>
                    <w:p w14:paraId="16ACEDC6" w14:textId="77777777" w:rsidR="000320E6" w:rsidRDefault="000320E6" w:rsidP="00B0795D"/>
                    <w:p w14:paraId="032A9568" w14:textId="77777777" w:rsidR="000320E6" w:rsidRDefault="000320E6" w:rsidP="00B0795D"/>
                    <w:p w14:paraId="13B26D68" w14:textId="77777777" w:rsidR="000320E6" w:rsidRDefault="000320E6" w:rsidP="00B0795D"/>
                    <w:p w14:paraId="3F1BF238" w14:textId="77777777" w:rsidR="000320E6" w:rsidRDefault="000320E6" w:rsidP="00B0795D"/>
                    <w:p w14:paraId="2E282B1B" w14:textId="77777777" w:rsidR="000320E6" w:rsidRDefault="000320E6" w:rsidP="00B0795D"/>
                    <w:p w14:paraId="560A7FB4" w14:textId="77777777" w:rsidR="000320E6" w:rsidRDefault="000320E6" w:rsidP="00B0795D"/>
                    <w:p w14:paraId="6BD1EE82" w14:textId="77777777" w:rsidR="000320E6" w:rsidRDefault="000320E6" w:rsidP="00B0795D"/>
                    <w:p w14:paraId="6FB7F46C" w14:textId="77777777" w:rsidR="000320E6" w:rsidRDefault="000320E6" w:rsidP="00B0795D"/>
                    <w:p w14:paraId="7F28D588" w14:textId="77777777" w:rsidR="000320E6" w:rsidRDefault="000320E6" w:rsidP="00B0795D"/>
                    <w:p w14:paraId="5C94BDD0" w14:textId="77777777" w:rsidR="000320E6" w:rsidRDefault="000320E6" w:rsidP="00B0795D"/>
                    <w:p w14:paraId="5142B4B2" w14:textId="77777777" w:rsidR="000320E6" w:rsidRDefault="000320E6" w:rsidP="00B0795D"/>
                    <w:p w14:paraId="071AEC3B" w14:textId="77777777" w:rsidR="000320E6" w:rsidRDefault="000320E6" w:rsidP="00B0795D"/>
                    <w:p w14:paraId="2EE54590" w14:textId="77777777" w:rsidR="000320E6" w:rsidRDefault="000320E6" w:rsidP="00B0795D"/>
                    <w:p w14:paraId="2CAA6CA5" w14:textId="77777777" w:rsidR="000320E6" w:rsidRDefault="000320E6" w:rsidP="00B0795D"/>
                    <w:p w14:paraId="2116CCC9" w14:textId="77777777" w:rsidR="000320E6" w:rsidRDefault="000320E6" w:rsidP="00B0795D"/>
                    <w:p w14:paraId="02BB0281" w14:textId="77777777" w:rsidR="000320E6" w:rsidRDefault="000320E6" w:rsidP="00B0795D"/>
                    <w:p w14:paraId="5B5BCD47" w14:textId="77777777" w:rsidR="000320E6" w:rsidRDefault="000320E6" w:rsidP="00B0795D"/>
                    <w:p w14:paraId="6BDF0265" w14:textId="77777777" w:rsidR="000320E6" w:rsidRDefault="000320E6" w:rsidP="00B0795D"/>
                    <w:p w14:paraId="656BD938" w14:textId="77777777" w:rsidR="000320E6" w:rsidRDefault="000320E6" w:rsidP="00B0795D"/>
                    <w:p w14:paraId="75793559" w14:textId="77777777" w:rsidR="000320E6" w:rsidRDefault="000320E6" w:rsidP="00B0795D"/>
                    <w:p w14:paraId="460088C6" w14:textId="77777777" w:rsidR="000320E6" w:rsidRDefault="000320E6" w:rsidP="00B0795D"/>
                    <w:p w14:paraId="1D8BEE12" w14:textId="77777777" w:rsidR="000320E6" w:rsidRDefault="000320E6" w:rsidP="00B0795D"/>
                    <w:p w14:paraId="1C38EFB9" w14:textId="77777777" w:rsidR="000320E6" w:rsidRDefault="000320E6" w:rsidP="00B0795D"/>
                    <w:p w14:paraId="4F51551D" w14:textId="77777777" w:rsidR="000320E6" w:rsidRDefault="000320E6" w:rsidP="00B0795D"/>
                    <w:p w14:paraId="7E3B0941" w14:textId="77777777" w:rsidR="000320E6" w:rsidRDefault="000320E6" w:rsidP="00B0795D"/>
                    <w:p w14:paraId="39DF0D02" w14:textId="77777777" w:rsidR="000320E6" w:rsidRDefault="000320E6" w:rsidP="00B0795D"/>
                    <w:p w14:paraId="3D02CC16" w14:textId="77777777" w:rsidR="000320E6" w:rsidRDefault="000320E6" w:rsidP="00B0795D"/>
                    <w:p w14:paraId="2F5C30F9" w14:textId="77777777" w:rsidR="000320E6" w:rsidRDefault="000320E6" w:rsidP="00B0795D"/>
                    <w:p w14:paraId="7ECF9725" w14:textId="77777777" w:rsidR="000320E6" w:rsidRDefault="000320E6" w:rsidP="00B0795D"/>
                    <w:p w14:paraId="7CE66CB6" w14:textId="77777777" w:rsidR="000320E6" w:rsidRDefault="000320E6" w:rsidP="00B0795D"/>
                    <w:p w14:paraId="2EE56F24" w14:textId="77777777" w:rsidR="000320E6" w:rsidRDefault="000320E6" w:rsidP="00B0795D"/>
                    <w:p w14:paraId="32E576A5" w14:textId="77777777" w:rsidR="000320E6" w:rsidRDefault="000320E6" w:rsidP="00B0795D"/>
                    <w:p w14:paraId="2805651F" w14:textId="77777777" w:rsidR="000320E6" w:rsidRDefault="000320E6" w:rsidP="00B0795D"/>
                    <w:p w14:paraId="72050D2E" w14:textId="77777777" w:rsidR="000320E6" w:rsidRDefault="000320E6" w:rsidP="00B0795D"/>
                    <w:p w14:paraId="46D7A362" w14:textId="77777777" w:rsidR="000320E6" w:rsidRDefault="000320E6" w:rsidP="00B0795D"/>
                    <w:p w14:paraId="59A3C23D" w14:textId="77777777" w:rsidR="000320E6" w:rsidRDefault="000320E6" w:rsidP="00B0795D"/>
                    <w:p w14:paraId="7A5F7D9E" w14:textId="77777777" w:rsidR="000320E6" w:rsidRDefault="000320E6" w:rsidP="00B0795D"/>
                    <w:p w14:paraId="3C62FFF9" w14:textId="77777777" w:rsidR="000320E6" w:rsidRDefault="000320E6" w:rsidP="00B0795D"/>
                    <w:p w14:paraId="3D02CAC0" w14:textId="77777777" w:rsidR="000320E6" w:rsidRDefault="000320E6" w:rsidP="00B0795D"/>
                    <w:p w14:paraId="2F28F2AE" w14:textId="77777777" w:rsidR="000320E6" w:rsidRDefault="000320E6" w:rsidP="00B0795D"/>
                    <w:p w14:paraId="50F2C943" w14:textId="77777777" w:rsidR="000320E6" w:rsidRDefault="000320E6" w:rsidP="00B0795D"/>
                    <w:p w14:paraId="0D1FF732" w14:textId="77777777" w:rsidR="000320E6" w:rsidRDefault="000320E6" w:rsidP="00B0795D"/>
                    <w:p w14:paraId="1E5AE334" w14:textId="77777777" w:rsidR="000320E6" w:rsidRDefault="000320E6" w:rsidP="00B0795D"/>
                    <w:p w14:paraId="1FCAF18C" w14:textId="77777777" w:rsidR="000320E6" w:rsidRDefault="000320E6" w:rsidP="00B0795D"/>
                    <w:p w14:paraId="47A14F6A" w14:textId="77777777" w:rsidR="000320E6" w:rsidRDefault="000320E6" w:rsidP="00B0795D"/>
                    <w:p w14:paraId="12708142" w14:textId="77777777" w:rsidR="000320E6" w:rsidRDefault="000320E6" w:rsidP="00B0795D"/>
                    <w:p w14:paraId="011B7C19" w14:textId="77777777" w:rsidR="000320E6" w:rsidRDefault="000320E6" w:rsidP="00B0795D"/>
                    <w:p w14:paraId="16748AA0" w14:textId="77777777" w:rsidR="000320E6" w:rsidRDefault="000320E6" w:rsidP="00B0795D"/>
                    <w:p w14:paraId="0FF6D0CE" w14:textId="77777777" w:rsidR="000320E6" w:rsidRDefault="000320E6" w:rsidP="00B0795D"/>
                    <w:p w14:paraId="0AB5220E" w14:textId="77777777" w:rsidR="000320E6" w:rsidRDefault="000320E6" w:rsidP="00B0795D"/>
                    <w:p w14:paraId="61E8192F" w14:textId="77777777" w:rsidR="000320E6" w:rsidRDefault="000320E6" w:rsidP="00B0795D"/>
                    <w:p w14:paraId="201B1B12" w14:textId="77777777" w:rsidR="000320E6" w:rsidRDefault="000320E6" w:rsidP="00B0795D"/>
                    <w:p w14:paraId="4AEA4E6A" w14:textId="77777777" w:rsidR="000320E6" w:rsidRDefault="000320E6" w:rsidP="00B0795D"/>
                    <w:p w14:paraId="19CF2049" w14:textId="77777777" w:rsidR="000320E6" w:rsidRDefault="000320E6" w:rsidP="00B0795D"/>
                    <w:p w14:paraId="3A1659F3" w14:textId="77777777" w:rsidR="000320E6" w:rsidRDefault="000320E6" w:rsidP="00B0795D"/>
                    <w:p w14:paraId="0685996B" w14:textId="77777777" w:rsidR="000320E6" w:rsidRDefault="000320E6" w:rsidP="00B0795D"/>
                    <w:p w14:paraId="4E5B650D" w14:textId="77777777" w:rsidR="000320E6" w:rsidRDefault="000320E6" w:rsidP="00B0795D"/>
                    <w:p w14:paraId="234092FE" w14:textId="77777777" w:rsidR="000320E6" w:rsidRDefault="000320E6" w:rsidP="00B0795D"/>
                    <w:p w14:paraId="7F53E9FE" w14:textId="77777777" w:rsidR="000320E6" w:rsidRDefault="000320E6" w:rsidP="00B0795D"/>
                    <w:p w14:paraId="5144BFAA" w14:textId="77777777" w:rsidR="000320E6" w:rsidRDefault="000320E6" w:rsidP="00B0795D"/>
                    <w:p w14:paraId="5579C97A" w14:textId="77777777" w:rsidR="000320E6" w:rsidRDefault="000320E6" w:rsidP="00B0795D"/>
                    <w:p w14:paraId="3C333CAA" w14:textId="77777777" w:rsidR="000320E6" w:rsidRDefault="000320E6" w:rsidP="00B0795D"/>
                    <w:p w14:paraId="14AB1C74" w14:textId="77777777" w:rsidR="000320E6" w:rsidRDefault="000320E6" w:rsidP="00B0795D"/>
                    <w:p w14:paraId="036F47B1" w14:textId="77777777" w:rsidR="000320E6" w:rsidRDefault="000320E6" w:rsidP="00B0795D"/>
                    <w:p w14:paraId="5F1DF198" w14:textId="77777777" w:rsidR="000320E6" w:rsidRDefault="000320E6" w:rsidP="00B0795D"/>
                    <w:p w14:paraId="1ACA3913" w14:textId="77777777" w:rsidR="000320E6" w:rsidRDefault="000320E6" w:rsidP="00B0795D"/>
                    <w:p w14:paraId="5AFC541C" w14:textId="77777777" w:rsidR="000320E6" w:rsidRDefault="000320E6" w:rsidP="00B0795D"/>
                    <w:p w14:paraId="1D339795" w14:textId="77777777" w:rsidR="000320E6" w:rsidRDefault="000320E6" w:rsidP="00B0795D"/>
                    <w:p w14:paraId="5F4AE7B3" w14:textId="77777777" w:rsidR="000320E6" w:rsidRDefault="000320E6" w:rsidP="00B0795D"/>
                    <w:p w14:paraId="57A79D2F" w14:textId="77777777" w:rsidR="000320E6" w:rsidRDefault="000320E6" w:rsidP="00B0795D"/>
                    <w:p w14:paraId="54460823" w14:textId="77777777" w:rsidR="000320E6" w:rsidRDefault="000320E6" w:rsidP="00B0795D"/>
                    <w:p w14:paraId="1DB30E6B" w14:textId="77777777" w:rsidR="000320E6" w:rsidRDefault="000320E6" w:rsidP="00B0795D"/>
                    <w:p w14:paraId="793CE154" w14:textId="77777777" w:rsidR="000320E6" w:rsidRDefault="000320E6" w:rsidP="00B0795D"/>
                    <w:p w14:paraId="2F9D5824" w14:textId="77777777" w:rsidR="000320E6" w:rsidRDefault="000320E6" w:rsidP="00B0795D"/>
                    <w:p w14:paraId="424B2409" w14:textId="77777777" w:rsidR="000320E6" w:rsidRDefault="000320E6" w:rsidP="00B0795D"/>
                    <w:p w14:paraId="57B247A2" w14:textId="77777777" w:rsidR="000320E6" w:rsidRDefault="000320E6" w:rsidP="00B0795D"/>
                    <w:p w14:paraId="6D72EDF0" w14:textId="77777777" w:rsidR="000320E6" w:rsidRDefault="000320E6" w:rsidP="00B0795D"/>
                    <w:p w14:paraId="6D1EF317" w14:textId="77777777" w:rsidR="000320E6" w:rsidRDefault="000320E6" w:rsidP="00B0795D"/>
                    <w:p w14:paraId="5760B091" w14:textId="77777777" w:rsidR="000320E6" w:rsidRDefault="000320E6" w:rsidP="00B0795D"/>
                    <w:p w14:paraId="33628437" w14:textId="77777777" w:rsidR="000320E6" w:rsidRDefault="000320E6" w:rsidP="00B0795D"/>
                    <w:p w14:paraId="65770E24" w14:textId="77777777" w:rsidR="000320E6" w:rsidRDefault="000320E6" w:rsidP="00B0795D"/>
                    <w:p w14:paraId="236664F4" w14:textId="77777777" w:rsidR="000320E6" w:rsidRDefault="000320E6" w:rsidP="00B0795D"/>
                    <w:p w14:paraId="2A3BB15E" w14:textId="77777777" w:rsidR="000320E6" w:rsidRDefault="000320E6" w:rsidP="00B0795D"/>
                    <w:p w14:paraId="4F103CFD" w14:textId="77777777" w:rsidR="000320E6" w:rsidRDefault="000320E6" w:rsidP="00B0795D"/>
                    <w:p w14:paraId="3D008795" w14:textId="77777777" w:rsidR="000320E6" w:rsidRDefault="000320E6" w:rsidP="00B0795D"/>
                    <w:p w14:paraId="585E3884" w14:textId="77777777" w:rsidR="000320E6" w:rsidRDefault="000320E6" w:rsidP="00B0795D"/>
                    <w:p w14:paraId="31AB148B" w14:textId="77777777" w:rsidR="000320E6" w:rsidRDefault="000320E6" w:rsidP="00B0795D"/>
                    <w:p w14:paraId="0B3FE441" w14:textId="77777777" w:rsidR="000320E6" w:rsidRDefault="000320E6" w:rsidP="00B0795D"/>
                    <w:p w14:paraId="2D24373B" w14:textId="77777777" w:rsidR="000320E6" w:rsidRDefault="000320E6" w:rsidP="00B0795D"/>
                    <w:p w14:paraId="61678CF3" w14:textId="77777777" w:rsidR="000320E6" w:rsidRDefault="000320E6" w:rsidP="00B0795D"/>
                    <w:p w14:paraId="5C974129" w14:textId="77777777" w:rsidR="000320E6" w:rsidRDefault="000320E6" w:rsidP="00B0795D"/>
                    <w:p w14:paraId="31AB978A" w14:textId="77777777" w:rsidR="000320E6" w:rsidRDefault="000320E6" w:rsidP="00B0795D"/>
                    <w:p w14:paraId="1EE15437" w14:textId="77777777" w:rsidR="000320E6" w:rsidRDefault="000320E6" w:rsidP="00B0795D"/>
                    <w:p w14:paraId="4568759B" w14:textId="77777777" w:rsidR="000320E6" w:rsidRDefault="000320E6" w:rsidP="00B0795D"/>
                    <w:p w14:paraId="53749AEB" w14:textId="77777777" w:rsidR="000320E6" w:rsidRDefault="000320E6" w:rsidP="00B0795D"/>
                    <w:p w14:paraId="3B67FA85" w14:textId="77777777" w:rsidR="000320E6" w:rsidRDefault="000320E6" w:rsidP="00B0795D"/>
                    <w:p w14:paraId="1F028F4B" w14:textId="77777777" w:rsidR="000320E6" w:rsidRDefault="000320E6" w:rsidP="00B0795D"/>
                    <w:p w14:paraId="403FF4F5" w14:textId="77777777" w:rsidR="000320E6" w:rsidRDefault="000320E6" w:rsidP="00B0795D"/>
                    <w:p w14:paraId="70A52422" w14:textId="77777777" w:rsidR="000320E6" w:rsidRDefault="000320E6" w:rsidP="00B0795D"/>
                    <w:p w14:paraId="0A6810FC" w14:textId="77777777" w:rsidR="000320E6" w:rsidRDefault="000320E6" w:rsidP="00B0795D"/>
                    <w:p w14:paraId="556044EC" w14:textId="77777777" w:rsidR="000320E6" w:rsidRDefault="000320E6" w:rsidP="00B0795D"/>
                    <w:p w14:paraId="69410678" w14:textId="77777777" w:rsidR="000320E6" w:rsidRDefault="000320E6" w:rsidP="00B0795D"/>
                    <w:p w14:paraId="7EA229A5" w14:textId="77777777" w:rsidR="000320E6" w:rsidRDefault="000320E6" w:rsidP="00B0795D"/>
                    <w:p w14:paraId="2E24890B" w14:textId="77777777" w:rsidR="000320E6" w:rsidRDefault="000320E6" w:rsidP="00B0795D"/>
                    <w:p w14:paraId="4AAA2644" w14:textId="77777777" w:rsidR="000320E6" w:rsidRDefault="000320E6" w:rsidP="00B0795D"/>
                    <w:p w14:paraId="7C8ACC2D" w14:textId="77777777" w:rsidR="000320E6" w:rsidRDefault="000320E6" w:rsidP="00B0795D"/>
                    <w:p w14:paraId="73C7D381" w14:textId="77777777" w:rsidR="000320E6" w:rsidRDefault="000320E6" w:rsidP="00B0795D"/>
                    <w:p w14:paraId="5409F120" w14:textId="77777777" w:rsidR="000320E6" w:rsidRDefault="000320E6" w:rsidP="00B0795D"/>
                    <w:p w14:paraId="1C743CCE" w14:textId="77777777" w:rsidR="000320E6" w:rsidRDefault="000320E6" w:rsidP="00B0795D"/>
                    <w:p w14:paraId="324D7F0E" w14:textId="77777777" w:rsidR="000320E6" w:rsidRDefault="000320E6" w:rsidP="00B0795D"/>
                    <w:p w14:paraId="62101C38" w14:textId="77777777" w:rsidR="000320E6" w:rsidRDefault="000320E6" w:rsidP="00B0795D"/>
                    <w:p w14:paraId="1F176BE9" w14:textId="77777777" w:rsidR="000320E6" w:rsidRDefault="000320E6" w:rsidP="00B0795D"/>
                    <w:p w14:paraId="60937BC5" w14:textId="77777777" w:rsidR="000320E6" w:rsidRDefault="000320E6" w:rsidP="00B0795D"/>
                    <w:p w14:paraId="15002244" w14:textId="77777777" w:rsidR="000320E6" w:rsidRDefault="000320E6" w:rsidP="00B0795D"/>
                    <w:p w14:paraId="412F3B2F" w14:textId="77777777" w:rsidR="000320E6" w:rsidRDefault="000320E6" w:rsidP="00B0795D"/>
                    <w:p w14:paraId="4BFE418E" w14:textId="77777777" w:rsidR="000320E6" w:rsidRDefault="000320E6" w:rsidP="00B0795D"/>
                    <w:p w14:paraId="7425C95D" w14:textId="77777777" w:rsidR="000320E6" w:rsidRDefault="000320E6" w:rsidP="00B0795D"/>
                    <w:p w14:paraId="68AADA63" w14:textId="77777777" w:rsidR="000320E6" w:rsidRDefault="000320E6" w:rsidP="00B0795D"/>
                    <w:p w14:paraId="7D88ED7D" w14:textId="77777777" w:rsidR="000320E6" w:rsidRDefault="000320E6" w:rsidP="00B0795D"/>
                    <w:p w14:paraId="090BD956" w14:textId="77777777" w:rsidR="000320E6" w:rsidRDefault="000320E6" w:rsidP="00B0795D"/>
                    <w:p w14:paraId="269D74B6" w14:textId="77777777" w:rsidR="000320E6" w:rsidRDefault="000320E6" w:rsidP="00B0795D"/>
                    <w:p w14:paraId="01933400" w14:textId="77777777" w:rsidR="000320E6" w:rsidRDefault="000320E6" w:rsidP="00B0795D"/>
                    <w:p w14:paraId="073E9B3A" w14:textId="77777777" w:rsidR="000320E6" w:rsidRDefault="000320E6" w:rsidP="00B0795D"/>
                    <w:p w14:paraId="07D5AE88" w14:textId="77777777" w:rsidR="000320E6" w:rsidRDefault="000320E6" w:rsidP="00B0795D"/>
                    <w:p w14:paraId="2B9547B3" w14:textId="77777777" w:rsidR="000320E6" w:rsidRDefault="000320E6" w:rsidP="00B0795D"/>
                    <w:p w14:paraId="18EC6746" w14:textId="77777777" w:rsidR="000320E6" w:rsidRDefault="000320E6" w:rsidP="00B0795D"/>
                    <w:p w14:paraId="40429DF7" w14:textId="77777777" w:rsidR="000320E6" w:rsidRDefault="000320E6" w:rsidP="00B0795D"/>
                    <w:p w14:paraId="56B2F165" w14:textId="77777777" w:rsidR="000320E6" w:rsidRDefault="000320E6" w:rsidP="00B0795D"/>
                    <w:p w14:paraId="29E39DFD" w14:textId="77777777" w:rsidR="000320E6" w:rsidRDefault="000320E6" w:rsidP="00B0795D"/>
                    <w:p w14:paraId="1C30B4C6" w14:textId="77777777" w:rsidR="000320E6" w:rsidRDefault="000320E6" w:rsidP="00B0795D"/>
                    <w:p w14:paraId="1393DCCF" w14:textId="77777777" w:rsidR="000320E6" w:rsidRDefault="000320E6" w:rsidP="00B0795D"/>
                    <w:p w14:paraId="2A8AB29D" w14:textId="77777777" w:rsidR="000320E6" w:rsidRDefault="000320E6" w:rsidP="00B0795D"/>
                    <w:p w14:paraId="25F2FA78" w14:textId="77777777" w:rsidR="000320E6" w:rsidRDefault="000320E6" w:rsidP="00B0795D"/>
                    <w:p w14:paraId="757F815E" w14:textId="77777777" w:rsidR="000320E6" w:rsidRDefault="000320E6" w:rsidP="00B0795D"/>
                    <w:p w14:paraId="3792E0B2" w14:textId="77777777" w:rsidR="000320E6" w:rsidRDefault="000320E6" w:rsidP="00B0795D"/>
                    <w:p w14:paraId="18C2D5B9" w14:textId="77777777" w:rsidR="000320E6" w:rsidRDefault="000320E6" w:rsidP="00B0795D"/>
                    <w:p w14:paraId="058DD182" w14:textId="77777777" w:rsidR="000320E6" w:rsidRDefault="000320E6" w:rsidP="00B0795D"/>
                    <w:p w14:paraId="2CAB1DA7" w14:textId="77777777" w:rsidR="000320E6" w:rsidRDefault="000320E6" w:rsidP="00B0795D"/>
                    <w:p w14:paraId="3B9D56B3" w14:textId="77777777" w:rsidR="000320E6" w:rsidRDefault="000320E6" w:rsidP="00B0795D"/>
                    <w:p w14:paraId="1E13F25D" w14:textId="77777777" w:rsidR="000320E6" w:rsidRDefault="000320E6" w:rsidP="00B0795D"/>
                    <w:p w14:paraId="7E458B62" w14:textId="77777777" w:rsidR="000320E6" w:rsidRDefault="000320E6" w:rsidP="00B0795D"/>
                    <w:p w14:paraId="4D01383F" w14:textId="77777777" w:rsidR="000320E6" w:rsidRDefault="000320E6" w:rsidP="00B0795D"/>
                    <w:p w14:paraId="42D7964A" w14:textId="77777777" w:rsidR="000320E6" w:rsidRDefault="000320E6" w:rsidP="00B0795D"/>
                    <w:p w14:paraId="63AD60B5" w14:textId="77777777" w:rsidR="000320E6" w:rsidRDefault="000320E6" w:rsidP="00B0795D"/>
                    <w:p w14:paraId="0D63F911" w14:textId="77777777" w:rsidR="000320E6" w:rsidRDefault="000320E6" w:rsidP="00B0795D"/>
                    <w:p w14:paraId="4F56B793" w14:textId="77777777" w:rsidR="000320E6" w:rsidRDefault="000320E6" w:rsidP="00B0795D"/>
                    <w:p w14:paraId="4CCD574C" w14:textId="77777777" w:rsidR="000320E6" w:rsidRDefault="000320E6" w:rsidP="00B0795D"/>
                    <w:p w14:paraId="7C9AD0BA" w14:textId="77777777" w:rsidR="000320E6" w:rsidRDefault="000320E6" w:rsidP="00B0795D"/>
                    <w:p w14:paraId="5A4672C5" w14:textId="77777777" w:rsidR="000320E6" w:rsidRDefault="000320E6" w:rsidP="00B0795D"/>
                    <w:p w14:paraId="5BADCB81" w14:textId="77777777" w:rsidR="000320E6" w:rsidRDefault="000320E6" w:rsidP="00B0795D"/>
                    <w:p w14:paraId="3564E8D5" w14:textId="77777777" w:rsidR="000320E6" w:rsidRDefault="000320E6" w:rsidP="00B0795D"/>
                    <w:p w14:paraId="7B450C77" w14:textId="77777777" w:rsidR="000320E6" w:rsidRDefault="000320E6" w:rsidP="00B0795D"/>
                    <w:p w14:paraId="22FC3050" w14:textId="77777777" w:rsidR="000320E6" w:rsidRDefault="000320E6" w:rsidP="00B0795D"/>
                    <w:p w14:paraId="3FD622F0" w14:textId="77777777" w:rsidR="000320E6" w:rsidRDefault="000320E6" w:rsidP="00B0795D"/>
                    <w:p w14:paraId="15071BAB" w14:textId="77777777" w:rsidR="000320E6" w:rsidRDefault="000320E6" w:rsidP="00B0795D"/>
                    <w:p w14:paraId="4CBD37BA" w14:textId="77777777" w:rsidR="000320E6" w:rsidRDefault="000320E6" w:rsidP="00B0795D"/>
                    <w:p w14:paraId="120FB4C9" w14:textId="77777777" w:rsidR="000320E6" w:rsidRDefault="000320E6" w:rsidP="00B0795D"/>
                    <w:p w14:paraId="7F97512B" w14:textId="77777777" w:rsidR="000320E6" w:rsidRDefault="000320E6" w:rsidP="00B0795D"/>
                    <w:p w14:paraId="6B11C9C4" w14:textId="77777777" w:rsidR="000320E6" w:rsidRDefault="000320E6" w:rsidP="00B0795D"/>
                    <w:p w14:paraId="24765AD1" w14:textId="77777777" w:rsidR="000320E6" w:rsidRDefault="000320E6" w:rsidP="00B0795D"/>
                    <w:p w14:paraId="6B86CC14" w14:textId="77777777" w:rsidR="000320E6" w:rsidRDefault="000320E6" w:rsidP="00B0795D"/>
                    <w:p w14:paraId="2D501866" w14:textId="77777777" w:rsidR="000320E6" w:rsidRDefault="000320E6" w:rsidP="00B0795D"/>
                    <w:p w14:paraId="74C4C1B7" w14:textId="77777777" w:rsidR="000320E6" w:rsidRDefault="000320E6" w:rsidP="00B0795D"/>
                    <w:p w14:paraId="3B488051" w14:textId="77777777" w:rsidR="000320E6" w:rsidRDefault="000320E6" w:rsidP="00B0795D"/>
                    <w:p w14:paraId="676F808F" w14:textId="77777777" w:rsidR="000320E6" w:rsidRDefault="000320E6" w:rsidP="00B0795D"/>
                    <w:p w14:paraId="3BA3E5AF" w14:textId="77777777" w:rsidR="000320E6" w:rsidRDefault="000320E6" w:rsidP="00B0795D"/>
                    <w:p w14:paraId="19AF4E75" w14:textId="77777777" w:rsidR="000320E6" w:rsidRDefault="000320E6" w:rsidP="00B0795D"/>
                    <w:p w14:paraId="756196D9" w14:textId="77777777" w:rsidR="000320E6" w:rsidRDefault="000320E6" w:rsidP="00B0795D"/>
                    <w:p w14:paraId="3BE4F373" w14:textId="77777777" w:rsidR="000320E6" w:rsidRDefault="000320E6" w:rsidP="00B0795D"/>
                    <w:p w14:paraId="595C5CEA" w14:textId="77777777" w:rsidR="000320E6" w:rsidRDefault="000320E6" w:rsidP="00B0795D"/>
                    <w:p w14:paraId="47656A8E" w14:textId="77777777" w:rsidR="000320E6" w:rsidRDefault="000320E6" w:rsidP="00B0795D"/>
                    <w:p w14:paraId="18B5927E" w14:textId="77777777" w:rsidR="000320E6" w:rsidRDefault="000320E6" w:rsidP="00B0795D"/>
                    <w:p w14:paraId="08C1BB80" w14:textId="77777777" w:rsidR="000320E6" w:rsidRDefault="000320E6" w:rsidP="00B0795D"/>
                    <w:p w14:paraId="0B42DB2B" w14:textId="77777777" w:rsidR="000320E6" w:rsidRDefault="000320E6" w:rsidP="00B0795D"/>
                    <w:p w14:paraId="1EDEC6E8" w14:textId="77777777" w:rsidR="000320E6" w:rsidRDefault="000320E6" w:rsidP="00B0795D"/>
                    <w:p w14:paraId="6381744B" w14:textId="77777777" w:rsidR="000320E6" w:rsidRDefault="000320E6" w:rsidP="00B0795D"/>
                    <w:p w14:paraId="78573C0E" w14:textId="77777777" w:rsidR="000320E6" w:rsidRDefault="000320E6" w:rsidP="00B0795D"/>
                    <w:p w14:paraId="45A7EAFC" w14:textId="77777777" w:rsidR="000320E6" w:rsidRDefault="000320E6" w:rsidP="00B0795D"/>
                    <w:p w14:paraId="55EE8FCD" w14:textId="77777777" w:rsidR="000320E6" w:rsidRDefault="000320E6" w:rsidP="00B0795D"/>
                    <w:p w14:paraId="3C0F8589" w14:textId="77777777" w:rsidR="000320E6" w:rsidRDefault="000320E6" w:rsidP="00B0795D"/>
                    <w:p w14:paraId="3A82BF59" w14:textId="77777777" w:rsidR="000320E6" w:rsidRDefault="000320E6" w:rsidP="00B0795D"/>
                    <w:p w14:paraId="44F3865C" w14:textId="77777777" w:rsidR="000320E6" w:rsidRDefault="000320E6" w:rsidP="00B0795D"/>
                    <w:p w14:paraId="4D7646C5" w14:textId="77777777" w:rsidR="000320E6" w:rsidRDefault="000320E6" w:rsidP="00B0795D"/>
                    <w:p w14:paraId="4D85DB1E" w14:textId="77777777" w:rsidR="000320E6" w:rsidRDefault="000320E6" w:rsidP="00B0795D"/>
                    <w:p w14:paraId="2333E8CA" w14:textId="77777777" w:rsidR="000320E6" w:rsidRDefault="000320E6" w:rsidP="00B0795D"/>
                    <w:p w14:paraId="19764D86" w14:textId="77777777" w:rsidR="000320E6" w:rsidRDefault="000320E6" w:rsidP="00B0795D"/>
                    <w:p w14:paraId="6A88D3BC" w14:textId="77777777" w:rsidR="000320E6" w:rsidRDefault="000320E6" w:rsidP="00B0795D"/>
                    <w:p w14:paraId="1E2FCD22" w14:textId="77777777" w:rsidR="000320E6" w:rsidRDefault="000320E6" w:rsidP="00B0795D"/>
                    <w:p w14:paraId="2ADD522B" w14:textId="77777777" w:rsidR="000320E6" w:rsidRDefault="000320E6" w:rsidP="00B0795D"/>
                    <w:p w14:paraId="07A5F3AC" w14:textId="77777777" w:rsidR="000320E6" w:rsidRDefault="000320E6" w:rsidP="00B0795D"/>
                    <w:p w14:paraId="0481BBDE" w14:textId="77777777" w:rsidR="000320E6" w:rsidRDefault="000320E6" w:rsidP="00B0795D"/>
                    <w:p w14:paraId="0010F7D6" w14:textId="77777777" w:rsidR="000320E6" w:rsidRDefault="000320E6" w:rsidP="00B0795D"/>
                    <w:p w14:paraId="26008B76" w14:textId="77777777" w:rsidR="000320E6" w:rsidRDefault="000320E6" w:rsidP="00B0795D"/>
                    <w:p w14:paraId="7DF2E29D" w14:textId="77777777" w:rsidR="000320E6" w:rsidRDefault="000320E6" w:rsidP="00B0795D"/>
                    <w:p w14:paraId="69ECAA14" w14:textId="77777777" w:rsidR="000320E6" w:rsidRDefault="000320E6" w:rsidP="00B0795D"/>
                    <w:p w14:paraId="3745A3A6" w14:textId="77777777" w:rsidR="000320E6" w:rsidRDefault="000320E6" w:rsidP="00B0795D"/>
                    <w:p w14:paraId="05A3DDBE" w14:textId="77777777" w:rsidR="000320E6" w:rsidRDefault="000320E6" w:rsidP="00B0795D"/>
                    <w:p w14:paraId="7A7E6B9B" w14:textId="77777777" w:rsidR="000320E6" w:rsidRDefault="000320E6" w:rsidP="00B0795D"/>
                    <w:p w14:paraId="5EF3123E" w14:textId="77777777" w:rsidR="000320E6" w:rsidRDefault="000320E6" w:rsidP="00B0795D"/>
                    <w:p w14:paraId="2E0FB4F5" w14:textId="77777777" w:rsidR="000320E6" w:rsidRDefault="000320E6" w:rsidP="00B0795D"/>
                    <w:p w14:paraId="2B9DEC14" w14:textId="77777777" w:rsidR="000320E6" w:rsidRDefault="000320E6" w:rsidP="00B0795D"/>
                    <w:p w14:paraId="64768345" w14:textId="77777777" w:rsidR="000320E6" w:rsidRDefault="000320E6" w:rsidP="00B0795D"/>
                    <w:p w14:paraId="3196DD43" w14:textId="77777777" w:rsidR="000320E6" w:rsidRDefault="000320E6" w:rsidP="00B0795D"/>
                    <w:p w14:paraId="03B31C19" w14:textId="77777777" w:rsidR="000320E6" w:rsidRDefault="000320E6" w:rsidP="00B0795D"/>
                    <w:p w14:paraId="0949ACDF" w14:textId="77777777" w:rsidR="000320E6" w:rsidRDefault="000320E6" w:rsidP="00B0795D"/>
                    <w:p w14:paraId="6A79ACEB" w14:textId="77777777" w:rsidR="000320E6" w:rsidRDefault="000320E6" w:rsidP="00B0795D"/>
                    <w:p w14:paraId="58EB9F44" w14:textId="77777777" w:rsidR="000320E6" w:rsidRDefault="000320E6" w:rsidP="00B0795D"/>
                    <w:p w14:paraId="6249E31F" w14:textId="77777777" w:rsidR="000320E6" w:rsidRDefault="000320E6" w:rsidP="00B0795D"/>
                    <w:p w14:paraId="479AF9EC" w14:textId="77777777" w:rsidR="000320E6" w:rsidRDefault="000320E6" w:rsidP="00B0795D"/>
                    <w:p w14:paraId="1F72AE86" w14:textId="77777777" w:rsidR="000320E6" w:rsidRDefault="000320E6" w:rsidP="00B0795D"/>
                    <w:p w14:paraId="0D9E11B7" w14:textId="77777777" w:rsidR="000320E6" w:rsidRDefault="000320E6" w:rsidP="00B0795D"/>
                    <w:p w14:paraId="041A5474" w14:textId="77777777" w:rsidR="000320E6" w:rsidRDefault="000320E6" w:rsidP="00B0795D"/>
                    <w:p w14:paraId="012697BF" w14:textId="77777777" w:rsidR="000320E6" w:rsidRDefault="000320E6" w:rsidP="00B0795D"/>
                    <w:p w14:paraId="4098374E" w14:textId="77777777" w:rsidR="000320E6" w:rsidRDefault="000320E6" w:rsidP="00B0795D"/>
                    <w:p w14:paraId="2A8E78AA" w14:textId="77777777" w:rsidR="000320E6" w:rsidRDefault="000320E6" w:rsidP="00B0795D"/>
                    <w:p w14:paraId="36B7E215" w14:textId="77777777" w:rsidR="000320E6" w:rsidRDefault="000320E6" w:rsidP="00B0795D"/>
                    <w:p w14:paraId="47690EAE" w14:textId="77777777" w:rsidR="000320E6" w:rsidRDefault="000320E6" w:rsidP="00B0795D"/>
                    <w:p w14:paraId="2464F4E4" w14:textId="77777777" w:rsidR="000320E6" w:rsidRDefault="000320E6" w:rsidP="00B0795D"/>
                    <w:p w14:paraId="501393D6" w14:textId="77777777" w:rsidR="000320E6" w:rsidRDefault="000320E6" w:rsidP="00B0795D"/>
                    <w:p w14:paraId="1A1B5DC0" w14:textId="77777777" w:rsidR="000320E6" w:rsidRDefault="000320E6" w:rsidP="00B0795D"/>
                    <w:p w14:paraId="26E83C88" w14:textId="77777777" w:rsidR="000320E6" w:rsidRDefault="000320E6" w:rsidP="00B0795D"/>
                    <w:p w14:paraId="36670692" w14:textId="77777777" w:rsidR="000320E6" w:rsidRDefault="000320E6" w:rsidP="00B0795D"/>
                    <w:p w14:paraId="280045F9" w14:textId="77777777" w:rsidR="000320E6" w:rsidRPr="00A14C79" w:rsidRDefault="000320E6" w:rsidP="001149B1">
                      <w:pPr>
                        <w:pStyle w:val="NewsletterHeading"/>
                      </w:pPr>
                    </w:p>
                  </w:txbxContent>
                </v:textbox>
                <w10:wrap type="tight" anchory="page"/>
              </v:shape>
            </w:pict>
          </mc:Fallback>
        </mc:AlternateContent>
      </w:r>
      <w:r>
        <w:rPr>
          <w:noProof/>
        </w:rPr>
        <mc:AlternateContent>
          <mc:Choice Requires="wps">
            <w:drawing>
              <wp:anchor distT="0" distB="0" distL="114300" distR="114300" simplePos="0" relativeHeight="251656192" behindDoc="0" locked="0" layoutInCell="1" allowOverlap="1" wp14:anchorId="588AAD4C" wp14:editId="6C7C4B39">
                <wp:simplePos x="0" y="0"/>
                <wp:positionH relativeFrom="margin">
                  <wp:align>right</wp:align>
                </wp:positionH>
                <wp:positionV relativeFrom="page">
                  <wp:posOffset>704850</wp:posOffset>
                </wp:positionV>
                <wp:extent cx="4489450" cy="847725"/>
                <wp:effectExtent l="0" t="0" r="0" b="0"/>
                <wp:wrapTight wrapText="bothSides">
                  <wp:wrapPolygon edited="0">
                    <wp:start x="183" y="1456"/>
                    <wp:lineTo x="183" y="19901"/>
                    <wp:lineTo x="21264" y="19901"/>
                    <wp:lineTo x="21264" y="1456"/>
                    <wp:lineTo x="183" y="1456"/>
                  </wp:wrapPolygon>
                </wp:wrapTight>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9450" cy="847725"/>
                        </a:xfrm>
                        <a:prstGeom prst="rect">
                          <a:avLst/>
                        </a:prstGeom>
                        <a:noFill/>
                        <a:ln>
                          <a:noFill/>
                        </a:ln>
                      </wps:spPr>
                      <wps:txbx>
                        <w:txbxContent>
                          <w:p w14:paraId="098BB477" w14:textId="65F5D02B" w:rsidR="000320E6" w:rsidRDefault="00000000" w:rsidP="00226947">
                            <w:pPr>
                              <w:pStyle w:val="NewsletterSubhead"/>
                              <w:jc w:val="center"/>
                              <w:rPr>
                                <w:rFonts w:ascii="Arial" w:hAnsi="Arial" w:cs="Arial"/>
                                <w:b/>
                              </w:rPr>
                            </w:pPr>
                            <w:sdt>
                              <w:sdtPr>
                                <w:rPr>
                                  <w:rFonts w:ascii="Arial" w:hAnsi="Arial" w:cs="Arial"/>
                                  <w:b/>
                                  <w:color w:val="auto"/>
                                  <w:sz w:val="24"/>
                                </w:rPr>
                                <w:id w:val="1088269632"/>
                              </w:sdtPr>
                              <w:sdtEndPr>
                                <w:rPr>
                                  <w:color w:val="FFFFFF" w:themeColor="background1"/>
                                  <w:sz w:val="26"/>
                                </w:rPr>
                              </w:sdtEndPr>
                              <w:sdtContent>
                                <w:r w:rsidR="000320E6" w:rsidRPr="009A5A5B">
                                  <w:rPr>
                                    <w:rFonts w:ascii="Arial" w:hAnsi="Arial" w:cs="Arial"/>
                                    <w:b/>
                                    <w:sz w:val="32"/>
                                  </w:rPr>
                                  <w:t>The newsletter of the Austr</w:t>
                                </w:r>
                                <w:r w:rsidR="000320E6">
                                  <w:rPr>
                                    <w:rFonts w:ascii="Arial" w:hAnsi="Arial" w:cs="Arial"/>
                                    <w:b/>
                                    <w:sz w:val="32"/>
                                  </w:rPr>
                                  <w:t xml:space="preserve">alian Technology &amp; Agricultural </w:t>
                                </w:r>
                                <w:r w:rsidR="000320E6" w:rsidRPr="009A5A5B">
                                  <w:rPr>
                                    <w:rFonts w:ascii="Arial" w:hAnsi="Arial" w:cs="Arial"/>
                                    <w:b/>
                                    <w:sz w:val="32"/>
                                  </w:rPr>
                                  <w:t>College</w:t>
                                </w:r>
                                <w:r w:rsidR="008802C9">
                                  <w:rPr>
                                    <w:rFonts w:ascii="Arial" w:hAnsi="Arial" w:cs="Arial"/>
                                    <w:b/>
                                    <w:sz w:val="32"/>
                                  </w:rPr>
                                  <w:t xml:space="preserve">                        </w:t>
                                </w:r>
                                <w:r w:rsidR="000320E6" w:rsidRPr="009A5A5B">
                                  <w:rPr>
                                    <w:rFonts w:ascii="Arial" w:hAnsi="Arial" w:cs="Arial"/>
                                    <w:b/>
                                    <w:i/>
                                  </w:rPr>
                                  <w:t>‘Connecting the College with the Community</w:t>
                                </w:r>
                              </w:sdtContent>
                            </w:sdt>
                            <w:r w:rsidR="000320E6">
                              <w:rPr>
                                <w:rFonts w:ascii="Arial" w:hAnsi="Arial" w:cs="Arial"/>
                                <w:b/>
                              </w:rPr>
                              <w:t>’</w:t>
                            </w:r>
                          </w:p>
                          <w:p w14:paraId="5D0CF0D0" w14:textId="77777777" w:rsidR="000320E6" w:rsidRPr="0067281E" w:rsidRDefault="000320E6" w:rsidP="00226947">
                            <w:pPr>
                              <w:pStyle w:val="NewsletterSubhead"/>
                              <w:jc w:val="center"/>
                              <w:rPr>
                                <w:rFonts w:ascii="Arial" w:hAnsi="Arial" w:cs="Arial"/>
                                <w:b/>
                                <w:sz w:val="20"/>
                                <w:szCs w:val="20"/>
                                <w:lang w:val="es-ES"/>
                              </w:rPr>
                            </w:pPr>
                            <w:r w:rsidRPr="0067281E">
                              <w:rPr>
                                <w:rFonts w:ascii="Arial" w:hAnsi="Arial" w:cs="Arial"/>
                                <w:b/>
                                <w:sz w:val="20"/>
                                <w:szCs w:val="20"/>
                                <w:lang w:val="es-ES"/>
                              </w:rPr>
                              <w:t xml:space="preserve">W: </w:t>
                            </w:r>
                            <w:hyperlink r:id="rId9" w:history="1">
                              <w:r w:rsidRPr="0067281E">
                                <w:rPr>
                                  <w:rStyle w:val="Hyperlink"/>
                                  <w:rFonts w:ascii="Arial" w:hAnsi="Arial" w:cs="Arial"/>
                                  <w:color w:val="FFFFFF" w:themeColor="background1"/>
                                  <w:sz w:val="20"/>
                                  <w:szCs w:val="20"/>
                                  <w:lang w:val="es-ES"/>
                                </w:rPr>
                                <w:t>www.atac.qld.edu.au</w:t>
                              </w:r>
                            </w:hyperlink>
                            <w:r w:rsidRPr="0067281E">
                              <w:rPr>
                                <w:rFonts w:ascii="Arial" w:hAnsi="Arial" w:cs="Arial"/>
                                <w:b/>
                                <w:sz w:val="20"/>
                                <w:szCs w:val="20"/>
                                <w:lang w:val="es-ES"/>
                              </w:rPr>
                              <w:t xml:space="preserve"> | E: </w:t>
                            </w:r>
                            <w:hyperlink r:id="rId10" w:history="1">
                              <w:r w:rsidRPr="0067281E">
                                <w:rPr>
                                  <w:rStyle w:val="Hyperlink"/>
                                  <w:rFonts w:ascii="Arial" w:hAnsi="Arial" w:cs="Arial"/>
                                  <w:color w:val="FFFFFF" w:themeColor="background1"/>
                                  <w:sz w:val="20"/>
                                  <w:szCs w:val="20"/>
                                  <w:lang w:val="es-ES"/>
                                </w:rPr>
                                <w:t>admin@atac.qld.edu.au</w:t>
                              </w:r>
                            </w:hyperlink>
                            <w:r w:rsidRPr="0067281E">
                              <w:rPr>
                                <w:rFonts w:ascii="Arial" w:hAnsi="Arial" w:cs="Arial"/>
                                <w:b/>
                                <w:sz w:val="20"/>
                                <w:szCs w:val="20"/>
                                <w:lang w:val="es-ES"/>
                              </w:rPr>
                              <w:t xml:space="preserve"> | P: +617 5547 8598</w:t>
                            </w:r>
                          </w:p>
                          <w:p w14:paraId="1BEC8613" w14:textId="77777777" w:rsidR="000320E6" w:rsidRDefault="000320E6" w:rsidP="00226947">
                            <w:pPr>
                              <w:pStyle w:val="NewsletterSubhead"/>
                              <w:jc w:val="center"/>
                              <w:rPr>
                                <w:rFonts w:ascii="Arial" w:hAnsi="Arial" w:cs="Arial"/>
                                <w:b/>
                              </w:rPr>
                            </w:pPr>
                          </w:p>
                          <w:p w14:paraId="344A04E5" w14:textId="77777777" w:rsidR="000320E6" w:rsidRPr="00AF7FA8" w:rsidRDefault="000320E6" w:rsidP="00C33418">
                            <w:pPr>
                              <w:pStyle w:val="NewsletterSubhead"/>
                              <w:jc w:val="center"/>
                              <w:rPr>
                                <w:rFonts w:ascii="Arial" w:hAnsi="Arial" w:cs="Arial"/>
                                <w:b/>
                                <w:i/>
                                <w:sz w:val="20"/>
                                <w:szCs w:val="20"/>
                                <w:lang w:val="es-E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8AAD4C" id="Text Box 14" o:spid="_x0000_s1029" type="#_x0000_t202" style="position:absolute;left:0;text-align:left;margin-left:302.3pt;margin-top:55.5pt;width:353.5pt;height:66.7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" filled="f" stroked="f">
                <v:textbox inset=",7.2pt,,7.2pt">
                  <w:txbxContent>
                    <w:p w14:paraId="098BB477" w14:textId="65F5D02B" w:rsidR="000320E6" w:rsidRDefault="00000000" w:rsidP="00226947">
                      <w:pPr>
                        <w:pStyle w:val="NewsletterSubhead"/>
                        <w:jc w:val="center"/>
                        <w:rPr>
                          <w:rFonts w:ascii="Arial" w:hAnsi="Arial" w:cs="Arial"/>
                          <w:b/>
                        </w:rPr>
                      </w:pPr>
                      <w:sdt>
                        <w:sdtPr>
                          <w:rPr>
                            <w:rFonts w:ascii="Arial" w:hAnsi="Arial" w:cs="Arial"/>
                            <w:b/>
                            <w:color w:val="auto"/>
                            <w:sz w:val="24"/>
                          </w:rPr>
                          <w:id w:val="1088269632"/>
                        </w:sdtPr>
                        <w:sdtEndPr>
                          <w:rPr>
                            <w:color w:val="FFFFFF" w:themeColor="background1"/>
                            <w:sz w:val="26"/>
                          </w:rPr>
                        </w:sdtEndPr>
                        <w:sdtContent>
                          <w:r w:rsidR="000320E6" w:rsidRPr="009A5A5B">
                            <w:rPr>
                              <w:rFonts w:ascii="Arial" w:hAnsi="Arial" w:cs="Arial"/>
                              <w:b/>
                              <w:sz w:val="32"/>
                            </w:rPr>
                            <w:t>The newsletter of the Austr</w:t>
                          </w:r>
                          <w:r w:rsidR="000320E6">
                            <w:rPr>
                              <w:rFonts w:ascii="Arial" w:hAnsi="Arial" w:cs="Arial"/>
                              <w:b/>
                              <w:sz w:val="32"/>
                            </w:rPr>
                            <w:t xml:space="preserve">alian Technology &amp; Agricultural </w:t>
                          </w:r>
                          <w:r w:rsidR="000320E6" w:rsidRPr="009A5A5B">
                            <w:rPr>
                              <w:rFonts w:ascii="Arial" w:hAnsi="Arial" w:cs="Arial"/>
                              <w:b/>
                              <w:sz w:val="32"/>
                            </w:rPr>
                            <w:t>College</w:t>
                          </w:r>
                          <w:r w:rsidR="008802C9">
                            <w:rPr>
                              <w:rFonts w:ascii="Arial" w:hAnsi="Arial" w:cs="Arial"/>
                              <w:b/>
                              <w:sz w:val="32"/>
                            </w:rPr>
                            <w:t xml:space="preserve">                        </w:t>
                          </w:r>
                          <w:r w:rsidR="000320E6" w:rsidRPr="009A5A5B">
                            <w:rPr>
                              <w:rFonts w:ascii="Arial" w:hAnsi="Arial" w:cs="Arial"/>
                              <w:b/>
                              <w:i/>
                            </w:rPr>
                            <w:t>‘Connecting the College with the Community</w:t>
                          </w:r>
                        </w:sdtContent>
                      </w:sdt>
                      <w:r w:rsidR="000320E6">
                        <w:rPr>
                          <w:rFonts w:ascii="Arial" w:hAnsi="Arial" w:cs="Arial"/>
                          <w:b/>
                        </w:rPr>
                        <w:t>’</w:t>
                      </w:r>
                    </w:p>
                    <w:p w14:paraId="5D0CF0D0" w14:textId="77777777" w:rsidR="000320E6" w:rsidRPr="0067281E" w:rsidRDefault="000320E6" w:rsidP="00226947">
                      <w:pPr>
                        <w:pStyle w:val="NewsletterSubhead"/>
                        <w:jc w:val="center"/>
                        <w:rPr>
                          <w:rFonts w:ascii="Arial" w:hAnsi="Arial" w:cs="Arial"/>
                          <w:b/>
                          <w:sz w:val="20"/>
                          <w:szCs w:val="20"/>
                          <w:lang w:val="es-ES"/>
                        </w:rPr>
                      </w:pPr>
                      <w:r w:rsidRPr="0067281E">
                        <w:rPr>
                          <w:rFonts w:ascii="Arial" w:hAnsi="Arial" w:cs="Arial"/>
                          <w:b/>
                          <w:sz w:val="20"/>
                          <w:szCs w:val="20"/>
                          <w:lang w:val="es-ES"/>
                        </w:rPr>
                        <w:t xml:space="preserve">W: </w:t>
                      </w:r>
                      <w:hyperlink r:id="rId11" w:history="1">
                        <w:r w:rsidRPr="0067281E">
                          <w:rPr>
                            <w:rStyle w:val="Hyperlink"/>
                            <w:rFonts w:ascii="Arial" w:hAnsi="Arial" w:cs="Arial"/>
                            <w:color w:val="FFFFFF" w:themeColor="background1"/>
                            <w:sz w:val="20"/>
                            <w:szCs w:val="20"/>
                            <w:lang w:val="es-ES"/>
                          </w:rPr>
                          <w:t>www.atac.qld.edu.au</w:t>
                        </w:r>
                      </w:hyperlink>
                      <w:r w:rsidRPr="0067281E">
                        <w:rPr>
                          <w:rFonts w:ascii="Arial" w:hAnsi="Arial" w:cs="Arial"/>
                          <w:b/>
                          <w:sz w:val="20"/>
                          <w:szCs w:val="20"/>
                          <w:lang w:val="es-ES"/>
                        </w:rPr>
                        <w:t xml:space="preserve"> | E: </w:t>
                      </w:r>
                      <w:hyperlink r:id="rId12" w:history="1">
                        <w:r w:rsidRPr="0067281E">
                          <w:rPr>
                            <w:rStyle w:val="Hyperlink"/>
                            <w:rFonts w:ascii="Arial" w:hAnsi="Arial" w:cs="Arial"/>
                            <w:color w:val="FFFFFF" w:themeColor="background1"/>
                            <w:sz w:val="20"/>
                            <w:szCs w:val="20"/>
                            <w:lang w:val="es-ES"/>
                          </w:rPr>
                          <w:t>admin@atac.qld.edu.au</w:t>
                        </w:r>
                      </w:hyperlink>
                      <w:r w:rsidRPr="0067281E">
                        <w:rPr>
                          <w:rFonts w:ascii="Arial" w:hAnsi="Arial" w:cs="Arial"/>
                          <w:b/>
                          <w:sz w:val="20"/>
                          <w:szCs w:val="20"/>
                          <w:lang w:val="es-ES"/>
                        </w:rPr>
                        <w:t xml:space="preserve"> | P: +617 5547 8598</w:t>
                      </w:r>
                    </w:p>
                    <w:p w14:paraId="1BEC8613" w14:textId="77777777" w:rsidR="000320E6" w:rsidRDefault="000320E6" w:rsidP="00226947">
                      <w:pPr>
                        <w:pStyle w:val="NewsletterSubhead"/>
                        <w:jc w:val="center"/>
                        <w:rPr>
                          <w:rFonts w:ascii="Arial" w:hAnsi="Arial" w:cs="Arial"/>
                          <w:b/>
                        </w:rPr>
                      </w:pPr>
                    </w:p>
                    <w:p w14:paraId="344A04E5" w14:textId="77777777" w:rsidR="000320E6" w:rsidRPr="00AF7FA8" w:rsidRDefault="000320E6" w:rsidP="00C33418">
                      <w:pPr>
                        <w:pStyle w:val="NewsletterSubhead"/>
                        <w:jc w:val="center"/>
                        <w:rPr>
                          <w:rFonts w:ascii="Arial" w:hAnsi="Arial" w:cs="Arial"/>
                          <w:b/>
                          <w:i/>
                          <w:sz w:val="20"/>
                          <w:szCs w:val="20"/>
                          <w:lang w:val="es-ES"/>
                        </w:rPr>
                      </w:pPr>
                    </w:p>
                  </w:txbxContent>
                </v:textbox>
                <w10:wrap type="tight" anchorx="margin" anchory="page"/>
              </v:shape>
            </w:pict>
          </mc:Fallback>
        </mc:AlternateContent>
      </w:r>
      <w:r w:rsidR="00D501F9">
        <w:rPr>
          <w:rFonts w:ascii="Lucida Grande" w:hAnsi="Lucida Grande"/>
          <w:noProof/>
          <w:lang w:val="en-AU" w:eastAsia="en-AU"/>
        </w:rPr>
        <w:drawing>
          <wp:anchor distT="0" distB="0" distL="114300" distR="114300" simplePos="0" relativeHeight="251652096" behindDoc="0" locked="0" layoutInCell="1" allowOverlap="1" wp14:anchorId="6E1A0473" wp14:editId="7EC4A1ED">
            <wp:simplePos x="0" y="0"/>
            <wp:positionH relativeFrom="column">
              <wp:posOffset>-350464</wp:posOffset>
            </wp:positionH>
            <wp:positionV relativeFrom="paragraph">
              <wp:posOffset>-368186</wp:posOffset>
            </wp:positionV>
            <wp:extent cx="2003559" cy="2006221"/>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70124_logo6c_v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03559" cy="2006221"/>
                    </a:xfrm>
                    <a:prstGeom prst="rect">
                      <a:avLst/>
                    </a:prstGeom>
                  </pic:spPr>
                </pic:pic>
              </a:graphicData>
            </a:graphic>
          </wp:anchor>
        </w:drawing>
      </w:r>
      <w:r w:rsidR="008650E5">
        <w:t xml:space="preserve"> </w:t>
      </w:r>
      <w:r w:rsidR="000E3487">
        <w:tab/>
      </w:r>
    </w:p>
    <w:p w14:paraId="250DCED6" w14:textId="5F0E5B48" w:rsidR="0082470D" w:rsidRDefault="0082470D"/>
    <w:p w14:paraId="1DC4AD0E" w14:textId="66341A38" w:rsidR="0082470D" w:rsidRDefault="0082470D">
      <w:bookmarkStart w:id="0" w:name="_Hlk476950609"/>
      <w:bookmarkEnd w:id="0"/>
    </w:p>
    <w:p w14:paraId="246293F4" w14:textId="27A15387" w:rsidR="0082470D" w:rsidRDefault="0082470D" w:rsidP="0082470D">
      <w:pPr>
        <w:rPr>
          <w:rFonts w:ascii="Arial" w:hAnsi="Arial"/>
          <w:b/>
          <w:sz w:val="36"/>
        </w:rPr>
      </w:pPr>
    </w:p>
    <w:p w14:paraId="41067921" w14:textId="639725F5" w:rsidR="00AF7FA8" w:rsidRPr="00AF7FA8" w:rsidRDefault="00AF7FA8" w:rsidP="00AF7FA8"/>
    <w:p w14:paraId="309CBD49" w14:textId="53DB6EBA" w:rsidR="00AF7FA8" w:rsidRPr="00AF7FA8" w:rsidRDefault="00AF7FA8" w:rsidP="00AF7FA8"/>
    <w:p w14:paraId="26AAC96F" w14:textId="4C7FB980" w:rsidR="00F86A96" w:rsidRDefault="00F86A96" w:rsidP="00376BD0">
      <w:pPr>
        <w:pStyle w:val="NewsletterBody"/>
        <w:spacing w:after="0"/>
        <w:rPr>
          <w:rFonts w:ascii="Calibri" w:hAnsi="Calibri"/>
          <w:b/>
          <w:sz w:val="28"/>
        </w:rPr>
      </w:pPr>
    </w:p>
    <w:p w14:paraId="38CB66AE" w14:textId="3F9F813B" w:rsidR="00F86A96" w:rsidRDefault="00DB2995" w:rsidP="00376BD0">
      <w:pPr>
        <w:pStyle w:val="NewsletterBody"/>
        <w:spacing w:after="0"/>
        <w:rPr>
          <w:rFonts w:ascii="Calibri" w:hAnsi="Calibri"/>
          <w:b/>
          <w:sz w:val="28"/>
        </w:rPr>
      </w:pPr>
      <w:r>
        <w:rPr>
          <w:rFonts w:ascii="Calibri" w:hAnsi="Calibri" w:cs="Calibri"/>
          <w:b/>
          <w:noProof/>
          <w:color w:val="FF0000"/>
          <w:lang w:val="en-AU" w:eastAsia="en-AU"/>
        </w:rPr>
        <w:drawing>
          <wp:anchor distT="0" distB="0" distL="114300" distR="114300" simplePos="0" relativeHeight="251661312" behindDoc="0" locked="0" layoutInCell="1" allowOverlap="1" wp14:anchorId="48FE3AE1" wp14:editId="3864E1F0">
            <wp:simplePos x="0" y="0"/>
            <wp:positionH relativeFrom="column">
              <wp:align>right</wp:align>
            </wp:positionH>
            <wp:positionV relativeFrom="paragraph">
              <wp:posOffset>794385</wp:posOffset>
            </wp:positionV>
            <wp:extent cx="1427480" cy="1232535"/>
            <wp:effectExtent l="2222" t="0" r="3493" b="3492"/>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93" t="10655" r="25996" b="8545"/>
                    <a:stretch/>
                  </pic:blipFill>
                  <pic:spPr bwMode="auto">
                    <a:xfrm rot="5400000">
                      <a:off x="0" y="0"/>
                      <a:ext cx="1427480" cy="123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3C1E">
        <w:rPr>
          <w:noProof/>
        </w:rPr>
        <mc:AlternateContent>
          <mc:Choice Requires="wps">
            <w:drawing>
              <wp:anchor distT="0" distB="0" distL="114300" distR="114300" simplePos="0" relativeHeight="251662336" behindDoc="1" locked="0" layoutInCell="1" allowOverlap="1" wp14:anchorId="18932926" wp14:editId="327EA57D">
                <wp:simplePos x="0" y="0"/>
                <wp:positionH relativeFrom="column">
                  <wp:align>right</wp:align>
                </wp:positionH>
                <wp:positionV relativeFrom="paragraph">
                  <wp:posOffset>278765</wp:posOffset>
                </wp:positionV>
                <wp:extent cx="3362325" cy="581025"/>
                <wp:effectExtent l="0" t="0" r="0" b="0"/>
                <wp:wrapTight wrapText="bothSides">
                  <wp:wrapPolygon edited="0">
                    <wp:start x="0" y="0"/>
                    <wp:lineTo x="0" y="21246"/>
                    <wp:lineTo x="21539" y="21246"/>
                    <wp:lineTo x="21539" y="0"/>
                    <wp:lineTo x="0" y="0"/>
                  </wp:wrapPolygon>
                </wp:wrapTight>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325" cy="581025"/>
                        </a:xfrm>
                        <a:prstGeom prst="rect">
                          <a:avLst/>
                        </a:prstGeom>
                        <a:solidFill>
                          <a:srgbClr val="FFFFFF"/>
                        </a:solidFill>
                        <a:ln w="9525">
                          <a:noFill/>
                          <a:miter lim="800000"/>
                          <a:headEnd/>
                          <a:tailEnd/>
                        </a:ln>
                      </wps:spPr>
                      <wps:txbx>
                        <w:txbxContent>
                          <w:sdt>
                            <w:sdtPr>
                              <w:id w:val="228783093"/>
                            </w:sdtPr>
                            <w:sdtContent>
                              <w:p w14:paraId="46E9850B" w14:textId="4F04623C" w:rsidR="009E54B9" w:rsidRDefault="009E54B9" w:rsidP="009E54B9">
                                <w:pPr>
                                  <w:pStyle w:val="NewsletterHeadline"/>
                                </w:pPr>
                                <w:r>
                                  <w:t xml:space="preserve">Edition </w:t>
                                </w:r>
                                <w:r w:rsidR="00082CD2">
                                  <w:t>8</w:t>
                                </w:r>
                                <w:r w:rsidR="00C17BE9">
                                  <w:t>8</w:t>
                                </w:r>
                                <w:r>
                                  <w:t xml:space="preserve">: </w:t>
                                </w:r>
                                <w:r w:rsidR="00C17BE9">
                                  <w:t xml:space="preserve">March </w:t>
                                </w:r>
                                <w:r w:rsidR="00DB2995">
                                  <w:t>2023</w:t>
                                </w:r>
                              </w:p>
                            </w:sdtContent>
                          </w:sdt>
                          <w:p w14:paraId="1D034F02" w14:textId="76352ACC" w:rsidR="009E54B9" w:rsidRDefault="009E54B9"/>
                          <w:p w14:paraId="5B8D52CE" w14:textId="65991DD3" w:rsidR="009F03F7" w:rsidRDefault="00DB2995">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32926" id="Text Box 13" o:spid="_x0000_s1030" type="#_x0000_t202" style="position:absolute;left:0;text-align:left;margin-left:213.55pt;margin-top:21.95pt;width:264.75pt;height:45.75pt;z-index:-25165414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" stroked="f">
                <v:textbox>
                  <w:txbxContent>
                    <w:sdt>
                      <w:sdtPr>
                        <w:id w:val="228783093"/>
                      </w:sdtPr>
                      <w:sdtContent>
                        <w:p w14:paraId="46E9850B" w14:textId="4F04623C" w:rsidR="009E54B9" w:rsidRDefault="009E54B9" w:rsidP="009E54B9">
                          <w:pPr>
                            <w:pStyle w:val="NewsletterHeadline"/>
                          </w:pPr>
                          <w:r>
                            <w:t xml:space="preserve">Edition </w:t>
                          </w:r>
                          <w:r w:rsidR="00082CD2">
                            <w:t>8</w:t>
                          </w:r>
                          <w:r w:rsidR="00C17BE9">
                            <w:t>8</w:t>
                          </w:r>
                          <w:r>
                            <w:t xml:space="preserve">: </w:t>
                          </w:r>
                          <w:r w:rsidR="00C17BE9">
                            <w:t xml:space="preserve">March </w:t>
                          </w:r>
                          <w:r w:rsidR="00DB2995">
                            <w:t>2023</w:t>
                          </w:r>
                        </w:p>
                      </w:sdtContent>
                    </w:sdt>
                    <w:p w14:paraId="1D034F02" w14:textId="76352ACC" w:rsidR="009E54B9" w:rsidRDefault="009E54B9"/>
                    <w:p w14:paraId="5B8D52CE" w14:textId="65991DD3" w:rsidR="009F03F7" w:rsidRDefault="00DB2995">
                      <w:r>
                        <w:t>/</w:t>
                      </w:r>
                    </w:p>
                  </w:txbxContent>
                </v:textbox>
                <w10:wrap type="tight"/>
              </v:shape>
            </w:pict>
          </mc:Fallback>
        </mc:AlternateContent>
      </w:r>
    </w:p>
    <w:p w14:paraId="685AEDB5" w14:textId="24EE0399" w:rsidR="00F86A96" w:rsidRDefault="00F86A96" w:rsidP="00376BD0">
      <w:pPr>
        <w:pStyle w:val="NewsletterBody"/>
        <w:spacing w:after="0"/>
        <w:rPr>
          <w:rFonts w:ascii="Calibri" w:hAnsi="Calibri"/>
          <w:b/>
          <w:sz w:val="28"/>
        </w:rPr>
      </w:pPr>
    </w:p>
    <w:p w14:paraId="6E7D4686" w14:textId="61785BC5" w:rsidR="00376BD0" w:rsidRPr="00376BD0" w:rsidRDefault="00376BD0" w:rsidP="00376BD0">
      <w:pPr>
        <w:pStyle w:val="NewsletterBody"/>
        <w:spacing w:after="0"/>
        <w:rPr>
          <w:rFonts w:ascii="Calibri" w:hAnsi="Calibri"/>
          <w:b/>
          <w:sz w:val="28"/>
        </w:rPr>
      </w:pPr>
      <w:r w:rsidRPr="00376BD0">
        <w:rPr>
          <w:rFonts w:ascii="Calibri" w:hAnsi="Calibri"/>
          <w:b/>
          <w:sz w:val="28"/>
        </w:rPr>
        <w:t>College Founder/CEO</w:t>
      </w:r>
    </w:p>
    <w:p w14:paraId="5707782B" w14:textId="62C65F76" w:rsidR="00376BD0" w:rsidRPr="00376BD0" w:rsidRDefault="00376BD0" w:rsidP="00376BD0">
      <w:pPr>
        <w:pStyle w:val="NewsletterBody"/>
        <w:spacing w:after="0"/>
        <w:rPr>
          <w:rFonts w:ascii="Calibri" w:hAnsi="Calibri"/>
          <w:b/>
          <w:i/>
          <w:color w:val="76923C" w:themeColor="accent3" w:themeShade="BF"/>
          <w:szCs w:val="22"/>
        </w:rPr>
      </w:pPr>
      <w:r w:rsidRPr="00376BD0">
        <w:rPr>
          <w:rFonts w:ascii="Calibri" w:hAnsi="Calibri"/>
          <w:b/>
          <w:i/>
          <w:color w:val="76923C" w:themeColor="accent3" w:themeShade="BF"/>
          <w:szCs w:val="22"/>
        </w:rPr>
        <w:t>Dr</w:t>
      </w:r>
      <w:r w:rsidR="00AF0D8F">
        <w:rPr>
          <w:rFonts w:ascii="Calibri" w:hAnsi="Calibri"/>
          <w:b/>
          <w:i/>
          <w:color w:val="76923C" w:themeColor="accent3" w:themeShade="BF"/>
          <w:szCs w:val="22"/>
        </w:rPr>
        <w:t xml:space="preserve"> </w:t>
      </w:r>
      <w:r w:rsidRPr="00A844B0">
        <w:rPr>
          <w:rFonts w:ascii="Calibri" w:hAnsi="Calibri"/>
          <w:b/>
          <w:i/>
          <w:color w:val="76923C" w:themeColor="accent3" w:themeShade="BF"/>
          <w:szCs w:val="22"/>
          <w:lang w:val="en-AU"/>
        </w:rPr>
        <w:t>Narendra</w:t>
      </w:r>
      <w:r w:rsidR="00AF0D8F">
        <w:rPr>
          <w:rFonts w:ascii="Calibri" w:hAnsi="Calibri"/>
          <w:b/>
          <w:i/>
          <w:color w:val="76923C" w:themeColor="accent3" w:themeShade="BF"/>
          <w:szCs w:val="22"/>
          <w:lang w:val="en-AU"/>
        </w:rPr>
        <w:t xml:space="preserve"> </w:t>
      </w:r>
      <w:r w:rsidRPr="00376BD0">
        <w:rPr>
          <w:rFonts w:ascii="Calibri" w:hAnsi="Calibri"/>
          <w:b/>
          <w:i/>
          <w:color w:val="76923C" w:themeColor="accent3" w:themeShade="BF"/>
          <w:szCs w:val="22"/>
        </w:rPr>
        <w:t>Nand</w:t>
      </w:r>
    </w:p>
    <w:p w14:paraId="5499DC44" w14:textId="64F04337" w:rsidR="00B9678C" w:rsidRDefault="00B9678C" w:rsidP="003F4A22">
      <w:pPr>
        <w:rPr>
          <w:rFonts w:ascii="Calibri" w:hAnsi="Calibri" w:cs="Calibri"/>
          <w:b/>
          <w:color w:val="000000"/>
          <w:sz w:val="22"/>
          <w:u w:val="single"/>
          <w:lang w:val="en-AU" w:eastAsia="en-AU"/>
        </w:rPr>
      </w:pPr>
    </w:p>
    <w:p w14:paraId="2EF5FC3B" w14:textId="77777777" w:rsidR="00901500" w:rsidRDefault="00901500" w:rsidP="00C44240">
      <w:pPr>
        <w:rPr>
          <w:rFonts w:ascii="Calibri" w:hAnsi="Calibri" w:cs="Calibri"/>
          <w:b/>
          <w:color w:val="7030A0"/>
          <w:u w:val="single"/>
        </w:rPr>
      </w:pPr>
    </w:p>
    <w:p w14:paraId="6F2BEFC8" w14:textId="153B75D1" w:rsidR="00C44240" w:rsidRDefault="00C44240" w:rsidP="00C44240">
      <w:pPr>
        <w:rPr>
          <w:rFonts w:ascii="Calibri" w:hAnsi="Calibri" w:cs="Calibri"/>
          <w:b/>
          <w:color w:val="7030A0"/>
          <w:u w:val="single"/>
        </w:rPr>
      </w:pPr>
      <w:r w:rsidRPr="00C44240">
        <w:rPr>
          <w:rFonts w:ascii="Calibri" w:hAnsi="Calibri" w:cs="Calibri"/>
          <w:b/>
          <w:color w:val="7030A0"/>
          <w:u w:val="single"/>
        </w:rPr>
        <w:t>Principal’s Message</w:t>
      </w:r>
    </w:p>
    <w:p w14:paraId="66F07793" w14:textId="5A8C217A" w:rsidR="002B1601" w:rsidRDefault="002B1601" w:rsidP="00C44240">
      <w:pPr>
        <w:rPr>
          <w:rFonts w:ascii="Calibri" w:hAnsi="Calibri" w:cs="Calibri"/>
          <w:b/>
          <w:color w:val="7030A0"/>
          <w:u w:val="single"/>
        </w:rPr>
      </w:pPr>
    </w:p>
    <w:p w14:paraId="2D5F697A" w14:textId="02FC4B3B" w:rsidR="00870704" w:rsidRPr="00B74029" w:rsidRDefault="00AB2975" w:rsidP="00DA5DE6">
      <w:pPr>
        <w:jc w:val="both"/>
        <w:rPr>
          <w:rFonts w:ascii="Calibri" w:hAnsi="Calibri" w:cs="Calibri"/>
          <w:bCs/>
        </w:rPr>
      </w:pPr>
      <w:r>
        <w:rPr>
          <w:rFonts w:ascii="Calibri" w:hAnsi="Calibri" w:cs="Calibri"/>
          <w:bCs/>
        </w:rPr>
        <w:t>In a small and supporting classroom environment the</w:t>
      </w:r>
      <w:r w:rsidR="00C17BE9">
        <w:rPr>
          <w:rFonts w:ascii="Calibri" w:hAnsi="Calibri" w:cs="Calibri"/>
          <w:bCs/>
        </w:rPr>
        <w:t xml:space="preserve"> new year 10 students have now adjusted well and completed their Term I. </w:t>
      </w:r>
      <w:r w:rsidR="00731104">
        <w:rPr>
          <w:rFonts w:ascii="Calibri" w:hAnsi="Calibri" w:cs="Calibri"/>
          <w:bCs/>
        </w:rPr>
        <w:t xml:space="preserve">Assessments </w:t>
      </w:r>
      <w:r w:rsidR="008A3C68">
        <w:rPr>
          <w:rFonts w:ascii="Calibri" w:hAnsi="Calibri" w:cs="Calibri"/>
          <w:bCs/>
        </w:rPr>
        <w:t>for Term</w:t>
      </w:r>
      <w:r w:rsidR="00C17BE9">
        <w:rPr>
          <w:rFonts w:ascii="Calibri" w:hAnsi="Calibri" w:cs="Calibri"/>
          <w:bCs/>
        </w:rPr>
        <w:t xml:space="preserve"> one have been completed with one-to-one teaching and learning support. Those who follow the instructions are succeeding very well while a few </w:t>
      </w:r>
      <w:r w:rsidR="00731104">
        <w:rPr>
          <w:rFonts w:ascii="Calibri" w:hAnsi="Calibri" w:cs="Calibri"/>
          <w:bCs/>
        </w:rPr>
        <w:t xml:space="preserve">need </w:t>
      </w:r>
      <w:r w:rsidR="00C17BE9">
        <w:rPr>
          <w:rFonts w:ascii="Calibri" w:hAnsi="Calibri" w:cs="Calibri"/>
          <w:bCs/>
        </w:rPr>
        <w:t>to become serious and committed to their o</w:t>
      </w:r>
      <w:r>
        <w:rPr>
          <w:rFonts w:ascii="Calibri" w:hAnsi="Calibri" w:cs="Calibri"/>
          <w:bCs/>
        </w:rPr>
        <w:t xml:space="preserve">wn </w:t>
      </w:r>
      <w:r w:rsidR="00C17BE9">
        <w:rPr>
          <w:rFonts w:ascii="Calibri" w:hAnsi="Calibri" w:cs="Calibri"/>
          <w:bCs/>
        </w:rPr>
        <w:t xml:space="preserve">academic </w:t>
      </w:r>
      <w:r>
        <w:rPr>
          <w:rFonts w:ascii="Calibri" w:hAnsi="Calibri" w:cs="Calibri"/>
          <w:bCs/>
        </w:rPr>
        <w:t>progress</w:t>
      </w:r>
      <w:r w:rsidR="00C17BE9">
        <w:rPr>
          <w:rFonts w:ascii="Calibri" w:hAnsi="Calibri" w:cs="Calibri"/>
          <w:bCs/>
        </w:rPr>
        <w:t>. Re-engagement and re-focus on their careers is being completed by doing work exper</w:t>
      </w:r>
      <w:r w:rsidR="00915C11">
        <w:rPr>
          <w:rFonts w:ascii="Calibri" w:hAnsi="Calibri" w:cs="Calibri"/>
          <w:bCs/>
        </w:rPr>
        <w:t xml:space="preserve">ience and casual jobs. Individualized and realistic pathways are planned along their </w:t>
      </w:r>
      <w:r w:rsidR="009F1D21">
        <w:rPr>
          <w:rFonts w:ascii="Calibri" w:hAnsi="Calibri" w:cs="Calibri"/>
          <w:bCs/>
        </w:rPr>
        <w:t>QCAA requirement</w:t>
      </w:r>
      <w:r w:rsidR="00915C11">
        <w:rPr>
          <w:rFonts w:ascii="Calibri" w:hAnsi="Calibri" w:cs="Calibri"/>
          <w:bCs/>
        </w:rPr>
        <w:t xml:space="preserve">. What a great thing to have completed </w:t>
      </w:r>
      <w:r>
        <w:rPr>
          <w:rFonts w:ascii="Calibri" w:hAnsi="Calibri" w:cs="Calibri"/>
          <w:bCs/>
        </w:rPr>
        <w:t xml:space="preserve">four certificates </w:t>
      </w:r>
      <w:r w:rsidR="00915C11">
        <w:rPr>
          <w:rFonts w:ascii="Calibri" w:hAnsi="Calibri" w:cs="Calibri"/>
          <w:bCs/>
        </w:rPr>
        <w:t xml:space="preserve">alongside the completion of </w:t>
      </w:r>
      <w:r w:rsidR="00B74029">
        <w:rPr>
          <w:rFonts w:ascii="Calibri" w:hAnsi="Calibri" w:cs="Calibri"/>
          <w:bCs/>
        </w:rPr>
        <w:t xml:space="preserve">Year 12 </w:t>
      </w:r>
      <w:r w:rsidR="001A33E2">
        <w:rPr>
          <w:rFonts w:ascii="Calibri" w:hAnsi="Calibri" w:cs="Calibri"/>
          <w:bCs/>
        </w:rPr>
        <w:t>QCE</w:t>
      </w:r>
      <w:r w:rsidR="00915C11">
        <w:rPr>
          <w:rFonts w:ascii="Calibri" w:hAnsi="Calibri" w:cs="Calibri"/>
          <w:bCs/>
        </w:rPr>
        <w:t xml:space="preserve"> and </w:t>
      </w:r>
      <w:r w:rsidR="00915C11" w:rsidRPr="00A33B17">
        <w:rPr>
          <w:rFonts w:ascii="Calibri" w:hAnsi="Calibri" w:cs="Calibri"/>
          <w:bCs/>
        </w:rPr>
        <w:t>starting an early career</w:t>
      </w:r>
      <w:r w:rsidR="00AE1BA5">
        <w:rPr>
          <w:rFonts w:ascii="Calibri" w:hAnsi="Calibri" w:cs="Calibri"/>
          <w:bCs/>
        </w:rPr>
        <w:t xml:space="preserve">? </w:t>
      </w:r>
      <w:r w:rsidR="00915C11" w:rsidRPr="00A33B17">
        <w:rPr>
          <w:rFonts w:ascii="Calibri" w:hAnsi="Calibri" w:cs="Calibri"/>
          <w:bCs/>
        </w:rPr>
        <w:t xml:space="preserve">Each student receives </w:t>
      </w:r>
      <w:r w:rsidR="00B74029" w:rsidRPr="00A33B17">
        <w:rPr>
          <w:rFonts w:ascii="Calibri" w:hAnsi="Calibri" w:cs="Calibri"/>
          <w:bCs/>
        </w:rPr>
        <w:t xml:space="preserve">Certificate II </w:t>
      </w:r>
      <w:r w:rsidR="00AE1BA5">
        <w:rPr>
          <w:rFonts w:ascii="Calibri" w:hAnsi="Calibri" w:cs="Calibri"/>
          <w:bCs/>
        </w:rPr>
        <w:t xml:space="preserve">Work for Skills &amp; </w:t>
      </w:r>
      <w:r w:rsidR="00A33B17" w:rsidRPr="00A33B17">
        <w:rPr>
          <w:rFonts w:ascii="Calibri" w:hAnsi="Calibri" w:cs="Calibri"/>
          <w:bCs/>
        </w:rPr>
        <w:t xml:space="preserve">Vocational </w:t>
      </w:r>
      <w:r w:rsidR="00AE1BA5">
        <w:rPr>
          <w:rFonts w:ascii="Calibri" w:hAnsi="Calibri" w:cs="Calibri"/>
          <w:bCs/>
        </w:rPr>
        <w:t xml:space="preserve">Pathways </w:t>
      </w:r>
      <w:r w:rsidR="00A33B17" w:rsidRPr="00A33B17">
        <w:rPr>
          <w:rFonts w:ascii="Calibri" w:hAnsi="Calibri" w:cs="Calibri"/>
          <w:bCs/>
        </w:rPr>
        <w:t>(FSK</w:t>
      </w:r>
      <w:r w:rsidR="00AE1BA5">
        <w:rPr>
          <w:rFonts w:ascii="Calibri" w:hAnsi="Calibri" w:cs="Calibri"/>
          <w:bCs/>
        </w:rPr>
        <w:t>20119</w:t>
      </w:r>
      <w:r w:rsidR="00A33B17" w:rsidRPr="00A33B17">
        <w:rPr>
          <w:rFonts w:ascii="Calibri" w:hAnsi="Calibri" w:cs="Calibri"/>
          <w:bCs/>
        </w:rPr>
        <w:t>)</w:t>
      </w:r>
      <w:r w:rsidR="000B57CE" w:rsidRPr="00A33B17">
        <w:rPr>
          <w:rFonts w:ascii="Calibri" w:hAnsi="Calibri" w:cs="Calibri"/>
          <w:bCs/>
        </w:rPr>
        <w:t xml:space="preserve">, </w:t>
      </w:r>
      <w:r w:rsidR="001A33E2" w:rsidRPr="00A33B17">
        <w:rPr>
          <w:rFonts w:ascii="Calibri" w:hAnsi="Calibri" w:cs="Calibri"/>
          <w:bCs/>
        </w:rPr>
        <w:t xml:space="preserve">Certificate II </w:t>
      </w:r>
      <w:r w:rsidR="00A67E9E" w:rsidRPr="00A33B17">
        <w:rPr>
          <w:rFonts w:ascii="Calibri" w:hAnsi="Calibri" w:cs="Calibri"/>
          <w:bCs/>
        </w:rPr>
        <w:t xml:space="preserve">in Workplace </w:t>
      </w:r>
      <w:r w:rsidR="00D11DC4" w:rsidRPr="00A33B17">
        <w:rPr>
          <w:rFonts w:ascii="Calibri" w:hAnsi="Calibri" w:cs="Calibri"/>
          <w:bCs/>
        </w:rPr>
        <w:t>S</w:t>
      </w:r>
      <w:r w:rsidR="00A67E9E" w:rsidRPr="00A33B17">
        <w:rPr>
          <w:rFonts w:ascii="Calibri" w:hAnsi="Calibri" w:cs="Calibri"/>
          <w:bCs/>
        </w:rPr>
        <w:t>kills</w:t>
      </w:r>
      <w:r w:rsidR="00A33B17" w:rsidRPr="00A33B17">
        <w:rPr>
          <w:rFonts w:ascii="Calibri" w:hAnsi="Calibri" w:cs="Calibri"/>
          <w:bCs/>
        </w:rPr>
        <w:t xml:space="preserve"> (BSB20120) </w:t>
      </w:r>
      <w:r w:rsidR="00A67E9E" w:rsidRPr="00A33B17">
        <w:rPr>
          <w:rFonts w:ascii="Calibri" w:hAnsi="Calibri" w:cs="Calibri"/>
          <w:bCs/>
        </w:rPr>
        <w:t xml:space="preserve">and </w:t>
      </w:r>
      <w:r w:rsidR="00AE1BA5">
        <w:rPr>
          <w:rFonts w:ascii="Calibri" w:hAnsi="Calibri" w:cs="Calibri"/>
          <w:bCs/>
        </w:rPr>
        <w:t xml:space="preserve">a </w:t>
      </w:r>
      <w:r w:rsidR="00D11DC4" w:rsidRPr="00A33B17">
        <w:rPr>
          <w:rFonts w:ascii="Calibri" w:hAnsi="Calibri" w:cs="Calibri"/>
          <w:bCs/>
        </w:rPr>
        <w:t xml:space="preserve">Certificate II or III </w:t>
      </w:r>
      <w:r w:rsidR="00A67E9E" w:rsidRPr="00A33B17">
        <w:rPr>
          <w:rFonts w:ascii="Calibri" w:hAnsi="Calibri" w:cs="Calibri"/>
          <w:bCs/>
        </w:rPr>
        <w:t xml:space="preserve">in </w:t>
      </w:r>
      <w:r w:rsidR="001A33E2" w:rsidRPr="00A33B17">
        <w:rPr>
          <w:rFonts w:ascii="Calibri" w:hAnsi="Calibri" w:cs="Calibri"/>
          <w:bCs/>
        </w:rPr>
        <w:t>a trade</w:t>
      </w:r>
      <w:r w:rsidR="00CE7D70" w:rsidRPr="00A33B17">
        <w:rPr>
          <w:rFonts w:ascii="Calibri" w:hAnsi="Calibri" w:cs="Calibri"/>
          <w:bCs/>
        </w:rPr>
        <w:t xml:space="preserve"> from TAFE</w:t>
      </w:r>
      <w:r w:rsidR="00915C11" w:rsidRPr="00A33B17">
        <w:rPr>
          <w:rFonts w:ascii="Calibri" w:hAnsi="Calibri" w:cs="Calibri"/>
          <w:bCs/>
        </w:rPr>
        <w:t xml:space="preserve"> or another RTO. </w:t>
      </w:r>
      <w:r w:rsidR="00CE7D70">
        <w:rPr>
          <w:rFonts w:ascii="Calibri" w:hAnsi="Calibri" w:cs="Calibri"/>
          <w:bCs/>
        </w:rPr>
        <w:t xml:space="preserve"> </w:t>
      </w:r>
      <w:r w:rsidR="001A33E2">
        <w:rPr>
          <w:rFonts w:ascii="Calibri" w:hAnsi="Calibri" w:cs="Calibri"/>
          <w:bCs/>
        </w:rPr>
        <w:t>All our year 1</w:t>
      </w:r>
      <w:r w:rsidR="00915C11">
        <w:rPr>
          <w:rFonts w:ascii="Calibri" w:hAnsi="Calibri" w:cs="Calibri"/>
          <w:bCs/>
        </w:rPr>
        <w:t xml:space="preserve">0 </w:t>
      </w:r>
      <w:r w:rsidR="00FB4FF4">
        <w:rPr>
          <w:rFonts w:ascii="Calibri" w:hAnsi="Calibri" w:cs="Calibri"/>
          <w:bCs/>
        </w:rPr>
        <w:t xml:space="preserve">students </w:t>
      </w:r>
      <w:r w:rsidR="00915C11">
        <w:rPr>
          <w:rFonts w:ascii="Calibri" w:hAnsi="Calibri" w:cs="Calibri"/>
          <w:bCs/>
        </w:rPr>
        <w:t>have registered for Trade Taster program and all year 11 st</w:t>
      </w:r>
      <w:r w:rsidR="001A33E2">
        <w:rPr>
          <w:rFonts w:ascii="Calibri" w:hAnsi="Calibri" w:cs="Calibri"/>
          <w:bCs/>
        </w:rPr>
        <w:t>udents are enrolled at TAFE for 2023</w:t>
      </w:r>
      <w:r w:rsidR="00915C11">
        <w:rPr>
          <w:rFonts w:ascii="Calibri" w:hAnsi="Calibri" w:cs="Calibri"/>
          <w:bCs/>
        </w:rPr>
        <w:t xml:space="preserve">. </w:t>
      </w:r>
      <w:r w:rsidR="001A33E2">
        <w:rPr>
          <w:rFonts w:ascii="Calibri" w:hAnsi="Calibri" w:cs="Calibri"/>
          <w:bCs/>
        </w:rPr>
        <w:t xml:space="preserve"> </w:t>
      </w:r>
      <w:r w:rsidR="00DB2995">
        <w:rPr>
          <w:rFonts w:ascii="Calibri" w:hAnsi="Calibri" w:cs="Calibri"/>
          <w:bCs/>
        </w:rPr>
        <w:t xml:space="preserve">ATAC </w:t>
      </w:r>
      <w:r w:rsidR="00915C11">
        <w:rPr>
          <w:rFonts w:ascii="Calibri" w:hAnsi="Calibri" w:cs="Calibri"/>
          <w:bCs/>
        </w:rPr>
        <w:t xml:space="preserve">is </w:t>
      </w:r>
      <w:r w:rsidR="00FB4FF4">
        <w:rPr>
          <w:rFonts w:ascii="Calibri" w:hAnsi="Calibri" w:cs="Calibri"/>
          <w:bCs/>
        </w:rPr>
        <w:t>aiding</w:t>
      </w:r>
      <w:r w:rsidR="00915C11">
        <w:rPr>
          <w:rFonts w:ascii="Calibri" w:hAnsi="Calibri" w:cs="Calibri"/>
          <w:bCs/>
        </w:rPr>
        <w:t xml:space="preserve"> each student into work experience or apprenticeship </w:t>
      </w:r>
      <w:r w:rsidR="00DB2995">
        <w:rPr>
          <w:rFonts w:ascii="Calibri" w:hAnsi="Calibri" w:cs="Calibri"/>
          <w:bCs/>
        </w:rPr>
        <w:t xml:space="preserve">to meet their </w:t>
      </w:r>
      <w:r w:rsidR="00F32D09">
        <w:rPr>
          <w:rFonts w:ascii="Calibri" w:hAnsi="Calibri" w:cs="Calibri"/>
          <w:bCs/>
        </w:rPr>
        <w:t>expectations</w:t>
      </w:r>
      <w:r w:rsidR="00FB4FF4">
        <w:rPr>
          <w:rFonts w:ascii="Calibri" w:hAnsi="Calibri" w:cs="Calibri"/>
          <w:bCs/>
        </w:rPr>
        <w:t xml:space="preserve">, a </w:t>
      </w:r>
      <w:r w:rsidR="00A67E9E">
        <w:rPr>
          <w:rFonts w:ascii="Calibri" w:hAnsi="Calibri" w:cs="Calibri"/>
          <w:bCs/>
        </w:rPr>
        <w:t>learning experience that suits the</w:t>
      </w:r>
      <w:r w:rsidR="00FB4FF4">
        <w:rPr>
          <w:rFonts w:ascii="Calibri" w:hAnsi="Calibri" w:cs="Calibri"/>
          <w:bCs/>
        </w:rPr>
        <w:t>ir</w:t>
      </w:r>
      <w:r w:rsidR="00A67E9E">
        <w:rPr>
          <w:rFonts w:ascii="Calibri" w:hAnsi="Calibri" w:cs="Calibri"/>
          <w:bCs/>
        </w:rPr>
        <w:t xml:space="preserve"> needs and abilities </w:t>
      </w:r>
      <w:r w:rsidR="00FB4FF4">
        <w:rPr>
          <w:rFonts w:ascii="Calibri" w:hAnsi="Calibri" w:cs="Calibri"/>
          <w:bCs/>
        </w:rPr>
        <w:t xml:space="preserve">via </w:t>
      </w:r>
      <w:r w:rsidR="00A67E9E">
        <w:rPr>
          <w:rFonts w:ascii="Calibri" w:hAnsi="Calibri" w:cs="Calibri"/>
          <w:bCs/>
        </w:rPr>
        <w:t xml:space="preserve">flexible </w:t>
      </w:r>
      <w:r w:rsidR="008D7F9D">
        <w:rPr>
          <w:rFonts w:ascii="Calibri" w:hAnsi="Calibri" w:cs="Calibri"/>
          <w:bCs/>
        </w:rPr>
        <w:t>pathways</w:t>
      </w:r>
      <w:r w:rsidR="00F32D09">
        <w:rPr>
          <w:rFonts w:ascii="Calibri" w:hAnsi="Calibri" w:cs="Calibri"/>
          <w:bCs/>
        </w:rPr>
        <w:t xml:space="preserve">. </w:t>
      </w:r>
      <w:r w:rsidR="00FB4FF4">
        <w:rPr>
          <w:rFonts w:ascii="Calibri" w:hAnsi="Calibri" w:cs="Calibri"/>
          <w:bCs/>
        </w:rPr>
        <w:t xml:space="preserve">ATAC is proud to provide an opportunity and a </w:t>
      </w:r>
      <w:r w:rsidR="00AE1BA5">
        <w:rPr>
          <w:rFonts w:ascii="Calibri" w:hAnsi="Calibri" w:cs="Calibri"/>
          <w:bCs/>
        </w:rPr>
        <w:t xml:space="preserve">unique </w:t>
      </w:r>
      <w:r w:rsidR="00FB4FF4">
        <w:rPr>
          <w:rFonts w:ascii="Calibri" w:hAnsi="Calibri" w:cs="Calibri"/>
          <w:bCs/>
        </w:rPr>
        <w:t xml:space="preserve">journey with a firm outcome by the end of year 12. </w:t>
      </w:r>
    </w:p>
    <w:p w14:paraId="05D00561" w14:textId="77777777" w:rsidR="00DA5DE6" w:rsidRPr="00B05557" w:rsidRDefault="00DA5DE6" w:rsidP="00DA5DE6">
      <w:pPr>
        <w:jc w:val="both"/>
        <w:rPr>
          <w:rFonts w:ascii="Calibri" w:eastAsia="Times New Roman" w:hAnsi="Calibri" w:cs="Calibri"/>
          <w:color w:val="000000" w:themeColor="text1"/>
          <w:highlight w:val="yellow"/>
        </w:rPr>
      </w:pPr>
    </w:p>
    <w:p w14:paraId="67B5FE65" w14:textId="77777777" w:rsidR="002A3736" w:rsidRDefault="002A3736" w:rsidP="00870704">
      <w:pPr>
        <w:shd w:val="clear" w:color="auto" w:fill="FFFFFF"/>
        <w:jc w:val="both"/>
        <w:rPr>
          <w:rFonts w:ascii="Calibri" w:eastAsia="Times New Roman" w:hAnsi="Calibri" w:cs="Calibri"/>
          <w:b/>
          <w:bCs/>
          <w:color w:val="000000" w:themeColor="text1"/>
        </w:rPr>
      </w:pPr>
    </w:p>
    <w:p w14:paraId="695D3EB9" w14:textId="77777777" w:rsidR="002A3736" w:rsidRDefault="002A3736" w:rsidP="00870704">
      <w:pPr>
        <w:shd w:val="clear" w:color="auto" w:fill="FFFFFF"/>
        <w:jc w:val="both"/>
        <w:rPr>
          <w:rFonts w:ascii="Calibri" w:eastAsia="Times New Roman" w:hAnsi="Calibri" w:cs="Calibri"/>
          <w:b/>
          <w:bCs/>
          <w:color w:val="000000" w:themeColor="text1"/>
        </w:rPr>
      </w:pPr>
    </w:p>
    <w:p w14:paraId="6BA53DE2" w14:textId="77777777" w:rsidR="00FB4FF4" w:rsidRDefault="00FB4FF4" w:rsidP="00870704">
      <w:pPr>
        <w:shd w:val="clear" w:color="auto" w:fill="FFFFFF"/>
        <w:jc w:val="both"/>
        <w:rPr>
          <w:rFonts w:ascii="Calibri" w:eastAsia="Times New Roman" w:hAnsi="Calibri" w:cs="Calibri"/>
          <w:b/>
          <w:bCs/>
          <w:color w:val="000000" w:themeColor="text1"/>
        </w:rPr>
      </w:pPr>
    </w:p>
    <w:p w14:paraId="405E25F7" w14:textId="24D71DF6" w:rsidR="00870704" w:rsidRDefault="00CB1BB3" w:rsidP="00870704">
      <w:pPr>
        <w:shd w:val="clear" w:color="auto" w:fill="FFFFFF"/>
        <w:jc w:val="both"/>
        <w:rPr>
          <w:rFonts w:ascii="Calibri" w:eastAsia="Times New Roman" w:hAnsi="Calibri" w:cs="Calibri"/>
          <w:b/>
          <w:bCs/>
          <w:color w:val="000000" w:themeColor="text1"/>
        </w:rPr>
      </w:pPr>
      <w:r w:rsidRPr="000D4749">
        <w:rPr>
          <w:rFonts w:ascii="Calibri" w:eastAsia="Times New Roman" w:hAnsi="Calibri" w:cs="Calibri"/>
          <w:b/>
          <w:bCs/>
          <w:color w:val="000000" w:themeColor="text1"/>
        </w:rPr>
        <w:t xml:space="preserve">ATAC </w:t>
      </w:r>
      <w:r w:rsidR="008D7F9D">
        <w:rPr>
          <w:rFonts w:ascii="Calibri" w:eastAsia="Times New Roman" w:hAnsi="Calibri" w:cs="Calibri"/>
          <w:b/>
          <w:bCs/>
          <w:color w:val="000000" w:themeColor="text1"/>
        </w:rPr>
        <w:t xml:space="preserve">TRIPOD MODEL </w:t>
      </w:r>
      <w:r w:rsidR="002952F3" w:rsidRPr="000D4749">
        <w:rPr>
          <w:rFonts w:ascii="Calibri" w:eastAsia="Times New Roman" w:hAnsi="Calibri" w:cs="Calibri"/>
          <w:b/>
          <w:bCs/>
          <w:color w:val="000000" w:themeColor="text1"/>
        </w:rPr>
        <w:t xml:space="preserve"> </w:t>
      </w:r>
    </w:p>
    <w:p w14:paraId="097D3781" w14:textId="77777777" w:rsidR="003C78AC" w:rsidRPr="000D4749" w:rsidRDefault="003C78AC" w:rsidP="00870704">
      <w:pPr>
        <w:shd w:val="clear" w:color="auto" w:fill="FFFFFF"/>
        <w:jc w:val="both"/>
        <w:rPr>
          <w:rFonts w:ascii="Calibri" w:eastAsia="Times New Roman" w:hAnsi="Calibri" w:cs="Calibri"/>
          <w:b/>
          <w:bCs/>
          <w:color w:val="000000" w:themeColor="text1"/>
        </w:rPr>
      </w:pPr>
    </w:p>
    <w:p w14:paraId="184C97E3" w14:textId="040CA083" w:rsidR="001B4CD6" w:rsidRDefault="00FB4FF4" w:rsidP="00870704">
      <w:pPr>
        <w:shd w:val="clear" w:color="auto" w:fill="FFFFFF"/>
        <w:jc w:val="both"/>
        <w:rPr>
          <w:rFonts w:ascii="Calibri" w:eastAsia="Times New Roman" w:hAnsi="Calibri" w:cs="Calibri"/>
          <w:color w:val="000000" w:themeColor="text1"/>
        </w:rPr>
      </w:pPr>
      <w:r>
        <w:rPr>
          <w:rFonts w:ascii="Calibri" w:eastAsia="Times New Roman" w:hAnsi="Calibri" w:cs="Calibri"/>
          <w:color w:val="000000" w:themeColor="text1"/>
        </w:rPr>
        <w:t xml:space="preserve">ATAC provides an informal and reasonably relaxed and acceptable environment reducing stress and challenges of a formal system. </w:t>
      </w:r>
      <w:r w:rsidR="00D503FA">
        <w:rPr>
          <w:rFonts w:ascii="Calibri" w:eastAsia="Times New Roman" w:hAnsi="Calibri" w:cs="Calibri"/>
          <w:color w:val="000000" w:themeColor="text1"/>
        </w:rPr>
        <w:t>D</w:t>
      </w:r>
      <w:r>
        <w:rPr>
          <w:rFonts w:ascii="Calibri" w:eastAsia="Times New Roman" w:hAnsi="Calibri" w:cs="Calibri"/>
          <w:color w:val="000000" w:themeColor="text1"/>
        </w:rPr>
        <w:t>reams of “e</w:t>
      </w:r>
      <w:r w:rsidRPr="000D4749">
        <w:rPr>
          <w:rFonts w:ascii="Calibri" w:eastAsia="Times New Roman" w:hAnsi="Calibri" w:cs="Calibri"/>
          <w:color w:val="000000" w:themeColor="text1"/>
        </w:rPr>
        <w:t>arly career</w:t>
      </w:r>
      <w:r>
        <w:rPr>
          <w:rFonts w:ascii="Calibri" w:eastAsia="Times New Roman" w:hAnsi="Calibri" w:cs="Calibri"/>
          <w:color w:val="000000" w:themeColor="text1"/>
        </w:rPr>
        <w:t xml:space="preserve">s and </w:t>
      </w:r>
      <w:r w:rsidRPr="000D4749">
        <w:rPr>
          <w:rFonts w:ascii="Calibri" w:eastAsia="Times New Roman" w:hAnsi="Calibri" w:cs="Calibri"/>
          <w:color w:val="000000" w:themeColor="text1"/>
        </w:rPr>
        <w:t>early income</w:t>
      </w:r>
      <w:r>
        <w:rPr>
          <w:rFonts w:ascii="Calibri" w:eastAsia="Times New Roman" w:hAnsi="Calibri" w:cs="Calibri"/>
          <w:color w:val="000000" w:themeColor="text1"/>
        </w:rPr>
        <w:t>s”</w:t>
      </w:r>
      <w:r w:rsidR="00D503FA">
        <w:rPr>
          <w:rFonts w:ascii="Calibri" w:eastAsia="Times New Roman" w:hAnsi="Calibri" w:cs="Calibri"/>
          <w:color w:val="000000" w:themeColor="text1"/>
        </w:rPr>
        <w:t xml:space="preserve"> </w:t>
      </w:r>
      <w:r w:rsidR="008A3C68">
        <w:rPr>
          <w:rFonts w:ascii="Calibri" w:eastAsia="Times New Roman" w:hAnsi="Calibri" w:cs="Calibri"/>
          <w:color w:val="000000" w:themeColor="text1"/>
        </w:rPr>
        <w:t>become</w:t>
      </w:r>
      <w:r w:rsidR="00D503FA">
        <w:rPr>
          <w:rFonts w:ascii="Calibri" w:eastAsia="Times New Roman" w:hAnsi="Calibri" w:cs="Calibri"/>
          <w:color w:val="000000" w:themeColor="text1"/>
        </w:rPr>
        <w:t xml:space="preserve"> a reality enabling </w:t>
      </w:r>
      <w:r>
        <w:rPr>
          <w:rFonts w:ascii="Calibri" w:eastAsia="Times New Roman" w:hAnsi="Calibri" w:cs="Calibri"/>
          <w:color w:val="000000" w:themeColor="text1"/>
        </w:rPr>
        <w:t xml:space="preserve">every child to understand his /her role and responsibility </w:t>
      </w:r>
      <w:r w:rsidR="00AE1BA5">
        <w:rPr>
          <w:rFonts w:ascii="Calibri" w:eastAsia="Times New Roman" w:hAnsi="Calibri" w:cs="Calibri"/>
          <w:color w:val="000000" w:themeColor="text1"/>
        </w:rPr>
        <w:t xml:space="preserve">and </w:t>
      </w:r>
      <w:r>
        <w:rPr>
          <w:rFonts w:ascii="Calibri" w:eastAsia="Times New Roman" w:hAnsi="Calibri" w:cs="Calibri"/>
          <w:color w:val="000000" w:themeColor="text1"/>
        </w:rPr>
        <w:t>to become independent learners</w:t>
      </w:r>
      <w:r w:rsidR="00D503FA">
        <w:rPr>
          <w:rFonts w:ascii="Calibri" w:eastAsia="Times New Roman" w:hAnsi="Calibri" w:cs="Calibri"/>
          <w:color w:val="000000" w:themeColor="text1"/>
        </w:rPr>
        <w:t xml:space="preserve">. The TRIPOD model at </w:t>
      </w:r>
      <w:r w:rsidR="008D7F9D">
        <w:rPr>
          <w:rFonts w:ascii="Calibri" w:eastAsia="Times New Roman" w:hAnsi="Calibri" w:cs="Calibri"/>
          <w:color w:val="000000" w:themeColor="text1"/>
        </w:rPr>
        <w:t>ATAC promote</w:t>
      </w:r>
      <w:r w:rsidR="00A67E9E">
        <w:rPr>
          <w:rFonts w:ascii="Calibri" w:eastAsia="Times New Roman" w:hAnsi="Calibri" w:cs="Calibri"/>
          <w:color w:val="000000" w:themeColor="text1"/>
        </w:rPr>
        <w:t xml:space="preserve">s a </w:t>
      </w:r>
      <w:r w:rsidR="008D7F9D">
        <w:rPr>
          <w:rFonts w:ascii="Calibri" w:eastAsia="Times New Roman" w:hAnsi="Calibri" w:cs="Calibri"/>
          <w:color w:val="000000" w:themeColor="text1"/>
        </w:rPr>
        <w:t>goodwill</w:t>
      </w:r>
      <w:r w:rsidR="00AE1BA5">
        <w:rPr>
          <w:rFonts w:ascii="Calibri" w:eastAsia="Times New Roman" w:hAnsi="Calibri" w:cs="Calibri"/>
          <w:color w:val="000000" w:themeColor="text1"/>
        </w:rPr>
        <w:t xml:space="preserve">, </w:t>
      </w:r>
      <w:r w:rsidR="008D7F9D">
        <w:rPr>
          <w:rFonts w:ascii="Calibri" w:eastAsia="Times New Roman" w:hAnsi="Calibri" w:cs="Calibri"/>
          <w:color w:val="000000" w:themeColor="text1"/>
        </w:rPr>
        <w:t xml:space="preserve">understanding </w:t>
      </w:r>
      <w:r w:rsidR="00D503FA">
        <w:rPr>
          <w:rFonts w:ascii="Calibri" w:eastAsia="Times New Roman" w:hAnsi="Calibri" w:cs="Calibri"/>
          <w:color w:val="000000" w:themeColor="text1"/>
        </w:rPr>
        <w:t>in a small and friendly environment</w:t>
      </w:r>
      <w:r w:rsidR="00AE1BA5">
        <w:rPr>
          <w:rFonts w:ascii="Calibri" w:eastAsia="Times New Roman" w:hAnsi="Calibri" w:cs="Calibri"/>
          <w:color w:val="000000" w:themeColor="text1"/>
        </w:rPr>
        <w:t xml:space="preserve">, </w:t>
      </w:r>
      <w:r w:rsidR="008D7F9D">
        <w:rPr>
          <w:rFonts w:ascii="Calibri" w:eastAsia="Times New Roman" w:hAnsi="Calibri" w:cs="Calibri"/>
          <w:color w:val="000000" w:themeColor="text1"/>
        </w:rPr>
        <w:t>nurture</w:t>
      </w:r>
      <w:r w:rsidR="00D503FA">
        <w:rPr>
          <w:rFonts w:ascii="Calibri" w:eastAsia="Times New Roman" w:hAnsi="Calibri" w:cs="Calibri"/>
          <w:color w:val="000000" w:themeColor="text1"/>
        </w:rPr>
        <w:t xml:space="preserve">s </w:t>
      </w:r>
      <w:r w:rsidR="00AE1BA5">
        <w:rPr>
          <w:rFonts w:ascii="Calibri" w:eastAsia="Times New Roman" w:hAnsi="Calibri" w:cs="Calibri"/>
          <w:color w:val="000000" w:themeColor="text1"/>
        </w:rPr>
        <w:t xml:space="preserve">learning skills, and </w:t>
      </w:r>
      <w:r w:rsidR="00D503FA">
        <w:rPr>
          <w:rFonts w:ascii="Calibri" w:eastAsia="Times New Roman" w:hAnsi="Calibri" w:cs="Calibri"/>
          <w:color w:val="000000" w:themeColor="text1"/>
        </w:rPr>
        <w:t>build</w:t>
      </w:r>
      <w:r w:rsidR="00AE1BA5">
        <w:rPr>
          <w:rFonts w:ascii="Calibri" w:eastAsia="Times New Roman" w:hAnsi="Calibri" w:cs="Calibri"/>
          <w:color w:val="000000" w:themeColor="text1"/>
        </w:rPr>
        <w:t>s</w:t>
      </w:r>
      <w:r w:rsidR="00D503FA">
        <w:rPr>
          <w:rFonts w:ascii="Calibri" w:eastAsia="Times New Roman" w:hAnsi="Calibri" w:cs="Calibri"/>
          <w:color w:val="000000" w:themeColor="text1"/>
        </w:rPr>
        <w:t xml:space="preserve"> self-confidence in a </w:t>
      </w:r>
      <w:r w:rsidR="008D7F9D">
        <w:rPr>
          <w:rFonts w:ascii="Calibri" w:eastAsia="Times New Roman" w:hAnsi="Calibri" w:cs="Calibri"/>
          <w:color w:val="000000" w:themeColor="text1"/>
        </w:rPr>
        <w:t xml:space="preserve">less stressful training </w:t>
      </w:r>
      <w:r w:rsidR="00647E2A">
        <w:rPr>
          <w:rFonts w:ascii="Calibri" w:eastAsia="Times New Roman" w:hAnsi="Calibri" w:cs="Calibri"/>
          <w:color w:val="000000" w:themeColor="text1"/>
        </w:rPr>
        <w:t>system</w:t>
      </w:r>
      <w:r w:rsidR="00D503FA">
        <w:rPr>
          <w:rFonts w:ascii="Calibri" w:eastAsia="Times New Roman" w:hAnsi="Calibri" w:cs="Calibri"/>
          <w:color w:val="000000" w:themeColor="text1"/>
        </w:rPr>
        <w:t>. P</w:t>
      </w:r>
      <w:r w:rsidR="003918CE">
        <w:rPr>
          <w:rFonts w:ascii="Calibri" w:eastAsia="Times New Roman" w:hAnsi="Calibri" w:cs="Calibri"/>
          <w:color w:val="000000" w:themeColor="text1"/>
        </w:rPr>
        <w:t>artnerships with parents/guardians, students and</w:t>
      </w:r>
      <w:r w:rsidR="004901FF">
        <w:rPr>
          <w:rFonts w:ascii="Calibri" w:eastAsia="Times New Roman" w:hAnsi="Calibri" w:cs="Calibri"/>
          <w:color w:val="000000" w:themeColor="text1"/>
        </w:rPr>
        <w:t xml:space="preserve"> </w:t>
      </w:r>
      <w:r w:rsidR="003918CE">
        <w:rPr>
          <w:rFonts w:ascii="Calibri" w:eastAsia="Times New Roman" w:hAnsi="Calibri" w:cs="Calibri"/>
          <w:color w:val="000000" w:themeColor="text1"/>
        </w:rPr>
        <w:t>the staff</w:t>
      </w:r>
      <w:r w:rsidR="00D503FA">
        <w:rPr>
          <w:rFonts w:ascii="Calibri" w:eastAsia="Times New Roman" w:hAnsi="Calibri" w:cs="Calibri"/>
          <w:color w:val="000000" w:themeColor="text1"/>
        </w:rPr>
        <w:t xml:space="preserve"> embrace honesty, hard work</w:t>
      </w:r>
      <w:r w:rsidR="00A33B17">
        <w:rPr>
          <w:rFonts w:ascii="Calibri" w:eastAsia="Times New Roman" w:hAnsi="Calibri" w:cs="Calibri"/>
          <w:color w:val="000000" w:themeColor="text1"/>
        </w:rPr>
        <w:t xml:space="preserve">, </w:t>
      </w:r>
      <w:r w:rsidR="00D503FA">
        <w:rPr>
          <w:rFonts w:ascii="Calibri" w:eastAsia="Times New Roman" w:hAnsi="Calibri" w:cs="Calibri"/>
          <w:color w:val="000000" w:themeColor="text1"/>
        </w:rPr>
        <w:t xml:space="preserve">responsibility, resilience, and respect as a priority.   </w:t>
      </w:r>
    </w:p>
    <w:p w14:paraId="5E5B7787" w14:textId="7B9BA32A" w:rsidR="000D4749" w:rsidRPr="00DF2FF8" w:rsidRDefault="00A41A53" w:rsidP="00870704">
      <w:pPr>
        <w:shd w:val="clear" w:color="auto" w:fill="FFFFFF"/>
        <w:jc w:val="both"/>
        <w:rPr>
          <w:rFonts w:ascii="Calibri" w:eastAsia="Times New Roman" w:hAnsi="Calibri" w:cs="Calibri"/>
          <w:color w:val="000000" w:themeColor="text1"/>
        </w:rPr>
      </w:pPr>
      <w:r>
        <w:rPr>
          <w:rFonts w:ascii="Calibri" w:eastAsia="Times New Roman" w:hAnsi="Calibri" w:cs="Calibri"/>
          <w:color w:val="000000" w:themeColor="text1"/>
        </w:rPr>
        <w:t xml:space="preserve">The </w:t>
      </w:r>
      <w:r w:rsidR="00D503FA">
        <w:rPr>
          <w:rFonts w:ascii="Calibri" w:eastAsia="Times New Roman" w:hAnsi="Calibri" w:cs="Calibri"/>
          <w:color w:val="000000" w:themeColor="text1"/>
        </w:rPr>
        <w:t xml:space="preserve">ATAC </w:t>
      </w:r>
      <w:r w:rsidR="001B4CD6">
        <w:rPr>
          <w:rFonts w:ascii="Calibri" w:eastAsia="Times New Roman" w:hAnsi="Calibri" w:cs="Calibri"/>
          <w:color w:val="000000" w:themeColor="text1"/>
        </w:rPr>
        <w:t xml:space="preserve">Board </w:t>
      </w:r>
      <w:r w:rsidR="00D503FA">
        <w:rPr>
          <w:rFonts w:ascii="Calibri" w:eastAsia="Times New Roman" w:hAnsi="Calibri" w:cs="Calibri"/>
          <w:color w:val="000000" w:themeColor="text1"/>
        </w:rPr>
        <w:t xml:space="preserve">is actively involved in building the infrastructure and capacity building to provide best learning experiences </w:t>
      </w:r>
      <w:r w:rsidR="00014C78">
        <w:rPr>
          <w:rFonts w:ascii="Calibri" w:eastAsia="Times New Roman" w:hAnsi="Calibri" w:cs="Calibri"/>
          <w:color w:val="000000" w:themeColor="text1"/>
        </w:rPr>
        <w:t xml:space="preserve">for </w:t>
      </w:r>
      <w:r w:rsidR="001B4CD6">
        <w:rPr>
          <w:rFonts w:ascii="Calibri" w:eastAsia="Times New Roman" w:hAnsi="Calibri" w:cs="Calibri"/>
          <w:color w:val="000000" w:themeColor="text1"/>
        </w:rPr>
        <w:t xml:space="preserve">future </w:t>
      </w:r>
      <w:r w:rsidR="00014C78">
        <w:rPr>
          <w:rFonts w:ascii="Calibri" w:eastAsia="Times New Roman" w:hAnsi="Calibri" w:cs="Calibri"/>
          <w:color w:val="000000" w:themeColor="text1"/>
        </w:rPr>
        <w:t xml:space="preserve">onsite </w:t>
      </w:r>
      <w:r w:rsidR="000D4749">
        <w:rPr>
          <w:rFonts w:ascii="Calibri" w:eastAsia="Times New Roman" w:hAnsi="Calibri" w:cs="Calibri"/>
          <w:color w:val="000000" w:themeColor="text1"/>
        </w:rPr>
        <w:t>training</w:t>
      </w:r>
      <w:r w:rsidR="00F32D09">
        <w:rPr>
          <w:rFonts w:ascii="Calibri" w:eastAsia="Times New Roman" w:hAnsi="Calibri" w:cs="Calibri"/>
          <w:color w:val="000000" w:themeColor="text1"/>
        </w:rPr>
        <w:t xml:space="preserve"> </w:t>
      </w:r>
      <w:r w:rsidR="00AE1BA5">
        <w:rPr>
          <w:rFonts w:ascii="Calibri" w:eastAsia="Times New Roman" w:hAnsi="Calibri" w:cs="Calibri"/>
          <w:color w:val="000000" w:themeColor="text1"/>
        </w:rPr>
        <w:t xml:space="preserve">to </w:t>
      </w:r>
      <w:r w:rsidR="00F32D09">
        <w:rPr>
          <w:rFonts w:ascii="Calibri" w:eastAsia="Times New Roman" w:hAnsi="Calibri" w:cs="Calibri"/>
          <w:color w:val="000000" w:themeColor="text1"/>
        </w:rPr>
        <w:t>meet needs</w:t>
      </w:r>
      <w:r w:rsidR="00D503FA">
        <w:rPr>
          <w:rFonts w:ascii="Calibri" w:eastAsia="Times New Roman" w:hAnsi="Calibri" w:cs="Calibri"/>
          <w:color w:val="000000" w:themeColor="text1"/>
        </w:rPr>
        <w:t xml:space="preserve"> </w:t>
      </w:r>
      <w:r w:rsidR="00AE1BA5">
        <w:rPr>
          <w:rFonts w:ascii="Calibri" w:eastAsia="Times New Roman" w:hAnsi="Calibri" w:cs="Calibri"/>
          <w:color w:val="000000" w:themeColor="text1"/>
        </w:rPr>
        <w:t xml:space="preserve">of future </w:t>
      </w:r>
      <w:r w:rsidR="00D503FA">
        <w:rPr>
          <w:rFonts w:ascii="Calibri" w:eastAsia="Times New Roman" w:hAnsi="Calibri" w:cs="Calibri"/>
          <w:color w:val="000000" w:themeColor="text1"/>
        </w:rPr>
        <w:t xml:space="preserve">growth. </w:t>
      </w:r>
    </w:p>
    <w:p w14:paraId="42EA6221" w14:textId="77777777" w:rsidR="000D4749" w:rsidRDefault="000D4749" w:rsidP="00870704">
      <w:pPr>
        <w:shd w:val="clear" w:color="auto" w:fill="FFFFFF"/>
        <w:jc w:val="both"/>
        <w:rPr>
          <w:rFonts w:ascii="Calibri" w:eastAsia="Times New Roman" w:hAnsi="Calibri" w:cs="Calibri"/>
          <w:color w:val="000000" w:themeColor="text1"/>
          <w:highlight w:val="yellow"/>
        </w:rPr>
      </w:pPr>
    </w:p>
    <w:p w14:paraId="1397338A" w14:textId="70595B41" w:rsidR="00E3144E" w:rsidRDefault="000D4749" w:rsidP="00870704">
      <w:pPr>
        <w:shd w:val="clear" w:color="auto" w:fill="FFFFFF"/>
        <w:jc w:val="both"/>
        <w:rPr>
          <w:rFonts w:ascii="Calibri" w:eastAsia="Times New Roman" w:hAnsi="Calibri" w:cs="Calibri"/>
          <w:b/>
          <w:bCs/>
          <w:color w:val="000000" w:themeColor="text1"/>
        </w:rPr>
      </w:pPr>
      <w:r w:rsidRPr="00E7061D">
        <w:rPr>
          <w:rFonts w:ascii="Calibri" w:eastAsia="Times New Roman" w:hAnsi="Calibri" w:cs="Calibri"/>
          <w:b/>
          <w:bCs/>
          <w:color w:val="000000" w:themeColor="text1"/>
        </w:rPr>
        <w:t xml:space="preserve">Community Engagement </w:t>
      </w:r>
    </w:p>
    <w:p w14:paraId="2F0EC061" w14:textId="77777777" w:rsidR="00EE2C26" w:rsidRDefault="00EE2C26" w:rsidP="00870704">
      <w:pPr>
        <w:shd w:val="clear" w:color="auto" w:fill="FFFFFF"/>
        <w:jc w:val="both"/>
        <w:rPr>
          <w:rFonts w:ascii="Calibri" w:eastAsia="Times New Roman" w:hAnsi="Calibri" w:cs="Calibri"/>
          <w:color w:val="000000" w:themeColor="text1"/>
        </w:rPr>
      </w:pPr>
    </w:p>
    <w:p w14:paraId="2099D2C3" w14:textId="2E1E93B1" w:rsidR="009D4C62" w:rsidRDefault="00A33B17" w:rsidP="00870704">
      <w:pPr>
        <w:shd w:val="clear" w:color="auto" w:fill="FFFFFF"/>
        <w:jc w:val="both"/>
        <w:rPr>
          <w:rFonts w:ascii="Calibri" w:eastAsia="Times New Roman" w:hAnsi="Calibri" w:cs="Calibri"/>
          <w:color w:val="000000" w:themeColor="text1"/>
        </w:rPr>
      </w:pPr>
      <w:r>
        <w:rPr>
          <w:rFonts w:ascii="Calibri" w:eastAsia="Times New Roman" w:hAnsi="Calibri" w:cs="Calibri"/>
          <w:color w:val="000000" w:themeColor="text1"/>
        </w:rPr>
        <w:t xml:space="preserve">The local community, businesses, </w:t>
      </w:r>
      <w:r w:rsidR="00AE1BA5">
        <w:rPr>
          <w:rFonts w:ascii="Calibri" w:eastAsia="Times New Roman" w:hAnsi="Calibri" w:cs="Calibri"/>
          <w:color w:val="000000" w:themeColor="text1"/>
        </w:rPr>
        <w:t xml:space="preserve">and </w:t>
      </w:r>
      <w:r>
        <w:rPr>
          <w:rFonts w:ascii="Calibri" w:eastAsia="Times New Roman" w:hAnsi="Calibri" w:cs="Calibri"/>
          <w:color w:val="000000" w:themeColor="text1"/>
        </w:rPr>
        <w:t>parents/</w:t>
      </w:r>
      <w:r w:rsidR="00C321D5">
        <w:rPr>
          <w:rFonts w:ascii="Calibri" w:eastAsia="Times New Roman" w:hAnsi="Calibri" w:cs="Calibri"/>
          <w:color w:val="000000" w:themeColor="text1"/>
        </w:rPr>
        <w:t xml:space="preserve"> </w:t>
      </w:r>
      <w:r>
        <w:rPr>
          <w:rFonts w:ascii="Calibri" w:eastAsia="Times New Roman" w:hAnsi="Calibri" w:cs="Calibri"/>
          <w:color w:val="000000" w:themeColor="text1"/>
        </w:rPr>
        <w:t xml:space="preserve">caregivers are regularly contacted by emails, monthly newsletters, social media, ATAC website and at times newspaper articles. </w:t>
      </w:r>
      <w:r w:rsidR="009D4C62">
        <w:rPr>
          <w:rFonts w:ascii="Calibri" w:eastAsia="Times New Roman" w:hAnsi="Calibri" w:cs="Calibri"/>
          <w:color w:val="000000" w:themeColor="text1"/>
        </w:rPr>
        <w:t xml:space="preserve">We </w:t>
      </w:r>
      <w:r w:rsidR="00A41A53">
        <w:rPr>
          <w:rFonts w:ascii="Calibri" w:eastAsia="Times New Roman" w:hAnsi="Calibri" w:cs="Calibri"/>
          <w:color w:val="000000" w:themeColor="text1"/>
        </w:rPr>
        <w:t xml:space="preserve">deeply </w:t>
      </w:r>
      <w:r w:rsidR="009D4C62">
        <w:rPr>
          <w:rFonts w:ascii="Calibri" w:eastAsia="Times New Roman" w:hAnsi="Calibri" w:cs="Calibri"/>
          <w:color w:val="000000" w:themeColor="text1"/>
        </w:rPr>
        <w:t xml:space="preserve">appreciate the response from parents/caregivers supporting our </w:t>
      </w:r>
      <w:r w:rsidR="00DF5B00">
        <w:rPr>
          <w:rFonts w:ascii="Calibri" w:eastAsia="Times New Roman" w:hAnsi="Calibri" w:cs="Calibri"/>
          <w:color w:val="000000" w:themeColor="text1"/>
        </w:rPr>
        <w:t xml:space="preserve">shared responsibility to </w:t>
      </w:r>
      <w:r w:rsidR="009D4C62">
        <w:rPr>
          <w:rFonts w:ascii="Calibri" w:eastAsia="Times New Roman" w:hAnsi="Calibri" w:cs="Calibri"/>
          <w:color w:val="000000" w:themeColor="text1"/>
        </w:rPr>
        <w:t xml:space="preserve">assist </w:t>
      </w:r>
      <w:r w:rsidR="00DF5B00">
        <w:rPr>
          <w:rFonts w:ascii="Calibri" w:eastAsia="Times New Roman" w:hAnsi="Calibri" w:cs="Calibri"/>
          <w:color w:val="000000" w:themeColor="text1"/>
        </w:rPr>
        <w:t xml:space="preserve">young people in making their dreams come true. </w:t>
      </w:r>
      <w:r w:rsidR="004901FF">
        <w:rPr>
          <w:rFonts w:ascii="Calibri" w:eastAsia="Times New Roman" w:hAnsi="Calibri" w:cs="Calibri"/>
          <w:color w:val="000000" w:themeColor="text1"/>
        </w:rPr>
        <w:t xml:space="preserve"> </w:t>
      </w:r>
      <w:r>
        <w:rPr>
          <w:rFonts w:ascii="Calibri" w:eastAsia="Times New Roman" w:hAnsi="Calibri" w:cs="Calibri"/>
          <w:color w:val="000000" w:themeColor="text1"/>
        </w:rPr>
        <w:t>ATAC welcomes interested p</w:t>
      </w:r>
      <w:r w:rsidR="00DF5B00">
        <w:rPr>
          <w:rFonts w:ascii="Calibri" w:eastAsia="Times New Roman" w:hAnsi="Calibri" w:cs="Calibri"/>
          <w:color w:val="000000" w:themeColor="text1"/>
        </w:rPr>
        <w:t>arents</w:t>
      </w:r>
      <w:r>
        <w:rPr>
          <w:rFonts w:ascii="Calibri" w:eastAsia="Times New Roman" w:hAnsi="Calibri" w:cs="Calibri"/>
          <w:color w:val="000000" w:themeColor="text1"/>
        </w:rPr>
        <w:t xml:space="preserve">, </w:t>
      </w:r>
      <w:r w:rsidR="00DF5B00">
        <w:rPr>
          <w:rFonts w:ascii="Calibri" w:eastAsia="Times New Roman" w:hAnsi="Calibri" w:cs="Calibri"/>
          <w:color w:val="000000" w:themeColor="text1"/>
        </w:rPr>
        <w:t>businesses</w:t>
      </w:r>
      <w:r>
        <w:rPr>
          <w:rFonts w:ascii="Calibri" w:eastAsia="Times New Roman" w:hAnsi="Calibri" w:cs="Calibri"/>
          <w:color w:val="000000" w:themeColor="text1"/>
        </w:rPr>
        <w:t>, volunteers</w:t>
      </w:r>
      <w:r w:rsidR="00F10B82">
        <w:rPr>
          <w:rFonts w:ascii="Calibri" w:eastAsia="Times New Roman" w:hAnsi="Calibri" w:cs="Calibri"/>
          <w:color w:val="000000" w:themeColor="text1"/>
        </w:rPr>
        <w:t>,</w:t>
      </w:r>
      <w:r w:rsidR="00DF5B00">
        <w:rPr>
          <w:rFonts w:ascii="Calibri" w:eastAsia="Times New Roman" w:hAnsi="Calibri" w:cs="Calibri"/>
          <w:color w:val="000000" w:themeColor="text1"/>
        </w:rPr>
        <w:t xml:space="preserve"> </w:t>
      </w:r>
      <w:r>
        <w:rPr>
          <w:rFonts w:ascii="Calibri" w:eastAsia="Times New Roman" w:hAnsi="Calibri" w:cs="Calibri"/>
          <w:color w:val="000000" w:themeColor="text1"/>
        </w:rPr>
        <w:t xml:space="preserve">and organizations </w:t>
      </w:r>
      <w:r w:rsidR="00DF5B00">
        <w:rPr>
          <w:rFonts w:ascii="Calibri" w:eastAsia="Times New Roman" w:hAnsi="Calibri" w:cs="Calibri"/>
          <w:color w:val="000000" w:themeColor="text1"/>
        </w:rPr>
        <w:t xml:space="preserve">to </w:t>
      </w:r>
      <w:r w:rsidR="009D4C62">
        <w:rPr>
          <w:rFonts w:ascii="Calibri" w:eastAsia="Times New Roman" w:hAnsi="Calibri" w:cs="Calibri"/>
          <w:color w:val="000000" w:themeColor="text1"/>
        </w:rPr>
        <w:t>join ATAC committee</w:t>
      </w:r>
      <w:r>
        <w:rPr>
          <w:rFonts w:ascii="Calibri" w:eastAsia="Times New Roman" w:hAnsi="Calibri" w:cs="Calibri"/>
          <w:color w:val="000000" w:themeColor="text1"/>
        </w:rPr>
        <w:t xml:space="preserve"> in assisting </w:t>
      </w:r>
      <w:r w:rsidR="00AE1BA5">
        <w:rPr>
          <w:rFonts w:ascii="Calibri" w:eastAsia="Times New Roman" w:hAnsi="Calibri" w:cs="Calibri"/>
          <w:color w:val="000000" w:themeColor="text1"/>
        </w:rPr>
        <w:t xml:space="preserve">the Board to support </w:t>
      </w:r>
      <w:r>
        <w:rPr>
          <w:rFonts w:ascii="Calibri" w:eastAsia="Times New Roman" w:hAnsi="Calibri" w:cs="Calibri"/>
          <w:color w:val="000000" w:themeColor="text1"/>
        </w:rPr>
        <w:t>young</w:t>
      </w:r>
      <w:r w:rsidR="00DF5B00">
        <w:rPr>
          <w:rFonts w:ascii="Calibri" w:eastAsia="Times New Roman" w:hAnsi="Calibri" w:cs="Calibri"/>
          <w:color w:val="000000" w:themeColor="text1"/>
        </w:rPr>
        <w:t xml:space="preserve"> people in achieving </w:t>
      </w:r>
      <w:r w:rsidR="009D4C62">
        <w:rPr>
          <w:rFonts w:ascii="Calibri" w:eastAsia="Times New Roman" w:hAnsi="Calibri" w:cs="Calibri"/>
          <w:color w:val="000000" w:themeColor="text1"/>
        </w:rPr>
        <w:t xml:space="preserve">their </w:t>
      </w:r>
      <w:r>
        <w:rPr>
          <w:rFonts w:ascii="Calibri" w:eastAsia="Times New Roman" w:hAnsi="Calibri" w:cs="Calibri"/>
          <w:color w:val="000000" w:themeColor="text1"/>
        </w:rPr>
        <w:t xml:space="preserve">life </w:t>
      </w:r>
      <w:r w:rsidR="009D4C62">
        <w:rPr>
          <w:rFonts w:ascii="Calibri" w:eastAsia="Times New Roman" w:hAnsi="Calibri" w:cs="Calibri"/>
          <w:color w:val="000000" w:themeColor="text1"/>
        </w:rPr>
        <w:t xml:space="preserve">goals. </w:t>
      </w:r>
    </w:p>
    <w:p w14:paraId="570EE062" w14:textId="6E968C86" w:rsidR="00DF5B00" w:rsidRDefault="009D4C62" w:rsidP="00870704">
      <w:pPr>
        <w:shd w:val="clear" w:color="auto" w:fill="FFFFFF"/>
        <w:jc w:val="both"/>
        <w:rPr>
          <w:rFonts w:ascii="Calibri" w:eastAsia="Times New Roman" w:hAnsi="Calibri" w:cs="Calibri"/>
          <w:color w:val="000000" w:themeColor="text1"/>
        </w:rPr>
      </w:pPr>
      <w:r>
        <w:rPr>
          <w:rFonts w:ascii="Calibri" w:eastAsia="Times New Roman" w:hAnsi="Calibri" w:cs="Calibri"/>
          <w:color w:val="000000" w:themeColor="text1"/>
        </w:rPr>
        <w:t xml:space="preserve"> </w:t>
      </w:r>
    </w:p>
    <w:p w14:paraId="1105659A" w14:textId="0B84F72A" w:rsidR="00870704" w:rsidRDefault="00A33B17" w:rsidP="00870704">
      <w:pPr>
        <w:shd w:val="clear" w:color="auto" w:fill="FFFFFF"/>
        <w:jc w:val="both"/>
        <w:rPr>
          <w:rFonts w:ascii="Calibri" w:eastAsia="Times New Roman" w:hAnsi="Calibri" w:cs="Calibri"/>
          <w:color w:val="000000" w:themeColor="text1"/>
        </w:rPr>
      </w:pPr>
      <w:r>
        <w:rPr>
          <w:rFonts w:ascii="Calibri" w:eastAsia="Times New Roman" w:hAnsi="Calibri" w:cs="Calibri"/>
          <w:color w:val="000000" w:themeColor="text1"/>
        </w:rPr>
        <w:t>Despite bad weather, m</w:t>
      </w:r>
      <w:r w:rsidR="00E3144E">
        <w:rPr>
          <w:rFonts w:ascii="Calibri" w:eastAsia="Times New Roman" w:hAnsi="Calibri" w:cs="Calibri"/>
          <w:color w:val="000000" w:themeColor="text1"/>
        </w:rPr>
        <w:t xml:space="preserve">embers of the </w:t>
      </w:r>
      <w:r w:rsidR="00BD374A">
        <w:rPr>
          <w:rFonts w:ascii="Calibri" w:eastAsia="Times New Roman" w:hAnsi="Calibri" w:cs="Calibri"/>
          <w:color w:val="000000" w:themeColor="text1"/>
        </w:rPr>
        <w:t>North Maclean Community Garden</w:t>
      </w:r>
      <w:r w:rsidR="00E3144E">
        <w:rPr>
          <w:rFonts w:ascii="Calibri" w:eastAsia="Times New Roman" w:hAnsi="Calibri" w:cs="Calibri"/>
          <w:color w:val="000000" w:themeColor="text1"/>
        </w:rPr>
        <w:t xml:space="preserve">s </w:t>
      </w:r>
      <w:r w:rsidR="00877BB0">
        <w:rPr>
          <w:rFonts w:ascii="Calibri" w:eastAsia="Times New Roman" w:hAnsi="Calibri" w:cs="Calibri"/>
          <w:color w:val="000000" w:themeColor="text1"/>
        </w:rPr>
        <w:t xml:space="preserve">(NMCG) </w:t>
      </w:r>
      <w:r w:rsidR="00DF5B00">
        <w:rPr>
          <w:rFonts w:ascii="Calibri" w:eastAsia="Times New Roman" w:hAnsi="Calibri" w:cs="Calibri"/>
          <w:color w:val="000000" w:themeColor="text1"/>
        </w:rPr>
        <w:t xml:space="preserve">have </w:t>
      </w:r>
      <w:r w:rsidR="005557E4">
        <w:rPr>
          <w:rFonts w:ascii="Calibri" w:eastAsia="Times New Roman" w:hAnsi="Calibri" w:cs="Calibri"/>
          <w:color w:val="000000" w:themeColor="text1"/>
        </w:rPr>
        <w:t>bee</w:t>
      </w:r>
      <w:r w:rsidR="009717F0">
        <w:rPr>
          <w:rFonts w:ascii="Calibri" w:eastAsia="Times New Roman" w:hAnsi="Calibri" w:cs="Calibri"/>
          <w:color w:val="000000" w:themeColor="text1"/>
        </w:rPr>
        <w:t xml:space="preserve">n </w:t>
      </w:r>
      <w:r w:rsidR="008A3C68">
        <w:rPr>
          <w:rFonts w:ascii="Calibri" w:eastAsia="Times New Roman" w:hAnsi="Calibri" w:cs="Calibri"/>
          <w:color w:val="000000" w:themeColor="text1"/>
        </w:rPr>
        <w:t>persevering in</w:t>
      </w:r>
      <w:r w:rsidR="00AE1BA5">
        <w:rPr>
          <w:rFonts w:ascii="Calibri" w:eastAsia="Times New Roman" w:hAnsi="Calibri" w:cs="Calibri"/>
          <w:color w:val="000000" w:themeColor="text1"/>
        </w:rPr>
        <w:t xml:space="preserve"> t</w:t>
      </w:r>
      <w:r>
        <w:rPr>
          <w:rFonts w:ascii="Calibri" w:eastAsia="Times New Roman" w:hAnsi="Calibri" w:cs="Calibri"/>
          <w:color w:val="000000" w:themeColor="text1"/>
        </w:rPr>
        <w:t xml:space="preserve">he </w:t>
      </w:r>
      <w:r w:rsidR="00DF5B00">
        <w:rPr>
          <w:rFonts w:ascii="Calibri" w:eastAsia="Times New Roman" w:hAnsi="Calibri" w:cs="Calibri"/>
          <w:color w:val="000000" w:themeColor="text1"/>
        </w:rPr>
        <w:t>heat</w:t>
      </w:r>
      <w:r w:rsidR="009717F0">
        <w:rPr>
          <w:rFonts w:ascii="Calibri" w:eastAsia="Times New Roman" w:hAnsi="Calibri" w:cs="Calibri"/>
          <w:color w:val="000000" w:themeColor="text1"/>
        </w:rPr>
        <w:t xml:space="preserve"> and </w:t>
      </w:r>
      <w:r>
        <w:rPr>
          <w:rFonts w:ascii="Calibri" w:eastAsia="Times New Roman" w:hAnsi="Calibri" w:cs="Calibri"/>
          <w:color w:val="000000" w:themeColor="text1"/>
        </w:rPr>
        <w:t xml:space="preserve">rain and </w:t>
      </w:r>
      <w:r w:rsidR="009717F0">
        <w:rPr>
          <w:rFonts w:ascii="Calibri" w:eastAsia="Times New Roman" w:hAnsi="Calibri" w:cs="Calibri"/>
          <w:color w:val="000000" w:themeColor="text1"/>
        </w:rPr>
        <w:t xml:space="preserve">are looking forward to growing their </w:t>
      </w:r>
      <w:r w:rsidR="00DF5B00">
        <w:rPr>
          <w:rFonts w:ascii="Calibri" w:eastAsia="Times New Roman" w:hAnsi="Calibri" w:cs="Calibri"/>
          <w:color w:val="000000" w:themeColor="text1"/>
        </w:rPr>
        <w:t>vegetables</w:t>
      </w:r>
      <w:r>
        <w:rPr>
          <w:rFonts w:ascii="Calibri" w:eastAsia="Times New Roman" w:hAnsi="Calibri" w:cs="Calibri"/>
          <w:color w:val="000000" w:themeColor="text1"/>
        </w:rPr>
        <w:t xml:space="preserve">. It provides some supplementary income and great horticultural skills to the community. </w:t>
      </w:r>
      <w:r w:rsidR="00DF5B00">
        <w:rPr>
          <w:rFonts w:ascii="Calibri" w:eastAsia="Times New Roman" w:hAnsi="Calibri" w:cs="Calibri"/>
          <w:color w:val="000000" w:themeColor="text1"/>
        </w:rPr>
        <w:t xml:space="preserve">ATAC </w:t>
      </w:r>
      <w:r>
        <w:rPr>
          <w:rFonts w:ascii="Calibri" w:eastAsia="Times New Roman" w:hAnsi="Calibri" w:cs="Calibri"/>
          <w:color w:val="000000" w:themeColor="text1"/>
        </w:rPr>
        <w:t xml:space="preserve">encourages community organizations to join NMCG projects </w:t>
      </w:r>
      <w:r w:rsidR="00900E9F">
        <w:rPr>
          <w:rFonts w:ascii="Calibri" w:eastAsia="Times New Roman" w:hAnsi="Calibri" w:cs="Calibri"/>
          <w:color w:val="000000" w:themeColor="text1"/>
        </w:rPr>
        <w:t xml:space="preserve">to increase </w:t>
      </w:r>
      <w:r w:rsidR="009717F0">
        <w:rPr>
          <w:rFonts w:ascii="Calibri" w:eastAsia="Times New Roman" w:hAnsi="Calibri" w:cs="Calibri"/>
          <w:color w:val="000000" w:themeColor="text1"/>
        </w:rPr>
        <w:t xml:space="preserve">horticultural activity in </w:t>
      </w:r>
      <w:r w:rsidR="009717F0">
        <w:rPr>
          <w:rFonts w:ascii="Calibri" w:eastAsia="Times New Roman" w:hAnsi="Calibri" w:cs="Calibri"/>
          <w:color w:val="000000" w:themeColor="text1"/>
        </w:rPr>
        <w:lastRenderedPageBreak/>
        <w:t>Logan</w:t>
      </w:r>
      <w:r w:rsidR="008D3518">
        <w:rPr>
          <w:rFonts w:ascii="Calibri" w:eastAsia="Times New Roman" w:hAnsi="Calibri" w:cs="Calibri"/>
          <w:color w:val="000000" w:themeColor="text1"/>
        </w:rPr>
        <w:t>.</w:t>
      </w:r>
      <w:r w:rsidR="00DF5B00">
        <w:rPr>
          <w:rFonts w:ascii="Calibri" w:eastAsia="Times New Roman" w:hAnsi="Calibri" w:cs="Calibri"/>
          <w:color w:val="000000" w:themeColor="text1"/>
        </w:rPr>
        <w:t xml:space="preserve"> </w:t>
      </w:r>
      <w:r w:rsidR="00900E9F">
        <w:rPr>
          <w:rFonts w:ascii="Calibri" w:eastAsia="Times New Roman" w:hAnsi="Calibri" w:cs="Calibri"/>
          <w:color w:val="000000" w:themeColor="text1"/>
        </w:rPr>
        <w:t xml:space="preserve">Our board director, </w:t>
      </w:r>
      <w:r w:rsidR="00DF5B00">
        <w:rPr>
          <w:rFonts w:ascii="Calibri" w:eastAsia="Times New Roman" w:hAnsi="Calibri" w:cs="Calibri"/>
          <w:color w:val="000000" w:themeColor="text1"/>
        </w:rPr>
        <w:t xml:space="preserve">Mr. Daniel Cole </w:t>
      </w:r>
      <w:r w:rsidR="00900E9F">
        <w:rPr>
          <w:rFonts w:ascii="Calibri" w:eastAsia="Times New Roman" w:hAnsi="Calibri" w:cs="Calibri"/>
          <w:color w:val="000000" w:themeColor="text1"/>
        </w:rPr>
        <w:t xml:space="preserve">is getting ready </w:t>
      </w:r>
      <w:r w:rsidR="009717F0">
        <w:rPr>
          <w:rFonts w:ascii="Calibri" w:eastAsia="Times New Roman" w:hAnsi="Calibri" w:cs="Calibri"/>
          <w:color w:val="000000" w:themeColor="text1"/>
        </w:rPr>
        <w:t xml:space="preserve">to start up the </w:t>
      </w:r>
      <w:r w:rsidR="00DF5B00">
        <w:rPr>
          <w:rFonts w:ascii="Calibri" w:eastAsia="Times New Roman" w:hAnsi="Calibri" w:cs="Calibri"/>
          <w:color w:val="000000" w:themeColor="text1"/>
        </w:rPr>
        <w:t xml:space="preserve">nursery </w:t>
      </w:r>
      <w:r w:rsidR="005557E4">
        <w:rPr>
          <w:rFonts w:ascii="Calibri" w:eastAsia="Times New Roman" w:hAnsi="Calibri" w:cs="Calibri"/>
          <w:color w:val="000000" w:themeColor="text1"/>
        </w:rPr>
        <w:t>p</w:t>
      </w:r>
      <w:r w:rsidR="000B57CE">
        <w:rPr>
          <w:rFonts w:ascii="Calibri" w:eastAsia="Times New Roman" w:hAnsi="Calibri" w:cs="Calibri"/>
          <w:color w:val="000000" w:themeColor="text1"/>
        </w:rPr>
        <w:t xml:space="preserve">roduction </w:t>
      </w:r>
      <w:r w:rsidR="009717F0">
        <w:rPr>
          <w:rFonts w:ascii="Calibri" w:eastAsia="Times New Roman" w:hAnsi="Calibri" w:cs="Calibri"/>
          <w:color w:val="000000" w:themeColor="text1"/>
        </w:rPr>
        <w:t xml:space="preserve">of native species for revegetation and sustainability of our environment. </w:t>
      </w:r>
    </w:p>
    <w:p w14:paraId="4F93D1FB" w14:textId="77777777" w:rsidR="00313F03" w:rsidRDefault="00313F03" w:rsidP="00870704">
      <w:pPr>
        <w:shd w:val="clear" w:color="auto" w:fill="FFFFFF"/>
        <w:jc w:val="both"/>
        <w:rPr>
          <w:rFonts w:ascii="Calibri" w:eastAsia="Times New Roman" w:hAnsi="Calibri" w:cs="Calibri"/>
          <w:color w:val="000000" w:themeColor="text1"/>
        </w:rPr>
      </w:pPr>
    </w:p>
    <w:p w14:paraId="430F295F" w14:textId="6ECC9C7D" w:rsidR="00870704" w:rsidRDefault="00870704" w:rsidP="00870704">
      <w:pPr>
        <w:shd w:val="clear" w:color="auto" w:fill="FFFFFF"/>
        <w:jc w:val="both"/>
        <w:rPr>
          <w:rFonts w:ascii="Calibri" w:eastAsia="Times New Roman" w:hAnsi="Calibri" w:cs="Calibri"/>
          <w:b/>
          <w:bCs/>
          <w:color w:val="000000" w:themeColor="text1"/>
        </w:rPr>
      </w:pPr>
      <w:r w:rsidRPr="00010756">
        <w:rPr>
          <w:rFonts w:ascii="Calibri" w:eastAsia="Times New Roman" w:hAnsi="Calibri" w:cs="Calibri"/>
          <w:b/>
          <w:bCs/>
          <w:color w:val="000000" w:themeColor="text1"/>
        </w:rPr>
        <w:t xml:space="preserve">Infrastructure Development </w:t>
      </w:r>
      <w:r w:rsidRPr="00010756">
        <w:rPr>
          <w:rFonts w:ascii="Calibri" w:eastAsia="Times New Roman" w:hAnsi="Calibri" w:cs="Calibri"/>
          <w:b/>
          <w:bCs/>
        </w:rPr>
        <w:t>Plans</w:t>
      </w:r>
      <w:r w:rsidRPr="00010756">
        <w:rPr>
          <w:rFonts w:ascii="Calibri" w:eastAsia="Times New Roman" w:hAnsi="Calibri" w:cs="Calibri"/>
          <w:b/>
          <w:bCs/>
          <w:color w:val="000000" w:themeColor="text1"/>
        </w:rPr>
        <w:t> </w:t>
      </w:r>
    </w:p>
    <w:p w14:paraId="3A9C4885" w14:textId="77777777" w:rsidR="00215F60" w:rsidRDefault="00215F60" w:rsidP="00870704">
      <w:pPr>
        <w:shd w:val="clear" w:color="auto" w:fill="FFFFFF"/>
        <w:jc w:val="both"/>
        <w:rPr>
          <w:rFonts w:ascii="Calibri" w:eastAsia="Times New Roman" w:hAnsi="Calibri" w:cs="Calibri"/>
          <w:b/>
          <w:bCs/>
          <w:color w:val="000000" w:themeColor="text1"/>
        </w:rPr>
      </w:pPr>
    </w:p>
    <w:p w14:paraId="7ED572C5" w14:textId="120FDB78" w:rsidR="00EC22EF" w:rsidRPr="00010756" w:rsidRDefault="009717F0" w:rsidP="00870704">
      <w:pPr>
        <w:shd w:val="clear" w:color="auto" w:fill="FFFFFF"/>
        <w:jc w:val="both"/>
        <w:rPr>
          <w:rFonts w:ascii="Calibri" w:eastAsia="Times New Roman" w:hAnsi="Calibri" w:cs="Calibri"/>
          <w:color w:val="000000" w:themeColor="text1"/>
        </w:rPr>
      </w:pPr>
      <w:r>
        <w:rPr>
          <w:rFonts w:ascii="Calibri" w:eastAsia="Times New Roman" w:hAnsi="Calibri" w:cs="Calibri"/>
          <w:color w:val="000000" w:themeColor="text1"/>
        </w:rPr>
        <w:t>Ou</w:t>
      </w:r>
      <w:r w:rsidR="009D4C62">
        <w:rPr>
          <w:rFonts w:ascii="Calibri" w:eastAsia="Times New Roman" w:hAnsi="Calibri" w:cs="Calibri"/>
          <w:color w:val="000000" w:themeColor="text1"/>
        </w:rPr>
        <w:t xml:space="preserve">r multi-purpose shed which </w:t>
      </w:r>
      <w:r w:rsidR="00900E9F">
        <w:rPr>
          <w:rFonts w:ascii="Calibri" w:eastAsia="Times New Roman" w:hAnsi="Calibri" w:cs="Calibri"/>
          <w:color w:val="000000" w:themeColor="text1"/>
        </w:rPr>
        <w:t>had been delayed</w:t>
      </w:r>
      <w:r w:rsidR="00AE408E">
        <w:rPr>
          <w:rFonts w:ascii="Calibri" w:eastAsia="Times New Roman" w:hAnsi="Calibri" w:cs="Calibri"/>
          <w:color w:val="000000" w:themeColor="text1"/>
        </w:rPr>
        <w:t xml:space="preserve"> by almost two years</w:t>
      </w:r>
      <w:r w:rsidR="00900E9F">
        <w:rPr>
          <w:rFonts w:ascii="Calibri" w:eastAsia="Times New Roman" w:hAnsi="Calibri" w:cs="Calibri"/>
          <w:color w:val="000000" w:themeColor="text1"/>
        </w:rPr>
        <w:t xml:space="preserve"> </w:t>
      </w:r>
      <w:r w:rsidR="009D4C62">
        <w:rPr>
          <w:rFonts w:ascii="Calibri" w:eastAsia="Times New Roman" w:hAnsi="Calibri" w:cs="Calibri"/>
          <w:color w:val="000000" w:themeColor="text1"/>
        </w:rPr>
        <w:t xml:space="preserve">is </w:t>
      </w:r>
      <w:r w:rsidR="00900E9F">
        <w:rPr>
          <w:rFonts w:ascii="Calibri" w:eastAsia="Times New Roman" w:hAnsi="Calibri" w:cs="Calibri"/>
          <w:color w:val="000000" w:themeColor="text1"/>
        </w:rPr>
        <w:t>now under construction</w:t>
      </w:r>
      <w:r w:rsidR="00AE1BA5">
        <w:rPr>
          <w:rFonts w:ascii="Calibri" w:eastAsia="Times New Roman" w:hAnsi="Calibri" w:cs="Calibri"/>
          <w:color w:val="000000" w:themeColor="text1"/>
        </w:rPr>
        <w:t xml:space="preserve">. </w:t>
      </w:r>
      <w:r w:rsidR="00AE408E">
        <w:rPr>
          <w:rFonts w:ascii="Calibri" w:eastAsia="Times New Roman" w:hAnsi="Calibri" w:cs="Calibri"/>
          <w:color w:val="000000" w:themeColor="text1"/>
        </w:rPr>
        <w:t xml:space="preserve">It is expected to be fully ready by the </w:t>
      </w:r>
      <w:r w:rsidR="00900E9F">
        <w:rPr>
          <w:rFonts w:ascii="Calibri" w:eastAsia="Times New Roman" w:hAnsi="Calibri" w:cs="Calibri"/>
          <w:color w:val="000000" w:themeColor="text1"/>
        </w:rPr>
        <w:t xml:space="preserve">end of </w:t>
      </w:r>
      <w:r w:rsidR="00AE408E">
        <w:rPr>
          <w:rFonts w:ascii="Calibri" w:eastAsia="Times New Roman" w:hAnsi="Calibri" w:cs="Calibri"/>
          <w:color w:val="000000" w:themeColor="text1"/>
        </w:rPr>
        <w:t xml:space="preserve">April. </w:t>
      </w:r>
      <w:r w:rsidR="00900E9F">
        <w:rPr>
          <w:rFonts w:ascii="Calibri" w:eastAsia="Times New Roman" w:hAnsi="Calibri" w:cs="Calibri"/>
          <w:color w:val="000000" w:themeColor="text1"/>
        </w:rPr>
        <w:t xml:space="preserve">Earthworks are planned around the </w:t>
      </w:r>
      <w:r w:rsidR="00AE408E">
        <w:rPr>
          <w:rFonts w:ascii="Calibri" w:eastAsia="Times New Roman" w:hAnsi="Calibri" w:cs="Calibri"/>
          <w:color w:val="000000" w:themeColor="text1"/>
        </w:rPr>
        <w:t xml:space="preserve">sheds to prepare for sewer disposal, nursery, </w:t>
      </w:r>
      <w:r w:rsidR="0083721C">
        <w:rPr>
          <w:rFonts w:ascii="Calibri" w:eastAsia="Times New Roman" w:hAnsi="Calibri" w:cs="Calibri"/>
          <w:color w:val="000000" w:themeColor="text1"/>
        </w:rPr>
        <w:t>car parks</w:t>
      </w:r>
      <w:r w:rsidR="008A3C68">
        <w:rPr>
          <w:rFonts w:ascii="Calibri" w:eastAsia="Times New Roman" w:hAnsi="Calibri" w:cs="Calibri"/>
          <w:color w:val="000000" w:themeColor="text1"/>
        </w:rPr>
        <w:t>,</w:t>
      </w:r>
      <w:r w:rsidR="00AE408E">
        <w:rPr>
          <w:rFonts w:ascii="Calibri" w:eastAsia="Times New Roman" w:hAnsi="Calibri" w:cs="Calibri"/>
          <w:color w:val="000000" w:themeColor="text1"/>
        </w:rPr>
        <w:t xml:space="preserve"> and road works. The learning spaces, amenities and the commercial kitchen </w:t>
      </w:r>
      <w:r w:rsidR="008A3C68">
        <w:rPr>
          <w:rFonts w:ascii="Calibri" w:eastAsia="Times New Roman" w:hAnsi="Calibri" w:cs="Calibri"/>
          <w:color w:val="000000" w:themeColor="text1"/>
        </w:rPr>
        <w:t>will provide</w:t>
      </w:r>
      <w:r w:rsidR="00AE408E">
        <w:rPr>
          <w:rFonts w:ascii="Calibri" w:eastAsia="Times New Roman" w:hAnsi="Calibri" w:cs="Calibri"/>
          <w:color w:val="000000" w:themeColor="text1"/>
        </w:rPr>
        <w:t xml:space="preserve"> opportunities to </w:t>
      </w:r>
      <w:r w:rsidR="0083721C">
        <w:rPr>
          <w:rFonts w:ascii="Calibri" w:eastAsia="Times New Roman" w:hAnsi="Calibri" w:cs="Calibri"/>
          <w:color w:val="000000" w:themeColor="text1"/>
        </w:rPr>
        <w:t>increase</w:t>
      </w:r>
      <w:r w:rsidR="00AE408E">
        <w:rPr>
          <w:rFonts w:ascii="Calibri" w:eastAsia="Times New Roman" w:hAnsi="Calibri" w:cs="Calibri"/>
          <w:color w:val="000000" w:themeColor="text1"/>
        </w:rPr>
        <w:t xml:space="preserve"> the numbers to enroll </w:t>
      </w:r>
      <w:r>
        <w:rPr>
          <w:rFonts w:ascii="Calibri" w:eastAsia="Times New Roman" w:hAnsi="Calibri" w:cs="Calibri"/>
          <w:color w:val="000000" w:themeColor="text1"/>
        </w:rPr>
        <w:t>m</w:t>
      </w:r>
      <w:r w:rsidR="009D4C62">
        <w:rPr>
          <w:rFonts w:ascii="Calibri" w:eastAsia="Times New Roman" w:hAnsi="Calibri" w:cs="Calibri"/>
          <w:color w:val="000000" w:themeColor="text1"/>
        </w:rPr>
        <w:t>ore</w:t>
      </w:r>
      <w:r w:rsidR="00AE408E">
        <w:rPr>
          <w:rFonts w:ascii="Calibri" w:eastAsia="Times New Roman" w:hAnsi="Calibri" w:cs="Calibri"/>
          <w:color w:val="000000" w:themeColor="text1"/>
        </w:rPr>
        <w:t xml:space="preserve"> students for approved courses </w:t>
      </w:r>
      <w:r w:rsidR="001911B7">
        <w:rPr>
          <w:rFonts w:ascii="Calibri" w:eastAsia="Times New Roman" w:hAnsi="Calibri" w:cs="Calibri"/>
          <w:color w:val="000000" w:themeColor="text1"/>
        </w:rPr>
        <w:t xml:space="preserve">for senior schooling and higher education. The multipurpose building will also provide </w:t>
      </w:r>
      <w:r w:rsidR="008A3C68">
        <w:rPr>
          <w:rFonts w:ascii="Calibri" w:eastAsia="Times New Roman" w:hAnsi="Calibri" w:cs="Calibri"/>
          <w:color w:val="000000" w:themeColor="text1"/>
        </w:rPr>
        <w:t>an opportunity</w:t>
      </w:r>
      <w:r w:rsidR="001911B7">
        <w:rPr>
          <w:rFonts w:ascii="Calibri" w:eastAsia="Times New Roman" w:hAnsi="Calibri" w:cs="Calibri"/>
          <w:color w:val="000000" w:themeColor="text1"/>
        </w:rPr>
        <w:t xml:space="preserve"> to host some Council approved public functions onsite. </w:t>
      </w:r>
    </w:p>
    <w:p w14:paraId="4F08F407" w14:textId="77777777" w:rsidR="00076D63" w:rsidRPr="00010756" w:rsidRDefault="00076D63" w:rsidP="00870704">
      <w:pPr>
        <w:shd w:val="clear" w:color="auto" w:fill="FFFFFF"/>
        <w:jc w:val="both"/>
        <w:rPr>
          <w:rFonts w:ascii="Calibri" w:eastAsia="Times New Roman" w:hAnsi="Calibri" w:cs="Calibri"/>
          <w:color w:val="000000" w:themeColor="text1"/>
        </w:rPr>
      </w:pPr>
    </w:p>
    <w:p w14:paraId="11913D27" w14:textId="23C6F375" w:rsidR="00754688" w:rsidRDefault="00754688" w:rsidP="00372271">
      <w:pPr>
        <w:shd w:val="clear" w:color="auto" w:fill="FFFFFF"/>
        <w:jc w:val="both"/>
        <w:rPr>
          <w:rFonts w:ascii="Calibri" w:eastAsia="Times New Roman" w:hAnsi="Calibri" w:cs="Calibri"/>
          <w:b/>
          <w:bCs/>
          <w:color w:val="000000" w:themeColor="text1"/>
        </w:rPr>
      </w:pPr>
      <w:r w:rsidRPr="00010756">
        <w:rPr>
          <w:rFonts w:ascii="Calibri" w:eastAsia="Times New Roman" w:hAnsi="Calibri" w:cs="Calibri"/>
          <w:b/>
          <w:bCs/>
          <w:color w:val="000000" w:themeColor="text1"/>
        </w:rPr>
        <w:t>Bushfoods Conference 2023</w:t>
      </w:r>
    </w:p>
    <w:p w14:paraId="68EE88FD" w14:textId="77777777" w:rsidR="00983D08" w:rsidRDefault="00983D08" w:rsidP="00372271">
      <w:pPr>
        <w:shd w:val="clear" w:color="auto" w:fill="FFFFFF"/>
        <w:jc w:val="both"/>
        <w:rPr>
          <w:rFonts w:ascii="Calibri" w:eastAsia="Times New Roman" w:hAnsi="Calibri" w:cs="Calibri"/>
          <w:b/>
          <w:bCs/>
          <w:color w:val="000000" w:themeColor="text1"/>
        </w:rPr>
      </w:pPr>
    </w:p>
    <w:p w14:paraId="43A60B98" w14:textId="04E0EF7F" w:rsidR="001E3F3F" w:rsidRPr="00754688" w:rsidRDefault="00983D08" w:rsidP="00372271">
      <w:pPr>
        <w:shd w:val="clear" w:color="auto" w:fill="FFFFFF"/>
        <w:jc w:val="both"/>
        <w:rPr>
          <w:rFonts w:ascii="Calibri" w:eastAsia="Times New Roman" w:hAnsi="Calibri" w:cs="Calibri"/>
          <w:color w:val="000000" w:themeColor="text1"/>
        </w:rPr>
      </w:pPr>
      <w:r w:rsidRPr="00983D08">
        <w:rPr>
          <w:rFonts w:ascii="Calibri" w:eastAsia="Times New Roman" w:hAnsi="Calibri" w:cs="Calibri"/>
          <w:color w:val="000000" w:themeColor="text1"/>
        </w:rPr>
        <w:t xml:space="preserve">The </w:t>
      </w:r>
      <w:r w:rsidR="001911B7">
        <w:rPr>
          <w:rFonts w:ascii="Calibri" w:eastAsia="Times New Roman" w:hAnsi="Calibri" w:cs="Calibri"/>
          <w:color w:val="000000" w:themeColor="text1"/>
        </w:rPr>
        <w:t xml:space="preserve">first </w:t>
      </w:r>
      <w:r>
        <w:rPr>
          <w:rFonts w:ascii="Calibri" w:eastAsia="Times New Roman" w:hAnsi="Calibri" w:cs="Calibri"/>
          <w:color w:val="000000" w:themeColor="text1"/>
        </w:rPr>
        <w:t>“</w:t>
      </w:r>
      <w:r w:rsidRPr="00010756">
        <w:rPr>
          <w:rFonts w:ascii="Calibri" w:eastAsia="Times New Roman" w:hAnsi="Calibri" w:cs="Calibri"/>
          <w:color w:val="000000" w:themeColor="text1"/>
        </w:rPr>
        <w:t>Australian Bushfoods Conference</w:t>
      </w:r>
      <w:r>
        <w:rPr>
          <w:rFonts w:ascii="Calibri" w:eastAsia="Times New Roman" w:hAnsi="Calibri" w:cs="Calibri"/>
          <w:color w:val="000000" w:themeColor="text1"/>
        </w:rPr>
        <w:t xml:space="preserve">” </w:t>
      </w:r>
      <w:r w:rsidRPr="00010756">
        <w:rPr>
          <w:rFonts w:ascii="Calibri" w:eastAsia="Times New Roman" w:hAnsi="Calibri" w:cs="Calibri"/>
          <w:color w:val="000000" w:themeColor="text1"/>
        </w:rPr>
        <w:t>incorporating</w:t>
      </w:r>
      <w:r>
        <w:rPr>
          <w:rFonts w:ascii="Calibri" w:eastAsia="Times New Roman" w:hAnsi="Calibri" w:cs="Calibri"/>
          <w:color w:val="000000" w:themeColor="text1"/>
        </w:rPr>
        <w:t xml:space="preserve"> (</w:t>
      </w:r>
      <w:r w:rsidRPr="00010756">
        <w:rPr>
          <w:rFonts w:ascii="Calibri" w:eastAsia="Times New Roman" w:hAnsi="Calibri" w:cs="Calibri"/>
          <w:color w:val="000000" w:themeColor="text1"/>
        </w:rPr>
        <w:t>8</w:t>
      </w:r>
      <w:r w:rsidRPr="00010756">
        <w:rPr>
          <w:rFonts w:ascii="Calibri" w:eastAsia="Times New Roman" w:hAnsi="Calibri" w:cs="Calibri"/>
          <w:color w:val="000000" w:themeColor="text1"/>
          <w:vertAlign w:val="superscript"/>
        </w:rPr>
        <w:t>th</w:t>
      </w:r>
      <w:r w:rsidRPr="00010756">
        <w:rPr>
          <w:rFonts w:ascii="Calibri" w:eastAsia="Times New Roman" w:hAnsi="Calibri" w:cs="Calibri"/>
          <w:color w:val="000000" w:themeColor="text1"/>
        </w:rPr>
        <w:t xml:space="preserve"> Queensland Bushfoods Conference </w:t>
      </w:r>
      <w:r w:rsidR="004E617F">
        <w:rPr>
          <w:rFonts w:ascii="Calibri" w:eastAsia="Times New Roman" w:hAnsi="Calibri" w:cs="Calibri"/>
          <w:color w:val="000000" w:themeColor="text1"/>
        </w:rPr>
        <w:t xml:space="preserve">jointly hosted by ATAC, </w:t>
      </w:r>
      <w:r w:rsidR="004E617F" w:rsidRPr="00010756">
        <w:rPr>
          <w:rFonts w:ascii="Calibri" w:eastAsia="Times New Roman" w:hAnsi="Calibri" w:cs="Calibri"/>
          <w:color w:val="000000" w:themeColor="text1"/>
        </w:rPr>
        <w:t>Queensland Bushfoods Association (QBA)</w:t>
      </w:r>
      <w:r w:rsidR="004E617F">
        <w:rPr>
          <w:rFonts w:ascii="Calibri" w:eastAsia="Times New Roman" w:hAnsi="Calibri" w:cs="Calibri"/>
          <w:color w:val="000000" w:themeColor="text1"/>
        </w:rPr>
        <w:t xml:space="preserve"> and the </w:t>
      </w:r>
      <w:r w:rsidR="004E617F" w:rsidRPr="00010756">
        <w:rPr>
          <w:rFonts w:ascii="Calibri" w:eastAsia="Times New Roman" w:hAnsi="Calibri" w:cs="Calibri"/>
          <w:color w:val="000000" w:themeColor="text1"/>
        </w:rPr>
        <w:t>Australian Institute of Horticulture (AIH)</w:t>
      </w:r>
      <w:r w:rsidR="004E617F">
        <w:rPr>
          <w:rFonts w:ascii="Calibri" w:eastAsia="Times New Roman" w:hAnsi="Calibri" w:cs="Calibri"/>
          <w:color w:val="000000" w:themeColor="text1"/>
        </w:rPr>
        <w:t xml:space="preserve"> </w:t>
      </w:r>
      <w:r w:rsidR="001911B7">
        <w:rPr>
          <w:rFonts w:ascii="Calibri" w:eastAsia="Times New Roman" w:hAnsi="Calibri" w:cs="Calibri"/>
          <w:color w:val="000000" w:themeColor="text1"/>
        </w:rPr>
        <w:t xml:space="preserve">will be held at ATAC </w:t>
      </w:r>
      <w:r w:rsidR="004E617F">
        <w:rPr>
          <w:rFonts w:ascii="Calibri" w:eastAsia="Times New Roman" w:hAnsi="Calibri" w:cs="Calibri"/>
          <w:color w:val="000000" w:themeColor="text1"/>
        </w:rPr>
        <w:t>on 27-28</w:t>
      </w:r>
      <w:r w:rsidR="004E617F" w:rsidRPr="004E617F">
        <w:rPr>
          <w:rFonts w:ascii="Calibri" w:eastAsia="Times New Roman" w:hAnsi="Calibri" w:cs="Calibri"/>
          <w:color w:val="000000" w:themeColor="text1"/>
          <w:vertAlign w:val="superscript"/>
        </w:rPr>
        <w:t>th</w:t>
      </w:r>
      <w:r w:rsidR="004E617F">
        <w:rPr>
          <w:rFonts w:ascii="Calibri" w:eastAsia="Times New Roman" w:hAnsi="Calibri" w:cs="Calibri"/>
          <w:color w:val="000000" w:themeColor="text1"/>
        </w:rPr>
        <w:t xml:space="preserve"> May 2023</w:t>
      </w:r>
      <w:r w:rsidR="001911B7">
        <w:rPr>
          <w:rFonts w:ascii="Calibri" w:eastAsia="Times New Roman" w:hAnsi="Calibri" w:cs="Calibri"/>
          <w:color w:val="000000" w:themeColor="text1"/>
        </w:rPr>
        <w:t>. The Conference organizing committee chair, Emeritus</w:t>
      </w:r>
      <w:r w:rsidR="00BC767F" w:rsidRPr="00010756">
        <w:rPr>
          <w:rFonts w:ascii="Calibri" w:eastAsia="Times New Roman" w:hAnsi="Calibri" w:cs="Calibri"/>
          <w:color w:val="000000" w:themeColor="text1"/>
        </w:rPr>
        <w:t xml:space="preserve"> Professor Rod Drew </w:t>
      </w:r>
      <w:r w:rsidR="001911B7">
        <w:rPr>
          <w:rFonts w:ascii="Calibri" w:eastAsia="Times New Roman" w:hAnsi="Calibri" w:cs="Calibri"/>
          <w:color w:val="000000" w:themeColor="text1"/>
        </w:rPr>
        <w:t xml:space="preserve">visited the site this week and is fully confident that the large shed will be able to cater for the two-day national conference. The </w:t>
      </w:r>
      <w:r>
        <w:rPr>
          <w:rFonts w:ascii="Calibri" w:eastAsia="Times New Roman" w:hAnsi="Calibri" w:cs="Calibri"/>
          <w:color w:val="000000" w:themeColor="text1"/>
        </w:rPr>
        <w:t xml:space="preserve">planning has been </w:t>
      </w:r>
      <w:r w:rsidR="001911B7">
        <w:rPr>
          <w:rFonts w:ascii="Calibri" w:eastAsia="Times New Roman" w:hAnsi="Calibri" w:cs="Calibri"/>
          <w:color w:val="000000" w:themeColor="text1"/>
        </w:rPr>
        <w:t>in progress since last conference held at ATAC in 201</w:t>
      </w:r>
      <w:r w:rsidR="004E617F">
        <w:rPr>
          <w:rFonts w:ascii="Calibri" w:eastAsia="Times New Roman" w:hAnsi="Calibri" w:cs="Calibri"/>
          <w:color w:val="000000" w:themeColor="text1"/>
        </w:rPr>
        <w:t xml:space="preserve">9 </w:t>
      </w:r>
      <w:r w:rsidR="00F10B82">
        <w:rPr>
          <w:rFonts w:ascii="Calibri" w:eastAsia="Times New Roman" w:hAnsi="Calibri" w:cs="Calibri"/>
          <w:color w:val="000000" w:themeColor="text1"/>
        </w:rPr>
        <w:t>which was</w:t>
      </w:r>
      <w:r w:rsidR="004E617F">
        <w:rPr>
          <w:rFonts w:ascii="Calibri" w:eastAsia="Times New Roman" w:hAnsi="Calibri" w:cs="Calibri"/>
          <w:color w:val="000000" w:themeColor="text1"/>
        </w:rPr>
        <w:t xml:space="preserve"> postponed twice last year due to hardships faced </w:t>
      </w:r>
      <w:r w:rsidR="00BF613B">
        <w:rPr>
          <w:rFonts w:ascii="Calibri" w:eastAsia="Times New Roman" w:hAnsi="Calibri" w:cs="Calibri"/>
          <w:color w:val="000000" w:themeColor="text1"/>
        </w:rPr>
        <w:t xml:space="preserve">by growers affected </w:t>
      </w:r>
      <w:r w:rsidR="004E617F">
        <w:rPr>
          <w:rFonts w:ascii="Calibri" w:eastAsia="Times New Roman" w:hAnsi="Calibri" w:cs="Calibri"/>
          <w:color w:val="000000" w:themeColor="text1"/>
        </w:rPr>
        <w:t>by floods</w:t>
      </w:r>
      <w:r w:rsidR="00BF613B">
        <w:rPr>
          <w:rFonts w:ascii="Calibri" w:eastAsia="Times New Roman" w:hAnsi="Calibri" w:cs="Calibri"/>
          <w:color w:val="000000" w:themeColor="text1"/>
        </w:rPr>
        <w:t xml:space="preserve"> and fires. </w:t>
      </w:r>
      <w:r w:rsidRPr="00010756">
        <w:rPr>
          <w:rFonts w:ascii="Calibri" w:eastAsia="Times New Roman" w:hAnsi="Calibri" w:cs="Calibri"/>
          <w:color w:val="000000" w:themeColor="text1"/>
        </w:rPr>
        <w:t>Board Chair</w:t>
      </w:r>
      <w:r>
        <w:rPr>
          <w:rFonts w:ascii="Calibri" w:eastAsia="Times New Roman" w:hAnsi="Calibri" w:cs="Calibri"/>
          <w:color w:val="000000" w:themeColor="text1"/>
        </w:rPr>
        <w:t xml:space="preserve">, Ms. Irene Bayldon and </w:t>
      </w:r>
      <w:r w:rsidR="00A61DF8" w:rsidRPr="00010756">
        <w:rPr>
          <w:rFonts w:ascii="Calibri" w:eastAsia="Times New Roman" w:hAnsi="Calibri" w:cs="Calibri"/>
          <w:color w:val="000000" w:themeColor="text1"/>
        </w:rPr>
        <w:t>Dr</w:t>
      </w:r>
      <w:r w:rsidR="00BF613B">
        <w:rPr>
          <w:rFonts w:ascii="Calibri" w:eastAsia="Times New Roman" w:hAnsi="Calibri" w:cs="Calibri"/>
          <w:color w:val="000000" w:themeColor="text1"/>
        </w:rPr>
        <w:t>.</w:t>
      </w:r>
      <w:r w:rsidR="00A61DF8" w:rsidRPr="00010756">
        <w:rPr>
          <w:rFonts w:ascii="Calibri" w:eastAsia="Times New Roman" w:hAnsi="Calibri" w:cs="Calibri"/>
          <w:color w:val="000000" w:themeColor="text1"/>
        </w:rPr>
        <w:t xml:space="preserve"> Narendra Nand</w:t>
      </w:r>
      <w:r w:rsidR="00E042F1">
        <w:rPr>
          <w:rFonts w:ascii="Calibri" w:eastAsia="Times New Roman" w:hAnsi="Calibri" w:cs="Calibri"/>
          <w:color w:val="000000" w:themeColor="text1"/>
        </w:rPr>
        <w:t xml:space="preserve"> </w:t>
      </w:r>
      <w:r>
        <w:rPr>
          <w:rFonts w:ascii="Calibri" w:eastAsia="Times New Roman" w:hAnsi="Calibri" w:cs="Calibri"/>
          <w:color w:val="000000" w:themeColor="text1"/>
        </w:rPr>
        <w:t>have been discussing the progress at Board meetings</w:t>
      </w:r>
      <w:r w:rsidR="00BF613B">
        <w:rPr>
          <w:rFonts w:ascii="Calibri" w:eastAsia="Times New Roman" w:hAnsi="Calibri" w:cs="Calibri"/>
          <w:color w:val="000000" w:themeColor="text1"/>
        </w:rPr>
        <w:t xml:space="preserve"> and </w:t>
      </w:r>
      <w:r>
        <w:rPr>
          <w:rFonts w:ascii="Calibri" w:eastAsia="Times New Roman" w:hAnsi="Calibri" w:cs="Calibri"/>
          <w:color w:val="000000" w:themeColor="text1"/>
        </w:rPr>
        <w:t xml:space="preserve">having consultations with </w:t>
      </w:r>
      <w:r w:rsidR="00BF613B">
        <w:rPr>
          <w:rFonts w:ascii="Calibri" w:eastAsia="Times New Roman" w:hAnsi="Calibri" w:cs="Calibri"/>
          <w:color w:val="000000" w:themeColor="text1"/>
        </w:rPr>
        <w:t>l</w:t>
      </w:r>
      <w:r>
        <w:rPr>
          <w:rFonts w:ascii="Calibri" w:eastAsia="Times New Roman" w:hAnsi="Calibri" w:cs="Calibri"/>
          <w:color w:val="000000" w:themeColor="text1"/>
        </w:rPr>
        <w:t xml:space="preserve">ocal businesses, Logan City Council and QBA. </w:t>
      </w:r>
      <w:r w:rsidR="003C3A52">
        <w:rPr>
          <w:rFonts w:ascii="Calibri" w:eastAsia="Times New Roman" w:hAnsi="Calibri" w:cs="Calibri"/>
          <w:color w:val="000000" w:themeColor="text1"/>
        </w:rPr>
        <w:t>B</w:t>
      </w:r>
      <w:r w:rsidR="00BC767F" w:rsidRPr="00010756">
        <w:rPr>
          <w:rFonts w:ascii="Calibri" w:eastAsia="Times New Roman" w:hAnsi="Calibri" w:cs="Calibri"/>
          <w:color w:val="000000" w:themeColor="text1"/>
        </w:rPr>
        <w:t xml:space="preserve">rochures </w:t>
      </w:r>
      <w:r w:rsidR="00F10B82">
        <w:rPr>
          <w:rFonts w:ascii="Calibri" w:eastAsia="Times New Roman" w:hAnsi="Calibri" w:cs="Calibri"/>
          <w:color w:val="000000" w:themeColor="text1"/>
        </w:rPr>
        <w:t xml:space="preserve">with </w:t>
      </w:r>
      <w:r w:rsidR="00E042F1">
        <w:rPr>
          <w:rFonts w:ascii="Calibri" w:eastAsia="Times New Roman" w:hAnsi="Calibri" w:cs="Calibri"/>
          <w:color w:val="000000" w:themeColor="text1"/>
        </w:rPr>
        <w:t xml:space="preserve">more information is available on </w:t>
      </w:r>
      <w:r w:rsidR="00754688" w:rsidRPr="00010756">
        <w:rPr>
          <w:rFonts w:ascii="Calibri" w:eastAsia="Times New Roman" w:hAnsi="Calibri" w:cs="Calibri"/>
          <w:color w:val="000000" w:themeColor="text1"/>
        </w:rPr>
        <w:t>AIH</w:t>
      </w:r>
      <w:r w:rsidR="00F62FE4">
        <w:rPr>
          <w:rFonts w:ascii="Calibri" w:eastAsia="Times New Roman" w:hAnsi="Calibri" w:cs="Calibri"/>
          <w:color w:val="000000" w:themeColor="text1"/>
        </w:rPr>
        <w:t xml:space="preserve"> </w:t>
      </w:r>
      <w:r w:rsidR="00754688" w:rsidRPr="00010756">
        <w:rPr>
          <w:rFonts w:ascii="Calibri" w:eastAsia="Times New Roman" w:hAnsi="Calibri" w:cs="Calibri"/>
          <w:color w:val="000000" w:themeColor="text1"/>
        </w:rPr>
        <w:t xml:space="preserve">and </w:t>
      </w:r>
      <w:r w:rsidR="00E042F1">
        <w:rPr>
          <w:rFonts w:ascii="Calibri" w:eastAsia="Times New Roman" w:hAnsi="Calibri" w:cs="Calibri"/>
          <w:color w:val="000000" w:themeColor="text1"/>
        </w:rPr>
        <w:t xml:space="preserve">ATAC websites. </w:t>
      </w:r>
    </w:p>
    <w:p w14:paraId="113DE022" w14:textId="66B5A7FB" w:rsidR="0028654B" w:rsidRDefault="0028654B" w:rsidP="00372271">
      <w:pPr>
        <w:shd w:val="clear" w:color="auto" w:fill="FFFFFF"/>
        <w:jc w:val="both"/>
        <w:rPr>
          <w:rFonts w:ascii="Calibri" w:eastAsia="Times New Roman" w:hAnsi="Calibri" w:cs="Calibri"/>
          <w:b/>
          <w:bCs/>
          <w:color w:val="000000" w:themeColor="text1"/>
        </w:rPr>
      </w:pPr>
    </w:p>
    <w:p w14:paraId="61FA2804" w14:textId="54DE0781" w:rsidR="0083721C" w:rsidRDefault="0083721C" w:rsidP="00372271">
      <w:pPr>
        <w:shd w:val="clear" w:color="auto" w:fill="FFFFFF"/>
        <w:jc w:val="both"/>
        <w:rPr>
          <w:rFonts w:ascii="Calibri" w:eastAsia="Times New Roman" w:hAnsi="Calibri" w:cs="Calibri"/>
          <w:b/>
          <w:bCs/>
          <w:color w:val="000000" w:themeColor="text1"/>
        </w:rPr>
      </w:pPr>
    </w:p>
    <w:p w14:paraId="64D2C8D6" w14:textId="056FA5F1" w:rsidR="0083721C" w:rsidRDefault="0083721C" w:rsidP="00372271">
      <w:pPr>
        <w:shd w:val="clear" w:color="auto" w:fill="FFFFFF"/>
        <w:jc w:val="both"/>
        <w:rPr>
          <w:rFonts w:ascii="Calibri" w:eastAsia="Times New Roman" w:hAnsi="Calibri" w:cs="Calibri"/>
          <w:b/>
          <w:bCs/>
          <w:color w:val="000000" w:themeColor="text1"/>
        </w:rPr>
      </w:pPr>
    </w:p>
    <w:p w14:paraId="273DCD1E" w14:textId="08F2C514" w:rsidR="0083721C" w:rsidRDefault="0083721C" w:rsidP="00372271">
      <w:pPr>
        <w:shd w:val="clear" w:color="auto" w:fill="FFFFFF"/>
        <w:jc w:val="both"/>
        <w:rPr>
          <w:rFonts w:ascii="Calibri" w:eastAsia="Times New Roman" w:hAnsi="Calibri" w:cs="Calibri"/>
          <w:b/>
          <w:bCs/>
          <w:color w:val="000000" w:themeColor="text1"/>
        </w:rPr>
      </w:pPr>
    </w:p>
    <w:p w14:paraId="647F4730" w14:textId="01DADBC0" w:rsidR="0083721C" w:rsidRDefault="0083721C" w:rsidP="00372271">
      <w:pPr>
        <w:shd w:val="clear" w:color="auto" w:fill="FFFFFF"/>
        <w:jc w:val="both"/>
        <w:rPr>
          <w:rFonts w:ascii="Calibri" w:eastAsia="Times New Roman" w:hAnsi="Calibri" w:cs="Calibri"/>
          <w:b/>
          <w:bCs/>
          <w:color w:val="000000" w:themeColor="text1"/>
        </w:rPr>
      </w:pPr>
    </w:p>
    <w:p w14:paraId="442D0A06" w14:textId="0EE667A5" w:rsidR="0083721C" w:rsidRDefault="0083721C" w:rsidP="00372271">
      <w:pPr>
        <w:shd w:val="clear" w:color="auto" w:fill="FFFFFF"/>
        <w:jc w:val="both"/>
        <w:rPr>
          <w:rFonts w:ascii="Calibri" w:eastAsia="Times New Roman" w:hAnsi="Calibri" w:cs="Calibri"/>
          <w:b/>
          <w:bCs/>
          <w:color w:val="000000" w:themeColor="text1"/>
        </w:rPr>
      </w:pPr>
    </w:p>
    <w:p w14:paraId="3822D8CB" w14:textId="77777777" w:rsidR="0083721C" w:rsidRPr="000A16D5" w:rsidRDefault="0083721C" w:rsidP="00372271">
      <w:pPr>
        <w:shd w:val="clear" w:color="auto" w:fill="FFFFFF"/>
        <w:jc w:val="both"/>
        <w:rPr>
          <w:rFonts w:ascii="Calibri" w:eastAsia="Times New Roman" w:hAnsi="Calibri" w:cs="Calibri"/>
          <w:b/>
          <w:bCs/>
          <w:color w:val="000000" w:themeColor="text1"/>
        </w:rPr>
      </w:pPr>
    </w:p>
    <w:p w14:paraId="41426C62" w14:textId="2097D77F" w:rsidR="004C2231" w:rsidRDefault="00F6670A" w:rsidP="00870704">
      <w:pPr>
        <w:shd w:val="clear" w:color="auto" w:fill="FFFFFF"/>
        <w:jc w:val="both"/>
        <w:rPr>
          <w:rFonts w:ascii="Calibri" w:eastAsia="Times New Roman" w:hAnsi="Calibri" w:cs="Calibri"/>
          <w:b/>
          <w:bCs/>
          <w:color w:val="000000" w:themeColor="text1"/>
        </w:rPr>
      </w:pPr>
      <w:r w:rsidRPr="000A16D5">
        <w:rPr>
          <w:rFonts w:ascii="Calibri" w:eastAsia="Times New Roman" w:hAnsi="Calibri" w:cs="Calibri"/>
          <w:b/>
          <w:bCs/>
          <w:color w:val="000000" w:themeColor="text1"/>
        </w:rPr>
        <w:t>Parent</w:t>
      </w:r>
      <w:r w:rsidR="000A16D5" w:rsidRPr="000A16D5">
        <w:rPr>
          <w:rFonts w:ascii="Calibri" w:eastAsia="Times New Roman" w:hAnsi="Calibri" w:cs="Calibri"/>
          <w:b/>
          <w:bCs/>
          <w:color w:val="000000" w:themeColor="text1"/>
        </w:rPr>
        <w:t xml:space="preserve">/ Guardian </w:t>
      </w:r>
      <w:r w:rsidR="00754688" w:rsidRPr="000A16D5">
        <w:rPr>
          <w:rFonts w:ascii="Calibri" w:eastAsia="Times New Roman" w:hAnsi="Calibri" w:cs="Calibri"/>
          <w:b/>
          <w:bCs/>
          <w:color w:val="000000" w:themeColor="text1"/>
        </w:rPr>
        <w:t xml:space="preserve">Engagement </w:t>
      </w:r>
      <w:r w:rsidRPr="000A16D5">
        <w:rPr>
          <w:rFonts w:ascii="Calibri" w:eastAsia="Times New Roman" w:hAnsi="Calibri" w:cs="Calibri"/>
          <w:b/>
          <w:bCs/>
          <w:color w:val="000000" w:themeColor="text1"/>
        </w:rPr>
        <w:t xml:space="preserve"> </w:t>
      </w:r>
    </w:p>
    <w:p w14:paraId="3C49479D" w14:textId="114B1434" w:rsidR="00E042F1" w:rsidRDefault="00E042F1" w:rsidP="00870704">
      <w:pPr>
        <w:shd w:val="clear" w:color="auto" w:fill="FFFFFF"/>
        <w:jc w:val="both"/>
        <w:rPr>
          <w:rFonts w:ascii="Calibri" w:eastAsia="Times New Roman" w:hAnsi="Calibri" w:cs="Calibri"/>
          <w:b/>
          <w:bCs/>
          <w:color w:val="000000" w:themeColor="text1"/>
        </w:rPr>
      </w:pPr>
    </w:p>
    <w:p w14:paraId="543D4521" w14:textId="22BAE01A" w:rsidR="00EE3C25" w:rsidRDefault="00A30076" w:rsidP="00870704">
      <w:pPr>
        <w:shd w:val="clear" w:color="auto" w:fill="FFFFFF"/>
        <w:jc w:val="both"/>
        <w:rPr>
          <w:rFonts w:ascii="Calibri" w:eastAsia="Times New Roman" w:hAnsi="Calibri" w:cs="Calibri"/>
          <w:color w:val="000000" w:themeColor="text1"/>
        </w:rPr>
      </w:pPr>
      <w:r>
        <w:rPr>
          <w:rFonts w:ascii="Calibri" w:eastAsia="Times New Roman" w:hAnsi="Calibri" w:cs="Calibri"/>
          <w:color w:val="000000" w:themeColor="text1"/>
        </w:rPr>
        <w:t xml:space="preserve">We invite parents to work with us in finding work experience and/or apprenticeships </w:t>
      </w:r>
      <w:r w:rsidR="00F10B82">
        <w:rPr>
          <w:rFonts w:ascii="Calibri" w:eastAsia="Times New Roman" w:hAnsi="Calibri" w:cs="Calibri"/>
          <w:color w:val="000000" w:themeColor="text1"/>
        </w:rPr>
        <w:t xml:space="preserve">for our students </w:t>
      </w:r>
      <w:r>
        <w:rPr>
          <w:rFonts w:ascii="Calibri" w:eastAsia="Times New Roman" w:hAnsi="Calibri" w:cs="Calibri"/>
          <w:color w:val="000000" w:themeColor="text1"/>
        </w:rPr>
        <w:t xml:space="preserve">as we guide them to achieve their qualifications and QCE points. Young people building personal skills while doing some work or work experience tend to take academic work more seriously as they feel confident that are getting closer to their careers. Opportunities provided by businesses or self-employed </w:t>
      </w:r>
      <w:r w:rsidR="002113C0">
        <w:rPr>
          <w:rFonts w:ascii="Calibri" w:eastAsia="Times New Roman" w:hAnsi="Calibri" w:cs="Calibri"/>
          <w:color w:val="000000" w:themeColor="text1"/>
        </w:rPr>
        <w:t xml:space="preserve">tradies </w:t>
      </w:r>
      <w:r>
        <w:rPr>
          <w:rFonts w:ascii="Calibri" w:eastAsia="Times New Roman" w:hAnsi="Calibri" w:cs="Calibri"/>
          <w:color w:val="000000" w:themeColor="text1"/>
        </w:rPr>
        <w:t xml:space="preserve">helps the </w:t>
      </w:r>
      <w:r w:rsidR="005074E7" w:rsidRPr="000A16D5">
        <w:rPr>
          <w:rFonts w:ascii="Calibri" w:eastAsia="Times New Roman" w:hAnsi="Calibri" w:cs="Calibri"/>
          <w:color w:val="000000" w:themeColor="text1"/>
        </w:rPr>
        <w:t xml:space="preserve">parents/guardians </w:t>
      </w:r>
      <w:r>
        <w:rPr>
          <w:rFonts w:ascii="Calibri" w:eastAsia="Times New Roman" w:hAnsi="Calibri" w:cs="Calibri"/>
          <w:color w:val="000000" w:themeColor="text1"/>
        </w:rPr>
        <w:t>and ATAC to facilitate in skills training</w:t>
      </w:r>
      <w:r w:rsidR="002113C0">
        <w:rPr>
          <w:rFonts w:ascii="Calibri" w:eastAsia="Times New Roman" w:hAnsi="Calibri" w:cs="Calibri"/>
          <w:color w:val="000000" w:themeColor="text1"/>
        </w:rPr>
        <w:t xml:space="preserve"> for </w:t>
      </w:r>
      <w:r w:rsidR="00EE3C25">
        <w:rPr>
          <w:rFonts w:ascii="Calibri" w:eastAsia="Times New Roman" w:hAnsi="Calibri" w:cs="Calibri"/>
          <w:color w:val="000000" w:themeColor="text1"/>
        </w:rPr>
        <w:t xml:space="preserve">our </w:t>
      </w:r>
      <w:r w:rsidR="002113C0">
        <w:rPr>
          <w:rFonts w:ascii="Calibri" w:eastAsia="Times New Roman" w:hAnsi="Calibri" w:cs="Calibri"/>
          <w:color w:val="000000" w:themeColor="text1"/>
        </w:rPr>
        <w:t xml:space="preserve">students. </w:t>
      </w:r>
      <w:r w:rsidR="008A3C68">
        <w:rPr>
          <w:rFonts w:ascii="Calibri" w:eastAsia="Times New Roman" w:hAnsi="Calibri" w:cs="Calibri"/>
          <w:color w:val="000000" w:themeColor="text1"/>
        </w:rPr>
        <w:t>Hands</w:t>
      </w:r>
      <w:r w:rsidR="00EE3C25">
        <w:rPr>
          <w:rFonts w:ascii="Calibri" w:eastAsia="Times New Roman" w:hAnsi="Calibri" w:cs="Calibri"/>
          <w:color w:val="000000" w:themeColor="text1"/>
        </w:rPr>
        <w:t>-</w:t>
      </w:r>
      <w:r>
        <w:rPr>
          <w:rFonts w:ascii="Calibri" w:eastAsia="Times New Roman" w:hAnsi="Calibri" w:cs="Calibri"/>
          <w:color w:val="000000" w:themeColor="text1"/>
        </w:rPr>
        <w:t xml:space="preserve">on and practical work </w:t>
      </w:r>
      <w:r w:rsidR="005074E7" w:rsidRPr="000A16D5">
        <w:rPr>
          <w:rFonts w:ascii="Calibri" w:eastAsia="Times New Roman" w:hAnsi="Calibri" w:cs="Calibri"/>
          <w:color w:val="000000" w:themeColor="text1"/>
        </w:rPr>
        <w:t xml:space="preserve">has become </w:t>
      </w:r>
      <w:r w:rsidR="005074E7">
        <w:rPr>
          <w:rFonts w:ascii="Calibri" w:eastAsia="Times New Roman" w:hAnsi="Calibri" w:cs="Calibri"/>
          <w:color w:val="000000" w:themeColor="text1"/>
        </w:rPr>
        <w:t xml:space="preserve">increasingly </w:t>
      </w:r>
      <w:r w:rsidR="005074E7" w:rsidRPr="000A16D5">
        <w:rPr>
          <w:rFonts w:ascii="Calibri" w:eastAsia="Times New Roman" w:hAnsi="Calibri" w:cs="Calibri"/>
          <w:color w:val="000000" w:themeColor="text1"/>
        </w:rPr>
        <w:t xml:space="preserve">important </w:t>
      </w:r>
      <w:r>
        <w:rPr>
          <w:rFonts w:ascii="Calibri" w:eastAsia="Times New Roman" w:hAnsi="Calibri" w:cs="Calibri"/>
          <w:color w:val="000000" w:themeColor="text1"/>
        </w:rPr>
        <w:t xml:space="preserve">in </w:t>
      </w:r>
      <w:r w:rsidR="005074E7">
        <w:rPr>
          <w:rFonts w:ascii="Calibri" w:eastAsia="Times New Roman" w:hAnsi="Calibri" w:cs="Calibri"/>
          <w:color w:val="000000" w:themeColor="text1"/>
        </w:rPr>
        <w:t xml:space="preserve">building </w:t>
      </w:r>
      <w:r w:rsidR="00EE3C25">
        <w:rPr>
          <w:rFonts w:ascii="Calibri" w:eastAsia="Times New Roman" w:hAnsi="Calibri" w:cs="Calibri"/>
          <w:color w:val="000000" w:themeColor="text1"/>
        </w:rPr>
        <w:t xml:space="preserve">positive </w:t>
      </w:r>
      <w:r w:rsidR="005074E7">
        <w:rPr>
          <w:rFonts w:ascii="Calibri" w:eastAsia="Times New Roman" w:hAnsi="Calibri" w:cs="Calibri"/>
          <w:color w:val="000000" w:themeColor="text1"/>
        </w:rPr>
        <w:t xml:space="preserve">attitude and skills. </w:t>
      </w:r>
      <w:r>
        <w:rPr>
          <w:rFonts w:ascii="Calibri" w:eastAsia="Times New Roman" w:hAnsi="Calibri" w:cs="Calibri"/>
          <w:color w:val="000000" w:themeColor="text1"/>
        </w:rPr>
        <w:t>With r</w:t>
      </w:r>
      <w:r w:rsidR="00EE3C25">
        <w:rPr>
          <w:rFonts w:ascii="Calibri" w:eastAsia="Times New Roman" w:hAnsi="Calibri" w:cs="Calibri"/>
          <w:color w:val="000000" w:themeColor="text1"/>
        </w:rPr>
        <w:t xml:space="preserve">elevant </w:t>
      </w:r>
      <w:r>
        <w:rPr>
          <w:rFonts w:ascii="Calibri" w:eastAsia="Times New Roman" w:hAnsi="Calibri" w:cs="Calibri"/>
          <w:color w:val="000000" w:themeColor="text1"/>
        </w:rPr>
        <w:t xml:space="preserve">skills and white cards, </w:t>
      </w:r>
      <w:r w:rsidR="008A3C68">
        <w:rPr>
          <w:rFonts w:ascii="Calibri" w:eastAsia="Times New Roman" w:hAnsi="Calibri" w:cs="Calibri"/>
          <w:color w:val="000000" w:themeColor="text1"/>
        </w:rPr>
        <w:t>the employability</w:t>
      </w:r>
      <w:r w:rsidR="00EE3C25">
        <w:rPr>
          <w:rFonts w:ascii="Calibri" w:eastAsia="Times New Roman" w:hAnsi="Calibri" w:cs="Calibri"/>
          <w:color w:val="000000" w:themeColor="text1"/>
        </w:rPr>
        <w:t xml:space="preserve"> of our students increases. </w:t>
      </w:r>
      <w:r w:rsidR="00E042F1">
        <w:rPr>
          <w:rFonts w:ascii="Calibri" w:eastAsia="Times New Roman" w:hAnsi="Calibri" w:cs="Calibri"/>
          <w:color w:val="000000" w:themeColor="text1"/>
        </w:rPr>
        <w:t xml:space="preserve">ATAC works closely with businesses, training organizations and </w:t>
      </w:r>
      <w:r w:rsidR="00E042F1" w:rsidRPr="000A16D5">
        <w:rPr>
          <w:rFonts w:ascii="Calibri" w:eastAsia="Times New Roman" w:hAnsi="Calibri" w:cs="Calibri"/>
          <w:color w:val="000000" w:themeColor="text1"/>
        </w:rPr>
        <w:t>parents/</w:t>
      </w:r>
    </w:p>
    <w:p w14:paraId="018ACA20" w14:textId="4E92A4B5" w:rsidR="00A9699B" w:rsidRDefault="00E042F1" w:rsidP="00870704">
      <w:pPr>
        <w:shd w:val="clear" w:color="auto" w:fill="FFFFFF"/>
        <w:jc w:val="both"/>
        <w:rPr>
          <w:rFonts w:ascii="Calibri" w:eastAsia="Times New Roman" w:hAnsi="Calibri" w:cs="Calibri"/>
          <w:color w:val="000000" w:themeColor="text1"/>
        </w:rPr>
      </w:pPr>
      <w:r w:rsidRPr="000A16D5">
        <w:rPr>
          <w:rFonts w:ascii="Calibri" w:eastAsia="Times New Roman" w:hAnsi="Calibri" w:cs="Calibri"/>
          <w:color w:val="000000" w:themeColor="text1"/>
        </w:rPr>
        <w:t xml:space="preserve">guardians in empowering </w:t>
      </w:r>
      <w:r>
        <w:rPr>
          <w:rFonts w:ascii="Calibri" w:eastAsia="Times New Roman" w:hAnsi="Calibri" w:cs="Calibri"/>
          <w:color w:val="000000" w:themeColor="text1"/>
        </w:rPr>
        <w:t xml:space="preserve">students with job-ready skills and knowledge. </w:t>
      </w:r>
      <w:r w:rsidR="00A30076">
        <w:rPr>
          <w:rFonts w:ascii="Calibri" w:eastAsia="Times New Roman" w:hAnsi="Calibri" w:cs="Calibri"/>
          <w:color w:val="000000" w:themeColor="text1"/>
        </w:rPr>
        <w:t>Our gratitude to all t</w:t>
      </w:r>
      <w:r w:rsidR="0016046A">
        <w:rPr>
          <w:rFonts w:ascii="Calibri" w:eastAsia="Times New Roman" w:hAnsi="Calibri" w:cs="Calibri"/>
          <w:color w:val="000000" w:themeColor="text1"/>
        </w:rPr>
        <w:t>he business</w:t>
      </w:r>
      <w:r w:rsidR="009A237C">
        <w:rPr>
          <w:rFonts w:ascii="Calibri" w:eastAsia="Times New Roman" w:hAnsi="Calibri" w:cs="Calibri"/>
          <w:color w:val="000000" w:themeColor="text1"/>
        </w:rPr>
        <w:t>es</w:t>
      </w:r>
      <w:r w:rsidR="0016046A">
        <w:rPr>
          <w:rFonts w:ascii="Calibri" w:eastAsia="Times New Roman" w:hAnsi="Calibri" w:cs="Calibri"/>
          <w:color w:val="000000" w:themeColor="text1"/>
        </w:rPr>
        <w:t xml:space="preserve"> who have engaged our students</w:t>
      </w:r>
      <w:r w:rsidR="00A30076">
        <w:rPr>
          <w:rFonts w:ascii="Calibri" w:eastAsia="Times New Roman" w:hAnsi="Calibri" w:cs="Calibri"/>
          <w:color w:val="000000" w:themeColor="text1"/>
        </w:rPr>
        <w:t xml:space="preserve"> and provided them with a bit of income and </w:t>
      </w:r>
      <w:r w:rsidR="008A3C68">
        <w:rPr>
          <w:rFonts w:ascii="Calibri" w:eastAsia="Times New Roman" w:hAnsi="Calibri" w:cs="Calibri"/>
          <w:color w:val="000000" w:themeColor="text1"/>
        </w:rPr>
        <w:t>direction</w:t>
      </w:r>
      <w:r w:rsidR="00A30076">
        <w:rPr>
          <w:rFonts w:ascii="Calibri" w:eastAsia="Times New Roman" w:hAnsi="Calibri" w:cs="Calibri"/>
          <w:color w:val="000000" w:themeColor="text1"/>
        </w:rPr>
        <w:t xml:space="preserve"> in </w:t>
      </w:r>
      <w:r w:rsidR="0083721C">
        <w:rPr>
          <w:rFonts w:ascii="Calibri" w:eastAsia="Times New Roman" w:hAnsi="Calibri" w:cs="Calibri"/>
          <w:color w:val="000000" w:themeColor="text1"/>
        </w:rPr>
        <w:t>life</w:t>
      </w:r>
      <w:r w:rsidR="00EE3C25">
        <w:rPr>
          <w:rFonts w:ascii="Calibri" w:eastAsia="Times New Roman" w:hAnsi="Calibri" w:cs="Calibri"/>
          <w:color w:val="000000" w:themeColor="text1"/>
        </w:rPr>
        <w:t xml:space="preserve">. </w:t>
      </w:r>
      <w:r w:rsidR="00A30076">
        <w:rPr>
          <w:rFonts w:ascii="Calibri" w:eastAsia="Times New Roman" w:hAnsi="Calibri" w:cs="Calibri"/>
          <w:color w:val="000000" w:themeColor="text1"/>
        </w:rPr>
        <w:t xml:space="preserve"> </w:t>
      </w:r>
    </w:p>
    <w:p w14:paraId="6FC3BBBD" w14:textId="77777777" w:rsidR="005074E7" w:rsidRDefault="005074E7" w:rsidP="00870704">
      <w:pPr>
        <w:shd w:val="clear" w:color="auto" w:fill="FFFFFF"/>
        <w:jc w:val="both"/>
        <w:rPr>
          <w:rFonts w:ascii="Calibri" w:eastAsia="Times New Roman" w:hAnsi="Calibri" w:cs="Calibri"/>
          <w:color w:val="000000" w:themeColor="text1"/>
        </w:rPr>
      </w:pPr>
    </w:p>
    <w:p w14:paraId="48CE6B12" w14:textId="3443A9F8" w:rsidR="005074E7" w:rsidRDefault="002A3736" w:rsidP="00870704">
      <w:pPr>
        <w:shd w:val="clear" w:color="auto" w:fill="FFFFFF"/>
        <w:jc w:val="both"/>
        <w:rPr>
          <w:rFonts w:ascii="Calibri" w:eastAsia="Times New Roman" w:hAnsi="Calibri" w:cs="Calibri"/>
          <w:b/>
          <w:bCs/>
          <w:color w:val="000000" w:themeColor="text1"/>
        </w:rPr>
      </w:pPr>
      <w:r>
        <w:rPr>
          <w:rFonts w:ascii="Calibri" w:eastAsia="Times New Roman" w:hAnsi="Calibri" w:cs="Calibri"/>
          <w:b/>
          <w:bCs/>
          <w:color w:val="000000" w:themeColor="text1"/>
        </w:rPr>
        <w:t xml:space="preserve">The </w:t>
      </w:r>
      <w:r w:rsidR="005074E7" w:rsidRPr="005074E7">
        <w:rPr>
          <w:rFonts w:ascii="Calibri" w:eastAsia="Times New Roman" w:hAnsi="Calibri" w:cs="Calibri"/>
          <w:b/>
          <w:bCs/>
          <w:color w:val="000000" w:themeColor="text1"/>
        </w:rPr>
        <w:t xml:space="preserve">Board of Directors </w:t>
      </w:r>
    </w:p>
    <w:p w14:paraId="22DC55AE" w14:textId="77777777" w:rsidR="00A75077" w:rsidRPr="005074E7" w:rsidRDefault="00A75077" w:rsidP="00870704">
      <w:pPr>
        <w:shd w:val="clear" w:color="auto" w:fill="FFFFFF"/>
        <w:jc w:val="both"/>
        <w:rPr>
          <w:rFonts w:ascii="Calibri" w:eastAsia="Times New Roman" w:hAnsi="Calibri" w:cs="Calibri"/>
          <w:b/>
          <w:bCs/>
          <w:color w:val="000000" w:themeColor="text1"/>
        </w:rPr>
      </w:pPr>
    </w:p>
    <w:p w14:paraId="3B4329A5" w14:textId="798E4195" w:rsidR="007237FF" w:rsidRDefault="007237FF" w:rsidP="007237FF">
      <w:pPr>
        <w:shd w:val="clear" w:color="auto" w:fill="FFFFFF"/>
        <w:jc w:val="both"/>
        <w:rPr>
          <w:rFonts w:ascii="Calibri" w:eastAsia="Times New Roman" w:hAnsi="Calibri" w:cs="Calibri"/>
          <w:color w:val="000000" w:themeColor="text1"/>
        </w:rPr>
      </w:pPr>
      <w:r>
        <w:rPr>
          <w:rFonts w:ascii="Calibri" w:eastAsia="Times New Roman" w:hAnsi="Calibri" w:cs="Calibri"/>
          <w:color w:val="000000" w:themeColor="text1"/>
        </w:rPr>
        <w:t xml:space="preserve">What a great relief for the Board of Directors to </w:t>
      </w:r>
      <w:r w:rsidR="008A3C68">
        <w:rPr>
          <w:rFonts w:ascii="Calibri" w:eastAsia="Times New Roman" w:hAnsi="Calibri" w:cs="Calibri"/>
          <w:color w:val="000000" w:themeColor="text1"/>
        </w:rPr>
        <w:t>see</w:t>
      </w:r>
      <w:r>
        <w:rPr>
          <w:rFonts w:ascii="Calibri" w:eastAsia="Times New Roman" w:hAnsi="Calibri" w:cs="Calibri"/>
          <w:color w:val="000000" w:themeColor="text1"/>
        </w:rPr>
        <w:t xml:space="preserve"> the progress of our multipurpose shed. It is all coming to fruition after the multiple setbacks over the past two years.  We sincerely appreciate the contribution of our directors for the donations for shed construction, providing sponsorships to needy students, assisting in internal review processes, general cleaning</w:t>
      </w:r>
      <w:r w:rsidR="00C321D5">
        <w:rPr>
          <w:rFonts w:ascii="Calibri" w:eastAsia="Times New Roman" w:hAnsi="Calibri" w:cs="Calibri"/>
          <w:color w:val="000000" w:themeColor="text1"/>
        </w:rPr>
        <w:t>,</w:t>
      </w:r>
      <w:r>
        <w:rPr>
          <w:rFonts w:ascii="Calibri" w:eastAsia="Times New Roman" w:hAnsi="Calibri" w:cs="Calibri"/>
          <w:color w:val="000000" w:themeColor="text1"/>
        </w:rPr>
        <w:t xml:space="preserve"> and maintenance at ATAC and attending the regular</w:t>
      </w:r>
      <w:r w:rsidR="00CA7498">
        <w:rPr>
          <w:rFonts w:ascii="Calibri" w:eastAsia="Times New Roman" w:hAnsi="Calibri" w:cs="Calibri"/>
          <w:color w:val="000000" w:themeColor="text1"/>
        </w:rPr>
        <w:t xml:space="preserve"> monthly meetings</w:t>
      </w:r>
      <w:r>
        <w:rPr>
          <w:rFonts w:ascii="Calibri" w:eastAsia="Times New Roman" w:hAnsi="Calibri" w:cs="Calibri"/>
          <w:color w:val="000000" w:themeColor="text1"/>
        </w:rPr>
        <w:t xml:space="preserve">. </w:t>
      </w:r>
      <w:r w:rsidR="00CA7498">
        <w:rPr>
          <w:rFonts w:ascii="Calibri" w:eastAsia="Times New Roman" w:hAnsi="Calibri" w:cs="Calibri"/>
          <w:color w:val="000000" w:themeColor="text1"/>
        </w:rPr>
        <w:t xml:space="preserve">A great volunteer service to the development of our community. </w:t>
      </w:r>
    </w:p>
    <w:p w14:paraId="2F0878F6" w14:textId="1AA1776F" w:rsidR="007237FF" w:rsidRDefault="007237FF" w:rsidP="007237FF">
      <w:pPr>
        <w:shd w:val="clear" w:color="auto" w:fill="FFFFFF"/>
        <w:jc w:val="both"/>
        <w:rPr>
          <w:rFonts w:ascii="Calibri" w:eastAsia="Times New Roman" w:hAnsi="Calibri" w:cs="Calibri"/>
          <w:color w:val="000000" w:themeColor="text1"/>
        </w:rPr>
      </w:pPr>
    </w:p>
    <w:p w14:paraId="453F0A91" w14:textId="28353CBC" w:rsidR="00435CDE" w:rsidRDefault="005074E7" w:rsidP="00A9699B">
      <w:pPr>
        <w:shd w:val="clear" w:color="auto" w:fill="FFFFFF"/>
        <w:jc w:val="both"/>
      </w:pPr>
      <w:r>
        <w:rPr>
          <w:rFonts w:ascii="Calibri" w:eastAsia="Times New Roman" w:hAnsi="Calibri" w:cs="Calibri"/>
          <w:color w:val="000000" w:themeColor="text1"/>
        </w:rPr>
        <w:t>ATAC Bo</w:t>
      </w:r>
      <w:r w:rsidR="00A41A53">
        <w:rPr>
          <w:rFonts w:ascii="Calibri" w:eastAsia="Times New Roman" w:hAnsi="Calibri" w:cs="Calibri"/>
          <w:color w:val="000000" w:themeColor="text1"/>
        </w:rPr>
        <w:t>ar</w:t>
      </w:r>
      <w:r>
        <w:rPr>
          <w:rFonts w:ascii="Calibri" w:eastAsia="Times New Roman" w:hAnsi="Calibri" w:cs="Calibri"/>
          <w:color w:val="000000" w:themeColor="text1"/>
        </w:rPr>
        <w:t xml:space="preserve">d directors </w:t>
      </w:r>
      <w:r w:rsidR="00A30076">
        <w:rPr>
          <w:rFonts w:ascii="Calibri" w:eastAsia="Times New Roman" w:hAnsi="Calibri" w:cs="Calibri"/>
          <w:color w:val="000000" w:themeColor="text1"/>
        </w:rPr>
        <w:t xml:space="preserve">are elected at </w:t>
      </w:r>
      <w:r w:rsidR="007237FF">
        <w:rPr>
          <w:rFonts w:ascii="Calibri" w:eastAsia="Times New Roman" w:hAnsi="Calibri" w:cs="Calibri"/>
          <w:color w:val="000000" w:themeColor="text1"/>
        </w:rPr>
        <w:t xml:space="preserve">the </w:t>
      </w:r>
      <w:r w:rsidR="00A30076">
        <w:rPr>
          <w:rFonts w:ascii="Calibri" w:eastAsia="Times New Roman" w:hAnsi="Calibri" w:cs="Calibri"/>
          <w:color w:val="000000" w:themeColor="text1"/>
        </w:rPr>
        <w:t xml:space="preserve">AGM, </w:t>
      </w:r>
      <w:r w:rsidR="007237FF">
        <w:rPr>
          <w:rFonts w:ascii="Calibri" w:eastAsia="Times New Roman" w:hAnsi="Calibri" w:cs="Calibri"/>
          <w:color w:val="000000" w:themeColor="text1"/>
        </w:rPr>
        <w:t xml:space="preserve">inducted at the next board meeting, and provided with </w:t>
      </w:r>
      <w:r w:rsidR="008A3C68">
        <w:rPr>
          <w:rFonts w:ascii="Calibri" w:eastAsia="Times New Roman" w:hAnsi="Calibri" w:cs="Calibri"/>
          <w:color w:val="000000" w:themeColor="text1"/>
        </w:rPr>
        <w:t>mandatory</w:t>
      </w:r>
      <w:r w:rsidR="007237FF">
        <w:rPr>
          <w:rFonts w:ascii="Calibri" w:eastAsia="Times New Roman" w:hAnsi="Calibri" w:cs="Calibri"/>
          <w:color w:val="000000" w:themeColor="text1"/>
        </w:rPr>
        <w:t xml:space="preserve"> governance training resources. All our members are</w:t>
      </w:r>
      <w:r w:rsidR="00CA7498">
        <w:rPr>
          <w:rFonts w:ascii="Calibri" w:eastAsia="Times New Roman" w:hAnsi="Calibri" w:cs="Calibri"/>
          <w:color w:val="000000" w:themeColor="text1"/>
        </w:rPr>
        <w:t xml:space="preserve"> </w:t>
      </w:r>
      <w:r>
        <w:rPr>
          <w:rFonts w:ascii="Calibri" w:eastAsia="Times New Roman" w:hAnsi="Calibri" w:cs="Calibri"/>
          <w:color w:val="000000" w:themeColor="text1"/>
        </w:rPr>
        <w:t>highly qualifie</w:t>
      </w:r>
      <w:r w:rsidR="00A006D5">
        <w:rPr>
          <w:rFonts w:ascii="Calibri" w:eastAsia="Times New Roman" w:hAnsi="Calibri" w:cs="Calibri"/>
          <w:color w:val="000000" w:themeColor="text1"/>
        </w:rPr>
        <w:t>d</w:t>
      </w:r>
      <w:r>
        <w:rPr>
          <w:rFonts w:ascii="Calibri" w:eastAsia="Times New Roman" w:hAnsi="Calibri" w:cs="Calibri"/>
          <w:color w:val="000000" w:themeColor="text1"/>
        </w:rPr>
        <w:t xml:space="preserve">, </w:t>
      </w:r>
      <w:r w:rsidR="00A006D5">
        <w:rPr>
          <w:rFonts w:ascii="Calibri" w:eastAsia="Times New Roman" w:hAnsi="Calibri" w:cs="Calibri"/>
          <w:color w:val="000000" w:themeColor="text1"/>
        </w:rPr>
        <w:t>experienced,</w:t>
      </w:r>
      <w:r>
        <w:rPr>
          <w:rFonts w:ascii="Calibri" w:eastAsia="Times New Roman" w:hAnsi="Calibri" w:cs="Calibri"/>
          <w:color w:val="000000" w:themeColor="text1"/>
        </w:rPr>
        <w:t xml:space="preserve"> and </w:t>
      </w:r>
      <w:r w:rsidR="007237FF">
        <w:rPr>
          <w:rFonts w:ascii="Calibri" w:eastAsia="Times New Roman" w:hAnsi="Calibri" w:cs="Calibri"/>
          <w:color w:val="000000" w:themeColor="text1"/>
        </w:rPr>
        <w:t xml:space="preserve">very </w:t>
      </w:r>
      <w:r>
        <w:rPr>
          <w:rFonts w:ascii="Calibri" w:eastAsia="Times New Roman" w:hAnsi="Calibri" w:cs="Calibri"/>
          <w:color w:val="000000" w:themeColor="text1"/>
        </w:rPr>
        <w:t xml:space="preserve">passionate people who </w:t>
      </w:r>
      <w:r w:rsidR="007237FF">
        <w:rPr>
          <w:rFonts w:ascii="Calibri" w:eastAsia="Times New Roman" w:hAnsi="Calibri" w:cs="Calibri"/>
          <w:color w:val="000000" w:themeColor="text1"/>
        </w:rPr>
        <w:t>are active community workers</w:t>
      </w:r>
      <w:r w:rsidR="00C321D5">
        <w:rPr>
          <w:rFonts w:ascii="Calibri" w:eastAsia="Times New Roman" w:hAnsi="Calibri" w:cs="Calibri"/>
          <w:color w:val="000000" w:themeColor="text1"/>
        </w:rPr>
        <w:t xml:space="preserve">, </w:t>
      </w:r>
      <w:r w:rsidR="007237FF">
        <w:rPr>
          <w:rFonts w:ascii="Calibri" w:eastAsia="Times New Roman" w:hAnsi="Calibri" w:cs="Calibri"/>
          <w:color w:val="000000" w:themeColor="text1"/>
        </w:rPr>
        <w:t xml:space="preserve">and </w:t>
      </w:r>
      <w:r w:rsidR="00CA7498">
        <w:rPr>
          <w:rFonts w:ascii="Calibri" w:eastAsia="Times New Roman" w:hAnsi="Calibri" w:cs="Calibri"/>
          <w:color w:val="000000" w:themeColor="text1"/>
        </w:rPr>
        <w:t xml:space="preserve">each member brings in a </w:t>
      </w:r>
      <w:r w:rsidR="007237FF">
        <w:rPr>
          <w:rFonts w:ascii="Calibri" w:eastAsia="Times New Roman" w:hAnsi="Calibri" w:cs="Calibri"/>
          <w:color w:val="000000" w:themeColor="text1"/>
        </w:rPr>
        <w:t>different knowledge and skills</w:t>
      </w:r>
      <w:r w:rsidR="00CA7498">
        <w:rPr>
          <w:rFonts w:ascii="Calibri" w:eastAsia="Times New Roman" w:hAnsi="Calibri" w:cs="Calibri"/>
          <w:color w:val="000000" w:themeColor="text1"/>
        </w:rPr>
        <w:t xml:space="preserve"> from their own professional backgrounds which is very </w:t>
      </w:r>
      <w:r w:rsidR="007237FF">
        <w:rPr>
          <w:rFonts w:ascii="Calibri" w:eastAsia="Times New Roman" w:hAnsi="Calibri" w:cs="Calibri"/>
          <w:color w:val="000000" w:themeColor="text1"/>
        </w:rPr>
        <w:t xml:space="preserve">beneficial to ATAC. </w:t>
      </w:r>
      <w:bookmarkStart w:id="1" w:name="_Hlk88811350"/>
    </w:p>
    <w:p w14:paraId="4FCD13C1" w14:textId="0E226436" w:rsidR="00C17BE9" w:rsidRDefault="00C17BE9" w:rsidP="00C17BE9">
      <w:pPr>
        <w:rPr>
          <w:b/>
          <w:color w:val="00B050"/>
          <w:u w:val="single"/>
        </w:rPr>
      </w:pPr>
    </w:p>
    <w:p w14:paraId="586B1FD7" w14:textId="20B16C19" w:rsidR="00CA7498" w:rsidRDefault="00CA7498" w:rsidP="00C17BE9">
      <w:pPr>
        <w:rPr>
          <w:b/>
          <w:color w:val="00B050"/>
          <w:u w:val="single"/>
        </w:rPr>
      </w:pPr>
    </w:p>
    <w:p w14:paraId="109FE071" w14:textId="77777777" w:rsidR="00AC13CD" w:rsidRPr="00AC13CD" w:rsidRDefault="00C17BE9" w:rsidP="00AC13CD">
      <w:pPr>
        <w:rPr>
          <w:rFonts w:ascii="Calibri" w:hAnsi="Calibri"/>
          <w:b/>
          <w:color w:val="000000"/>
          <w:sz w:val="28"/>
        </w:rPr>
      </w:pPr>
      <w:r w:rsidRPr="00AC13CD">
        <w:rPr>
          <w:rFonts w:ascii="Calibri" w:hAnsi="Calibri"/>
          <w:b/>
          <w:color w:val="000000"/>
          <w:sz w:val="28"/>
        </w:rPr>
        <w:lastRenderedPageBreak/>
        <w:t>Gary Suthers</w:t>
      </w:r>
    </w:p>
    <w:p w14:paraId="22EF1354" w14:textId="68607B0E" w:rsidR="00C17BE9" w:rsidRDefault="00C17BE9" w:rsidP="00AC13CD">
      <w:pPr>
        <w:rPr>
          <w:rFonts w:ascii="Calibri" w:hAnsi="Calibri"/>
          <w:b/>
          <w:i/>
          <w:color w:val="76923C" w:themeColor="accent3" w:themeShade="BF"/>
          <w:szCs w:val="22"/>
        </w:rPr>
      </w:pPr>
      <w:r w:rsidRPr="00AC13CD">
        <w:rPr>
          <w:rFonts w:ascii="Calibri" w:hAnsi="Calibri"/>
          <w:b/>
          <w:i/>
          <w:color w:val="76923C" w:themeColor="accent3" w:themeShade="BF"/>
          <w:szCs w:val="22"/>
        </w:rPr>
        <w:t>English, Humanities, Science and Agricultural Science Teacher</w:t>
      </w:r>
    </w:p>
    <w:p w14:paraId="585DA84B" w14:textId="77777777" w:rsidR="00AC13CD" w:rsidRPr="00AC13CD" w:rsidRDefault="00AC13CD" w:rsidP="00AC13CD">
      <w:pPr>
        <w:rPr>
          <w:rFonts w:ascii="Times New Roman" w:eastAsia="Times New Roman" w:hAnsi="Times New Roman" w:cs="Times New Roman"/>
          <w:color w:val="000000"/>
          <w:sz w:val="27"/>
          <w:szCs w:val="27"/>
          <w:lang w:val="en-AU" w:eastAsia="en-AU"/>
        </w:rPr>
      </w:pPr>
    </w:p>
    <w:p w14:paraId="6B38DCCA" w14:textId="365B38BA" w:rsidR="00C17BE9" w:rsidRPr="00222639" w:rsidRDefault="00C17BE9" w:rsidP="00AC13CD">
      <w:pPr>
        <w:spacing w:before="100" w:beforeAutospacing="1" w:after="100" w:afterAutospacing="1"/>
        <w:jc w:val="both"/>
        <w:rPr>
          <w:rFonts w:ascii="Calibri" w:eastAsia="Times New Roman" w:hAnsi="Calibri" w:cs="Calibri"/>
          <w:color w:val="000000" w:themeColor="text1"/>
        </w:rPr>
      </w:pPr>
      <w:r w:rsidRPr="00222639">
        <w:rPr>
          <w:rFonts w:ascii="Calibri" w:eastAsia="Times New Roman" w:hAnsi="Calibri" w:cs="Calibri"/>
          <w:color w:val="000000" w:themeColor="text1"/>
        </w:rPr>
        <w:t>Thank you for the opportunity to teach your child at ATAC.</w:t>
      </w:r>
      <w:r w:rsidR="00AC13CD">
        <w:rPr>
          <w:rFonts w:ascii="Calibri" w:eastAsia="Times New Roman" w:hAnsi="Calibri" w:cs="Calibri"/>
          <w:color w:val="000000" w:themeColor="text1"/>
        </w:rPr>
        <w:t xml:space="preserve"> </w:t>
      </w:r>
      <w:r w:rsidRPr="00222639">
        <w:rPr>
          <w:rFonts w:ascii="Calibri" w:eastAsia="Times New Roman" w:hAnsi="Calibri" w:cs="Calibri"/>
          <w:color w:val="000000" w:themeColor="text1"/>
        </w:rPr>
        <w:t xml:space="preserve">Term one is finished </w:t>
      </w:r>
      <w:r w:rsidR="008A3C68" w:rsidRPr="00222639">
        <w:rPr>
          <w:rFonts w:ascii="Calibri" w:eastAsia="Times New Roman" w:hAnsi="Calibri" w:cs="Calibri"/>
          <w:color w:val="000000" w:themeColor="text1"/>
        </w:rPr>
        <w:t>already,</w:t>
      </w:r>
      <w:r w:rsidRPr="00222639">
        <w:rPr>
          <w:rFonts w:ascii="Calibri" w:eastAsia="Times New Roman" w:hAnsi="Calibri" w:cs="Calibri"/>
          <w:color w:val="000000" w:themeColor="text1"/>
        </w:rPr>
        <w:t xml:space="preserve"> and all students have finished working on their assessments. The year </w:t>
      </w:r>
      <w:r w:rsidR="0083721C">
        <w:rPr>
          <w:rFonts w:ascii="Calibri" w:eastAsia="Times New Roman" w:hAnsi="Calibri" w:cs="Calibri"/>
          <w:color w:val="000000" w:themeColor="text1"/>
        </w:rPr>
        <w:t>10</w:t>
      </w:r>
      <w:r w:rsidRPr="00222639">
        <w:rPr>
          <w:rFonts w:ascii="Calibri" w:eastAsia="Times New Roman" w:hAnsi="Calibri" w:cs="Calibri"/>
          <w:color w:val="000000" w:themeColor="text1"/>
        </w:rPr>
        <w:t xml:space="preserve"> students have finished their song lyrics analysis and have finished researching their case study on how to increase physical activity in our modern world. They have also successfully completed their history, </w:t>
      </w:r>
      <w:r w:rsidR="008A3C68" w:rsidRPr="00222639">
        <w:rPr>
          <w:rFonts w:ascii="Calibri" w:eastAsia="Times New Roman" w:hAnsi="Calibri" w:cs="Calibri"/>
          <w:color w:val="000000" w:themeColor="text1"/>
        </w:rPr>
        <w:t>maths,</w:t>
      </w:r>
      <w:r w:rsidRPr="00222639">
        <w:rPr>
          <w:rFonts w:ascii="Calibri" w:eastAsia="Times New Roman" w:hAnsi="Calibri" w:cs="Calibri"/>
          <w:color w:val="000000" w:themeColor="text1"/>
        </w:rPr>
        <w:t xml:space="preserve"> and science examinations.</w:t>
      </w:r>
    </w:p>
    <w:p w14:paraId="7F7B14A9" w14:textId="1848B031" w:rsidR="00C17BE9" w:rsidRPr="00222639" w:rsidRDefault="00C17BE9" w:rsidP="00AC13CD">
      <w:pPr>
        <w:spacing w:before="100" w:beforeAutospacing="1" w:after="100" w:afterAutospacing="1"/>
        <w:jc w:val="both"/>
        <w:rPr>
          <w:rFonts w:ascii="Calibri" w:eastAsia="Times New Roman" w:hAnsi="Calibri" w:cs="Calibri"/>
          <w:color w:val="000000" w:themeColor="text1"/>
        </w:rPr>
      </w:pPr>
      <w:r w:rsidRPr="00222639">
        <w:rPr>
          <w:rFonts w:ascii="Calibri" w:eastAsia="Times New Roman" w:hAnsi="Calibri" w:cs="Calibri"/>
          <w:color w:val="000000" w:themeColor="text1"/>
        </w:rPr>
        <w:t xml:space="preserve">The senior students in year </w:t>
      </w:r>
      <w:r w:rsidR="0083721C">
        <w:rPr>
          <w:rFonts w:ascii="Calibri" w:eastAsia="Times New Roman" w:hAnsi="Calibri" w:cs="Calibri"/>
          <w:color w:val="000000" w:themeColor="text1"/>
        </w:rPr>
        <w:t xml:space="preserve">11 </w:t>
      </w:r>
      <w:r w:rsidRPr="00222639">
        <w:rPr>
          <w:rFonts w:ascii="Calibri" w:eastAsia="Times New Roman" w:hAnsi="Calibri" w:cs="Calibri"/>
          <w:color w:val="000000" w:themeColor="text1"/>
        </w:rPr>
        <w:t>have found their recipes and have converted it to cater for a dinner party of twelve and they have made a business pamphlet to inform new employ</w:t>
      </w:r>
      <w:r w:rsidR="00D0225B">
        <w:rPr>
          <w:rFonts w:ascii="Calibri" w:eastAsia="Times New Roman" w:hAnsi="Calibri" w:cs="Calibri"/>
          <w:color w:val="000000" w:themeColor="text1"/>
        </w:rPr>
        <w:t>ers</w:t>
      </w:r>
      <w:r w:rsidRPr="00222639">
        <w:rPr>
          <w:rFonts w:ascii="Calibri" w:eastAsia="Times New Roman" w:hAnsi="Calibri" w:cs="Calibri"/>
          <w:color w:val="000000" w:themeColor="text1"/>
        </w:rPr>
        <w:t xml:space="preserve"> on what their induction will cover over the first few days of a new job. For Agricultural Practices they have completed a safety audit and a safe work procedure for agricultural </w:t>
      </w:r>
      <w:r w:rsidR="008A3C68" w:rsidRPr="00222639">
        <w:rPr>
          <w:rFonts w:ascii="Calibri" w:eastAsia="Times New Roman" w:hAnsi="Calibri" w:cs="Calibri"/>
          <w:color w:val="000000" w:themeColor="text1"/>
        </w:rPr>
        <w:t>tools</w:t>
      </w:r>
      <w:r w:rsidRPr="00222639">
        <w:rPr>
          <w:rFonts w:ascii="Calibri" w:eastAsia="Times New Roman" w:hAnsi="Calibri" w:cs="Calibri"/>
          <w:color w:val="000000" w:themeColor="text1"/>
        </w:rPr>
        <w:t>.</w:t>
      </w:r>
    </w:p>
    <w:p w14:paraId="2FD48B29" w14:textId="6F3BBB92" w:rsidR="00C17BE9" w:rsidRPr="00222639" w:rsidRDefault="00C17BE9" w:rsidP="00AC13CD">
      <w:pPr>
        <w:spacing w:before="100" w:beforeAutospacing="1" w:after="100" w:afterAutospacing="1"/>
        <w:jc w:val="both"/>
        <w:rPr>
          <w:rFonts w:ascii="Calibri" w:eastAsia="Times New Roman" w:hAnsi="Calibri" w:cs="Calibri"/>
          <w:color w:val="000000" w:themeColor="text1"/>
        </w:rPr>
      </w:pPr>
      <w:r w:rsidRPr="00222639">
        <w:rPr>
          <w:rFonts w:ascii="Calibri" w:eastAsia="Times New Roman" w:hAnsi="Calibri" w:cs="Calibri"/>
          <w:color w:val="000000" w:themeColor="text1"/>
        </w:rPr>
        <w:t>Working with our student</w:t>
      </w:r>
      <w:r w:rsidR="008A3C68">
        <w:rPr>
          <w:rFonts w:ascii="Calibri" w:eastAsia="Times New Roman" w:hAnsi="Calibri" w:cs="Calibri"/>
          <w:color w:val="000000" w:themeColor="text1"/>
        </w:rPr>
        <w:t>s</w:t>
      </w:r>
      <w:r w:rsidRPr="00222639">
        <w:rPr>
          <w:rFonts w:ascii="Calibri" w:eastAsia="Times New Roman" w:hAnsi="Calibri" w:cs="Calibri"/>
          <w:color w:val="000000" w:themeColor="text1"/>
        </w:rPr>
        <w:t xml:space="preserve"> is a very rewarding experience for me and seeing them all grow in confidence and in skills and knowledge is a great privilege. Over their time here at ATAC, I hope that you will see your young person grow </w:t>
      </w:r>
      <w:r w:rsidR="00AC13CD" w:rsidRPr="00222639">
        <w:rPr>
          <w:rFonts w:ascii="Calibri" w:eastAsia="Times New Roman" w:hAnsi="Calibri" w:cs="Calibri"/>
          <w:color w:val="000000" w:themeColor="text1"/>
        </w:rPr>
        <w:t>more confident and happier</w:t>
      </w:r>
      <w:r w:rsidRPr="00222639">
        <w:rPr>
          <w:rFonts w:ascii="Calibri" w:eastAsia="Times New Roman" w:hAnsi="Calibri" w:cs="Calibri"/>
          <w:color w:val="000000" w:themeColor="text1"/>
        </w:rPr>
        <w:t xml:space="preserve"> as they gain new skills and learn in other ways.</w:t>
      </w:r>
    </w:p>
    <w:p w14:paraId="45A921D2" w14:textId="387578B3" w:rsidR="00C17BE9" w:rsidRPr="00C17BE9" w:rsidRDefault="00C17BE9" w:rsidP="00AC13CD">
      <w:pPr>
        <w:spacing w:before="100" w:beforeAutospacing="1" w:after="100" w:afterAutospacing="1"/>
        <w:jc w:val="both"/>
        <w:rPr>
          <w:rFonts w:ascii="Times New Roman" w:eastAsia="Times New Roman" w:hAnsi="Times New Roman" w:cs="Times New Roman"/>
          <w:color w:val="000000"/>
          <w:sz w:val="27"/>
          <w:szCs w:val="27"/>
          <w:lang w:val="en-AU" w:eastAsia="en-AU"/>
        </w:rPr>
      </w:pPr>
      <w:r w:rsidRPr="00222639">
        <w:rPr>
          <w:rFonts w:ascii="Calibri" w:eastAsia="Times New Roman" w:hAnsi="Calibri" w:cs="Calibri"/>
          <w:color w:val="000000" w:themeColor="text1"/>
        </w:rPr>
        <w:t xml:space="preserve">Thank you to all parents and guardians, for your continued support of your child’s learning here at </w:t>
      </w:r>
      <w:r w:rsidR="00AC13CD">
        <w:rPr>
          <w:rFonts w:ascii="Calibri" w:eastAsia="Times New Roman" w:hAnsi="Calibri" w:cs="Calibri"/>
          <w:color w:val="000000" w:themeColor="text1"/>
        </w:rPr>
        <w:t>ATAC.</w:t>
      </w:r>
    </w:p>
    <w:p w14:paraId="0A4070F4" w14:textId="773AA15A" w:rsidR="009565D5" w:rsidRPr="00435CDE" w:rsidRDefault="009565D5" w:rsidP="005D79DB">
      <w:pPr>
        <w:pStyle w:val="NewsletterBody"/>
        <w:spacing w:after="0"/>
        <w:rPr>
          <w:rFonts w:ascii="Calibri" w:eastAsia="Times New Roman" w:hAnsi="Calibri" w:cs="Calibri"/>
          <w:b/>
          <w:bCs/>
          <w:color w:val="0070C0"/>
          <w:sz w:val="28"/>
          <w:szCs w:val="28"/>
        </w:rPr>
      </w:pPr>
    </w:p>
    <w:bookmarkEnd w:id="1"/>
    <w:p w14:paraId="71A45F90" w14:textId="316F005A" w:rsidR="00C80D7F" w:rsidRPr="00435CDE" w:rsidRDefault="00C80D7F" w:rsidP="00E9396A">
      <w:pPr>
        <w:pStyle w:val="NewsletterBody"/>
        <w:spacing w:after="0"/>
        <w:rPr>
          <w:rFonts w:ascii="Calibri" w:eastAsia="Times New Roman" w:hAnsi="Calibri" w:cs="Calibri"/>
          <w:b/>
          <w:bCs/>
          <w:color w:val="0070C0"/>
          <w:sz w:val="24"/>
          <w:u w:val="single"/>
        </w:rPr>
      </w:pPr>
    </w:p>
    <w:p w14:paraId="21781729" w14:textId="77777777" w:rsidR="0080043F" w:rsidRDefault="0080043F" w:rsidP="00744B7B">
      <w:r>
        <w:rPr>
          <w:noProof/>
        </w:rPr>
        <w:drawing>
          <wp:inline distT="0" distB="0" distL="0" distR="0" wp14:anchorId="3D101937" wp14:editId="2DA43091">
            <wp:extent cx="3057542" cy="203375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281" t="4382" r="9861" b="6725"/>
                    <a:stretch/>
                  </pic:blipFill>
                  <pic:spPr bwMode="auto">
                    <a:xfrm rot="10800000" flipV="1">
                      <a:off x="0" y="0"/>
                      <a:ext cx="3079190" cy="2048150"/>
                    </a:xfrm>
                    <a:prstGeom prst="rect">
                      <a:avLst/>
                    </a:prstGeom>
                    <a:noFill/>
                    <a:ln>
                      <a:noFill/>
                    </a:ln>
                    <a:extLst>
                      <a:ext uri="{53640926-AAD7-44D8-BBD7-CCE9431645EC}">
                        <a14:shadowObscured xmlns:a14="http://schemas.microsoft.com/office/drawing/2010/main"/>
                      </a:ext>
                    </a:extLst>
                  </pic:spPr>
                </pic:pic>
              </a:graphicData>
            </a:graphic>
          </wp:inline>
        </w:drawing>
      </w:r>
    </w:p>
    <w:p w14:paraId="1DD31EEB" w14:textId="2E7140A1" w:rsidR="0080043F" w:rsidRDefault="003440D3" w:rsidP="00744B7B">
      <w:r>
        <w:t xml:space="preserve">Doug Heathcote, Desmon Senden and Wayne Foureur </w:t>
      </w:r>
      <w:r w:rsidR="00951BFF">
        <w:t xml:space="preserve">(L-R) </w:t>
      </w:r>
      <w:r>
        <w:t xml:space="preserve">contractors for Shed Zone on the concrete slab ready to start the construction. Doug and his team come from Esk and have camped on site on some nights to complete the shed. Thank you, country folks. </w:t>
      </w:r>
    </w:p>
    <w:p w14:paraId="6A5B6C61" w14:textId="77777777" w:rsidR="0080043F" w:rsidRDefault="0080043F" w:rsidP="00744B7B"/>
    <w:p w14:paraId="11FEFC71" w14:textId="0E04D491" w:rsidR="00744B7B" w:rsidRDefault="00744B7B" w:rsidP="00744B7B">
      <w:r>
        <w:rPr>
          <w:noProof/>
        </w:rPr>
        <w:drawing>
          <wp:inline distT="0" distB="0" distL="0" distR="0" wp14:anchorId="1F597E92" wp14:editId="5D38C63F">
            <wp:extent cx="2962275" cy="196786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414" cy="1991208"/>
                    </a:xfrm>
                    <a:prstGeom prst="rect">
                      <a:avLst/>
                    </a:prstGeom>
                    <a:noFill/>
                  </pic:spPr>
                </pic:pic>
              </a:graphicData>
            </a:graphic>
          </wp:inline>
        </w:drawing>
      </w:r>
    </w:p>
    <w:p w14:paraId="426CC8FB" w14:textId="330F8AD8" w:rsidR="00744B7B" w:rsidRDefault="00744B7B" w:rsidP="00744B7B">
      <w:r>
        <w:t xml:space="preserve">ATAC Shed </w:t>
      </w:r>
      <w:r w:rsidR="00951BFF">
        <w:t xml:space="preserve">reaches the structural stage and the walls will come up soon. The roof is scheduled to be completed next week. </w:t>
      </w:r>
      <w:r>
        <w:t xml:space="preserve"> </w:t>
      </w:r>
    </w:p>
    <w:p w14:paraId="47BE74C2" w14:textId="77777777" w:rsidR="00744B7B" w:rsidRDefault="00744B7B" w:rsidP="00744B7B"/>
    <w:p w14:paraId="33B7703C" w14:textId="508996D7" w:rsidR="00744B7B" w:rsidRDefault="00744B7B" w:rsidP="00744B7B">
      <w:r>
        <w:rPr>
          <w:noProof/>
        </w:rPr>
        <w:drawing>
          <wp:inline distT="0" distB="0" distL="0" distR="0" wp14:anchorId="29D8D420" wp14:editId="38C8B04C">
            <wp:extent cx="3143250" cy="1762963"/>
            <wp:effectExtent l="0" t="0" r="0" b="8890"/>
            <wp:docPr id="6" name="Picture 6"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review"/>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2208" cy="1784814"/>
                    </a:xfrm>
                    <a:prstGeom prst="rect">
                      <a:avLst/>
                    </a:prstGeom>
                    <a:noFill/>
                    <a:ln>
                      <a:noFill/>
                    </a:ln>
                  </pic:spPr>
                </pic:pic>
              </a:graphicData>
            </a:graphic>
          </wp:inline>
        </w:drawing>
      </w:r>
    </w:p>
    <w:p w14:paraId="0A6D412F" w14:textId="41727819" w:rsidR="00A006D5" w:rsidRPr="00951BFF" w:rsidRDefault="00951BFF" w:rsidP="00E9396A">
      <w:pPr>
        <w:pStyle w:val="NewsletterBody"/>
        <w:spacing w:after="0"/>
        <w:rPr>
          <w:rFonts w:ascii="Calibri" w:eastAsia="Times New Roman" w:hAnsi="Calibri" w:cs="Calibri"/>
          <w:color w:val="auto"/>
          <w:sz w:val="24"/>
        </w:rPr>
      </w:pPr>
      <w:r w:rsidRPr="00951BFF">
        <w:rPr>
          <w:rFonts w:ascii="Calibri" w:eastAsia="Times New Roman" w:hAnsi="Calibri" w:cs="Calibri"/>
          <w:color w:val="auto"/>
          <w:sz w:val="24"/>
        </w:rPr>
        <w:t>The NSSAB review validator (L)</w:t>
      </w:r>
      <w:r w:rsidR="00D0225B">
        <w:rPr>
          <w:rFonts w:ascii="Calibri" w:eastAsia="Times New Roman" w:hAnsi="Calibri" w:cs="Calibri"/>
          <w:color w:val="auto"/>
          <w:sz w:val="24"/>
        </w:rPr>
        <w:t xml:space="preserve"> </w:t>
      </w:r>
      <w:r w:rsidRPr="00951BFF">
        <w:rPr>
          <w:rFonts w:ascii="Calibri" w:eastAsia="Times New Roman" w:hAnsi="Calibri" w:cs="Calibri"/>
          <w:color w:val="auto"/>
          <w:sz w:val="24"/>
        </w:rPr>
        <w:t>Mr</w:t>
      </w:r>
      <w:r>
        <w:rPr>
          <w:rFonts w:ascii="Calibri" w:eastAsia="Times New Roman" w:hAnsi="Calibri" w:cs="Calibri"/>
          <w:color w:val="auto"/>
          <w:sz w:val="24"/>
        </w:rPr>
        <w:t>.</w:t>
      </w:r>
      <w:r w:rsidRPr="00951BFF">
        <w:rPr>
          <w:rFonts w:ascii="Calibri" w:eastAsia="Times New Roman" w:hAnsi="Calibri" w:cs="Calibri"/>
          <w:color w:val="auto"/>
          <w:sz w:val="24"/>
        </w:rPr>
        <w:t xml:space="preserve"> Nigel Fairburn, ATAC Patron </w:t>
      </w:r>
      <w:r>
        <w:rPr>
          <w:rFonts w:ascii="Calibri" w:eastAsia="Times New Roman" w:hAnsi="Calibri" w:cs="Calibri"/>
          <w:color w:val="auto"/>
          <w:sz w:val="24"/>
        </w:rPr>
        <w:t xml:space="preserve">and founding chairman, </w:t>
      </w:r>
      <w:r w:rsidRPr="00951BFF">
        <w:rPr>
          <w:rFonts w:ascii="Calibri" w:eastAsia="Times New Roman" w:hAnsi="Calibri" w:cs="Calibri"/>
          <w:color w:val="auto"/>
          <w:sz w:val="24"/>
        </w:rPr>
        <w:t xml:space="preserve">Emeritus Professor Rod Drew </w:t>
      </w:r>
      <w:r>
        <w:rPr>
          <w:rFonts w:ascii="Calibri" w:eastAsia="Times New Roman" w:hAnsi="Calibri" w:cs="Calibri"/>
          <w:color w:val="auto"/>
          <w:sz w:val="24"/>
        </w:rPr>
        <w:t xml:space="preserve">discussed the development of ATAC and the progress it has made since 2016. </w:t>
      </w:r>
      <w:r w:rsidR="00C351A0">
        <w:rPr>
          <w:rFonts w:ascii="Calibri" w:eastAsia="Times New Roman" w:hAnsi="Calibri" w:cs="Calibri"/>
          <w:color w:val="auto"/>
          <w:sz w:val="24"/>
        </w:rPr>
        <w:t>C</w:t>
      </w:r>
      <w:r w:rsidRPr="00951BFF">
        <w:rPr>
          <w:rFonts w:ascii="Calibri" w:eastAsia="Times New Roman" w:hAnsi="Calibri" w:cs="Calibri"/>
          <w:color w:val="auto"/>
          <w:sz w:val="24"/>
        </w:rPr>
        <w:t xml:space="preserve">arpenter Dave </w:t>
      </w:r>
      <w:r w:rsidR="00C351A0">
        <w:rPr>
          <w:rFonts w:ascii="Calibri" w:eastAsia="Times New Roman" w:hAnsi="Calibri" w:cs="Calibri"/>
          <w:color w:val="auto"/>
          <w:sz w:val="24"/>
        </w:rPr>
        <w:t xml:space="preserve">(R) joined Rod to quote for building the amenities and the kitchen in the shed. </w:t>
      </w:r>
    </w:p>
    <w:p w14:paraId="02B56AE1" w14:textId="77777777" w:rsidR="00AC13CD" w:rsidRDefault="00AC13CD" w:rsidP="00E9396A">
      <w:pPr>
        <w:pStyle w:val="NewsletterBody"/>
        <w:spacing w:after="0"/>
        <w:rPr>
          <w:rFonts w:ascii="Calibri" w:eastAsia="Times New Roman" w:hAnsi="Calibri" w:cs="Calibri"/>
          <w:b/>
          <w:bCs/>
          <w:color w:val="0070C0"/>
          <w:sz w:val="24"/>
          <w:u w:val="single"/>
        </w:rPr>
      </w:pPr>
    </w:p>
    <w:p w14:paraId="4703ED3B" w14:textId="77777777" w:rsidR="00AC13CD" w:rsidRDefault="00AC13CD" w:rsidP="00AC13CD">
      <w:pPr>
        <w:pStyle w:val="NewsletterBody"/>
        <w:spacing w:after="0"/>
        <w:rPr>
          <w:rFonts w:ascii="Calibri" w:eastAsia="Times New Roman" w:hAnsi="Calibri" w:cs="Calibri"/>
          <w:b/>
          <w:bCs/>
          <w:i/>
          <w:iCs/>
          <w:color w:val="0070C0"/>
          <w:sz w:val="28"/>
          <w:szCs w:val="28"/>
          <w:lang w:val="en-AU" w:eastAsia="en-AU"/>
        </w:rPr>
      </w:pPr>
      <w:r w:rsidRPr="00AC13CD">
        <w:rPr>
          <w:rFonts w:ascii="Calibri" w:eastAsia="Times New Roman" w:hAnsi="Calibri" w:cs="Calibri"/>
          <w:noProof/>
          <w:color w:val="0070C0"/>
          <w:sz w:val="24"/>
        </w:rPr>
        <w:lastRenderedPageBreak/>
        <w:drawing>
          <wp:inline distT="0" distB="0" distL="0" distR="0" wp14:anchorId="2193DADE" wp14:editId="08ADB1B3">
            <wp:extent cx="2913781" cy="1992833"/>
            <wp:effectExtent l="0" t="0" r="127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32350" cy="2005533"/>
                    </a:xfrm>
                    <a:prstGeom prst="rect">
                      <a:avLst/>
                    </a:prstGeom>
                    <a:noFill/>
                  </pic:spPr>
                </pic:pic>
              </a:graphicData>
            </a:graphic>
          </wp:inline>
        </w:drawing>
      </w:r>
    </w:p>
    <w:p w14:paraId="76D7E714" w14:textId="4546C517" w:rsidR="00AC13CD" w:rsidRPr="0080043F" w:rsidRDefault="00AC13CD" w:rsidP="00AC13CD">
      <w:pPr>
        <w:pStyle w:val="NewsletterBody"/>
        <w:spacing w:after="0"/>
        <w:rPr>
          <w:rFonts w:ascii="Calibri" w:eastAsia="Times New Roman" w:hAnsi="Calibri" w:cs="Calibri"/>
          <w:b/>
          <w:bCs/>
          <w:color w:val="00B0F0"/>
          <w:sz w:val="24"/>
          <w:u w:val="single"/>
        </w:rPr>
      </w:pPr>
      <w:r w:rsidRPr="0080043F">
        <w:rPr>
          <w:rFonts w:ascii="Calibri" w:eastAsia="Times New Roman" w:hAnsi="Calibri" w:cs="Calibri"/>
          <w:b/>
          <w:bCs/>
          <w:i/>
          <w:iCs/>
          <w:color w:val="00B0F0"/>
          <w:sz w:val="28"/>
          <w:szCs w:val="28"/>
          <w:lang w:val="en-AU" w:eastAsia="en-AU"/>
        </w:rPr>
        <w:t>Mr. Bhagwanji Bhindi</w:t>
      </w:r>
    </w:p>
    <w:p w14:paraId="53C8D2DD" w14:textId="1451AFA0" w:rsidR="00AC13CD" w:rsidRPr="0080043F" w:rsidRDefault="00AC13CD" w:rsidP="00AC13CD">
      <w:pPr>
        <w:pStyle w:val="NewsletterBody"/>
        <w:spacing w:after="0"/>
        <w:rPr>
          <w:rFonts w:ascii="Calibri" w:eastAsia="Times New Roman" w:hAnsi="Calibri" w:cs="Calibri"/>
          <w:b/>
          <w:bCs/>
          <w:color w:val="00B0F0"/>
          <w:sz w:val="28"/>
          <w:szCs w:val="28"/>
        </w:rPr>
      </w:pPr>
      <w:r w:rsidRPr="0080043F">
        <w:rPr>
          <w:rFonts w:ascii="Calibri" w:eastAsia="Times New Roman" w:hAnsi="Calibri" w:cs="Calibri"/>
          <w:b/>
          <w:bCs/>
          <w:i/>
          <w:iCs/>
          <w:color w:val="00B0F0"/>
          <w:sz w:val="28"/>
          <w:szCs w:val="28"/>
        </w:rPr>
        <w:t>Retired Linguistics Lecturer (Sydney</w:t>
      </w:r>
      <w:r w:rsidRPr="0080043F">
        <w:rPr>
          <w:rFonts w:ascii="Calibri" w:eastAsia="Times New Roman" w:hAnsi="Calibri" w:cs="Calibri"/>
          <w:b/>
          <w:bCs/>
          <w:color w:val="00B0F0"/>
          <w:sz w:val="28"/>
          <w:szCs w:val="28"/>
        </w:rPr>
        <w:t>)</w:t>
      </w:r>
    </w:p>
    <w:p w14:paraId="64C716D6" w14:textId="77777777" w:rsidR="0080043F" w:rsidRDefault="0080043F" w:rsidP="00744B7B">
      <w:pPr>
        <w:pStyle w:val="NewsletterBody"/>
        <w:rPr>
          <w:rFonts w:ascii="Calibri" w:eastAsia="Times New Roman" w:hAnsi="Calibri" w:cs="Calibri"/>
          <w:b/>
          <w:bCs/>
          <w:color w:val="00B0F0"/>
          <w:sz w:val="32"/>
          <w:szCs w:val="32"/>
          <w:u w:val="single"/>
        </w:rPr>
      </w:pPr>
    </w:p>
    <w:p w14:paraId="037DAFDB" w14:textId="09BA17D7" w:rsidR="00744B7B" w:rsidRPr="0080043F" w:rsidRDefault="0080043F" w:rsidP="00744B7B">
      <w:pPr>
        <w:pStyle w:val="NewsletterBody"/>
        <w:rPr>
          <w:rFonts w:ascii="Calibri" w:eastAsia="Times New Roman" w:hAnsi="Calibri" w:cs="Calibri"/>
          <w:b/>
          <w:bCs/>
          <w:i/>
          <w:iCs/>
          <w:color w:val="00B0F0"/>
          <w:sz w:val="24"/>
          <w:u w:val="single"/>
        </w:rPr>
      </w:pPr>
      <w:r w:rsidRPr="0080043F">
        <w:rPr>
          <w:rFonts w:ascii="Calibri" w:eastAsia="Times New Roman" w:hAnsi="Calibri" w:cs="Calibri"/>
          <w:b/>
          <w:bCs/>
          <w:i/>
          <w:iCs/>
          <w:color w:val="00B0F0"/>
          <w:sz w:val="24"/>
          <w:u w:val="single"/>
        </w:rPr>
        <w:t xml:space="preserve">WOMEN </w:t>
      </w:r>
      <w:r w:rsidR="00744B7B" w:rsidRPr="0080043F">
        <w:rPr>
          <w:rFonts w:ascii="Calibri" w:eastAsia="Times New Roman" w:hAnsi="Calibri" w:cs="Calibri"/>
          <w:b/>
          <w:bCs/>
          <w:i/>
          <w:iCs/>
          <w:color w:val="00B0F0"/>
          <w:sz w:val="24"/>
          <w:u w:val="single"/>
        </w:rPr>
        <w:t>- A T</w:t>
      </w:r>
      <w:r w:rsidRPr="0080043F">
        <w:rPr>
          <w:rFonts w:ascii="Calibri" w:eastAsia="Times New Roman" w:hAnsi="Calibri" w:cs="Calibri"/>
          <w:b/>
          <w:bCs/>
          <w:i/>
          <w:iCs/>
          <w:color w:val="00B0F0"/>
          <w:sz w:val="24"/>
          <w:u w:val="single"/>
        </w:rPr>
        <w:t xml:space="preserve">REASURED GIFT </w:t>
      </w:r>
    </w:p>
    <w:p w14:paraId="52E0FDD7"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A woman is an embodiment of sacrifice, compassion, energy and love</w:t>
      </w:r>
    </w:p>
    <w:p w14:paraId="1C7707AF" w14:textId="77777777" w:rsidR="00744B7B" w:rsidRPr="0080043F" w:rsidRDefault="00744B7B" w:rsidP="00744B7B">
      <w:pPr>
        <w:pStyle w:val="NewsletterBody"/>
        <w:spacing w:after="0"/>
        <w:rPr>
          <w:rFonts w:ascii="Calibri" w:eastAsia="Times New Roman" w:hAnsi="Calibri" w:cs="Calibri"/>
          <w:i/>
          <w:iCs/>
          <w:color w:val="00B0F0"/>
          <w:sz w:val="24"/>
        </w:rPr>
      </w:pPr>
    </w:p>
    <w:p w14:paraId="1D6E919A"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A great asset to family, community, society, nation and the world</w:t>
      </w:r>
    </w:p>
    <w:p w14:paraId="35D4904C" w14:textId="77777777" w:rsidR="00744B7B" w:rsidRPr="0080043F" w:rsidRDefault="00744B7B" w:rsidP="00744B7B">
      <w:pPr>
        <w:pStyle w:val="NewsletterBody"/>
        <w:spacing w:after="0"/>
        <w:rPr>
          <w:rFonts w:ascii="Calibri" w:eastAsia="Times New Roman" w:hAnsi="Calibri" w:cs="Calibri"/>
          <w:i/>
          <w:iCs/>
          <w:color w:val="00B0F0"/>
          <w:sz w:val="24"/>
        </w:rPr>
      </w:pPr>
    </w:p>
    <w:p w14:paraId="36B074CC"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Women and men are like two wheels of a chariot</w:t>
      </w:r>
    </w:p>
    <w:p w14:paraId="2A7D9100" w14:textId="77777777" w:rsidR="00744B7B" w:rsidRPr="0080043F" w:rsidRDefault="00744B7B" w:rsidP="00744B7B">
      <w:pPr>
        <w:pStyle w:val="NewsletterBody"/>
        <w:spacing w:after="0"/>
        <w:rPr>
          <w:rFonts w:ascii="Calibri" w:eastAsia="Times New Roman" w:hAnsi="Calibri" w:cs="Calibri"/>
          <w:i/>
          <w:iCs/>
          <w:color w:val="00B0F0"/>
          <w:sz w:val="24"/>
        </w:rPr>
      </w:pPr>
    </w:p>
    <w:p w14:paraId="2E306D24"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Its smooth movement squarely depends</w:t>
      </w:r>
    </w:p>
    <w:p w14:paraId="12D7C424" w14:textId="77777777" w:rsidR="00744B7B" w:rsidRPr="0080043F" w:rsidRDefault="00744B7B" w:rsidP="00744B7B">
      <w:pPr>
        <w:pStyle w:val="NewsletterBody"/>
        <w:spacing w:after="0"/>
        <w:rPr>
          <w:rFonts w:ascii="Calibri" w:eastAsia="Times New Roman" w:hAnsi="Calibri" w:cs="Calibri"/>
          <w:i/>
          <w:iCs/>
          <w:color w:val="00B0F0"/>
          <w:sz w:val="24"/>
        </w:rPr>
      </w:pPr>
    </w:p>
    <w:p w14:paraId="7A8C462F"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On how the two wheels move in harmony</w:t>
      </w:r>
    </w:p>
    <w:p w14:paraId="726D603F" w14:textId="77777777" w:rsidR="00744B7B" w:rsidRPr="0080043F" w:rsidRDefault="00744B7B" w:rsidP="00744B7B">
      <w:pPr>
        <w:pStyle w:val="NewsletterBody"/>
        <w:spacing w:after="0"/>
        <w:rPr>
          <w:rFonts w:ascii="Calibri" w:eastAsia="Times New Roman" w:hAnsi="Calibri" w:cs="Calibri"/>
          <w:i/>
          <w:iCs/>
          <w:color w:val="00B0F0"/>
          <w:sz w:val="24"/>
        </w:rPr>
      </w:pPr>
    </w:p>
    <w:p w14:paraId="691255BB"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Women and men are not on a rat-race</w:t>
      </w:r>
    </w:p>
    <w:p w14:paraId="7F6FE915" w14:textId="77777777" w:rsidR="00744B7B" w:rsidRPr="0080043F" w:rsidRDefault="00744B7B" w:rsidP="00744B7B">
      <w:pPr>
        <w:pStyle w:val="NewsletterBody"/>
        <w:spacing w:after="0"/>
        <w:rPr>
          <w:rFonts w:ascii="Calibri" w:eastAsia="Times New Roman" w:hAnsi="Calibri" w:cs="Calibri"/>
          <w:i/>
          <w:iCs/>
          <w:color w:val="00B0F0"/>
          <w:sz w:val="24"/>
        </w:rPr>
      </w:pPr>
    </w:p>
    <w:p w14:paraId="034DB807"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They are expected to work hand-in hand</w:t>
      </w:r>
    </w:p>
    <w:p w14:paraId="57999F83" w14:textId="77777777" w:rsidR="00744B7B" w:rsidRPr="0080043F" w:rsidRDefault="00744B7B" w:rsidP="00744B7B">
      <w:pPr>
        <w:pStyle w:val="NewsletterBody"/>
        <w:spacing w:after="0"/>
        <w:rPr>
          <w:rFonts w:ascii="Calibri" w:eastAsia="Times New Roman" w:hAnsi="Calibri" w:cs="Calibri"/>
          <w:i/>
          <w:iCs/>
          <w:color w:val="00B0F0"/>
          <w:sz w:val="24"/>
        </w:rPr>
      </w:pPr>
    </w:p>
    <w:p w14:paraId="3B893C8F"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To achieve shared goals in all spheres of activities</w:t>
      </w:r>
    </w:p>
    <w:p w14:paraId="1AE50DDF" w14:textId="77777777" w:rsidR="00744B7B" w:rsidRPr="0080043F" w:rsidRDefault="00744B7B" w:rsidP="00744B7B">
      <w:pPr>
        <w:pStyle w:val="NewsletterBody"/>
        <w:spacing w:after="0"/>
        <w:rPr>
          <w:rFonts w:ascii="Calibri" w:eastAsia="Times New Roman" w:hAnsi="Calibri" w:cs="Calibri"/>
          <w:i/>
          <w:iCs/>
          <w:color w:val="00B0F0"/>
          <w:sz w:val="24"/>
        </w:rPr>
      </w:pPr>
    </w:p>
    <w:p w14:paraId="6051E845"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Therein lies peace and tranquility of humanity</w:t>
      </w:r>
    </w:p>
    <w:p w14:paraId="41488B1D" w14:textId="77777777" w:rsidR="00744B7B" w:rsidRPr="0080043F" w:rsidRDefault="00744B7B" w:rsidP="00744B7B">
      <w:pPr>
        <w:pStyle w:val="NewsletterBody"/>
        <w:spacing w:after="0"/>
        <w:rPr>
          <w:rFonts w:ascii="Calibri" w:eastAsia="Times New Roman" w:hAnsi="Calibri" w:cs="Calibri"/>
          <w:i/>
          <w:iCs/>
          <w:color w:val="00B0F0"/>
          <w:sz w:val="24"/>
        </w:rPr>
      </w:pPr>
    </w:p>
    <w:p w14:paraId="170DAE88"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Women play multiple roles in family, community, society, nation and the world</w:t>
      </w:r>
    </w:p>
    <w:p w14:paraId="02ED4677" w14:textId="77777777" w:rsidR="00744B7B" w:rsidRPr="0080043F" w:rsidRDefault="00744B7B" w:rsidP="00744B7B">
      <w:pPr>
        <w:pStyle w:val="NewsletterBody"/>
        <w:spacing w:after="0"/>
        <w:rPr>
          <w:rFonts w:ascii="Calibri" w:eastAsia="Times New Roman" w:hAnsi="Calibri" w:cs="Calibri"/>
          <w:i/>
          <w:iCs/>
          <w:color w:val="00B0F0"/>
          <w:sz w:val="24"/>
        </w:rPr>
      </w:pPr>
    </w:p>
    <w:p w14:paraId="63B4F967"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The complexity of these roles and responsibilities are seldom understood by men</w:t>
      </w:r>
    </w:p>
    <w:p w14:paraId="30D0CAC6" w14:textId="77777777" w:rsidR="00744B7B" w:rsidRPr="0080043F" w:rsidRDefault="00744B7B" w:rsidP="00744B7B">
      <w:pPr>
        <w:pStyle w:val="NewsletterBody"/>
        <w:spacing w:after="0"/>
        <w:rPr>
          <w:rFonts w:ascii="Calibri" w:eastAsia="Times New Roman" w:hAnsi="Calibri" w:cs="Calibri"/>
          <w:i/>
          <w:iCs/>
          <w:color w:val="00B0F0"/>
          <w:sz w:val="24"/>
        </w:rPr>
      </w:pPr>
    </w:p>
    <w:p w14:paraId="54FFDD0E"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This leads to frustrations, depression, negativity and anguish</w:t>
      </w:r>
    </w:p>
    <w:p w14:paraId="76D034BB" w14:textId="77777777" w:rsidR="00744B7B" w:rsidRPr="0080043F" w:rsidRDefault="00744B7B" w:rsidP="00744B7B">
      <w:pPr>
        <w:pStyle w:val="NewsletterBody"/>
        <w:spacing w:after="0"/>
        <w:rPr>
          <w:rFonts w:ascii="Calibri" w:eastAsia="Times New Roman" w:hAnsi="Calibri" w:cs="Calibri"/>
          <w:i/>
          <w:iCs/>
          <w:color w:val="00B0F0"/>
          <w:sz w:val="24"/>
        </w:rPr>
      </w:pPr>
    </w:p>
    <w:p w14:paraId="2C83D130"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The competitive spirit of women</w:t>
      </w:r>
    </w:p>
    <w:p w14:paraId="57FCDD9A" w14:textId="77777777" w:rsidR="00744B7B" w:rsidRPr="0080043F" w:rsidRDefault="00744B7B" w:rsidP="00744B7B">
      <w:pPr>
        <w:pStyle w:val="NewsletterBody"/>
        <w:spacing w:after="0"/>
        <w:rPr>
          <w:rFonts w:ascii="Calibri" w:eastAsia="Times New Roman" w:hAnsi="Calibri" w:cs="Calibri"/>
          <w:i/>
          <w:iCs/>
          <w:color w:val="00B0F0"/>
          <w:sz w:val="24"/>
        </w:rPr>
      </w:pPr>
    </w:p>
    <w:p w14:paraId="49A87703" w14:textId="77777777" w:rsidR="0080043F" w:rsidRDefault="0080043F" w:rsidP="00744B7B">
      <w:pPr>
        <w:pStyle w:val="NewsletterBody"/>
        <w:spacing w:after="0"/>
        <w:rPr>
          <w:rFonts w:ascii="Calibri" w:eastAsia="Times New Roman" w:hAnsi="Calibri" w:cs="Calibri"/>
          <w:i/>
          <w:iCs/>
          <w:color w:val="00B0F0"/>
          <w:sz w:val="24"/>
        </w:rPr>
      </w:pPr>
    </w:p>
    <w:p w14:paraId="1ACE3B82" w14:textId="23AD47CE"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With the sole purpose to surpass men as a sign of victory in the name of equality</w:t>
      </w:r>
    </w:p>
    <w:p w14:paraId="74CDA68A" w14:textId="77777777" w:rsidR="00744B7B" w:rsidRPr="0080043F" w:rsidRDefault="00744B7B" w:rsidP="00744B7B">
      <w:pPr>
        <w:pStyle w:val="NewsletterBody"/>
        <w:spacing w:after="0"/>
        <w:rPr>
          <w:rFonts w:ascii="Calibri" w:eastAsia="Times New Roman" w:hAnsi="Calibri" w:cs="Calibri"/>
          <w:i/>
          <w:iCs/>
          <w:color w:val="00B0F0"/>
          <w:sz w:val="24"/>
        </w:rPr>
      </w:pPr>
    </w:p>
    <w:p w14:paraId="107B04CE"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May not augur well in the long run</w:t>
      </w:r>
    </w:p>
    <w:p w14:paraId="5A74124D" w14:textId="77777777" w:rsidR="00744B7B" w:rsidRPr="0080043F" w:rsidRDefault="00744B7B" w:rsidP="00744B7B">
      <w:pPr>
        <w:pStyle w:val="NewsletterBody"/>
        <w:spacing w:after="0"/>
        <w:rPr>
          <w:rFonts w:ascii="Calibri" w:eastAsia="Times New Roman" w:hAnsi="Calibri" w:cs="Calibri"/>
          <w:i/>
          <w:iCs/>
          <w:color w:val="00B0F0"/>
          <w:sz w:val="24"/>
        </w:rPr>
      </w:pPr>
    </w:p>
    <w:p w14:paraId="31EEE80B"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Women have the intelligence and grit to survive in male dominated fields</w:t>
      </w:r>
    </w:p>
    <w:p w14:paraId="3548C032" w14:textId="77777777" w:rsidR="00744B7B" w:rsidRPr="0080043F" w:rsidRDefault="00744B7B" w:rsidP="00744B7B">
      <w:pPr>
        <w:pStyle w:val="NewsletterBody"/>
        <w:spacing w:after="0"/>
        <w:rPr>
          <w:rFonts w:ascii="Calibri" w:eastAsia="Times New Roman" w:hAnsi="Calibri" w:cs="Calibri"/>
          <w:i/>
          <w:iCs/>
          <w:color w:val="00B0F0"/>
          <w:sz w:val="24"/>
        </w:rPr>
      </w:pPr>
    </w:p>
    <w:p w14:paraId="4301FB9B"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Proving that women have the determination</w:t>
      </w:r>
    </w:p>
    <w:p w14:paraId="3E1E410D" w14:textId="77777777" w:rsidR="00744B7B" w:rsidRPr="0080043F" w:rsidRDefault="00744B7B" w:rsidP="00744B7B">
      <w:pPr>
        <w:pStyle w:val="NewsletterBody"/>
        <w:spacing w:after="0"/>
        <w:rPr>
          <w:rFonts w:ascii="Calibri" w:eastAsia="Times New Roman" w:hAnsi="Calibri" w:cs="Calibri"/>
          <w:i/>
          <w:iCs/>
          <w:color w:val="00B0F0"/>
          <w:sz w:val="24"/>
        </w:rPr>
      </w:pPr>
    </w:p>
    <w:p w14:paraId="29B25E19"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To excel in numerous domains of human endeavors</w:t>
      </w:r>
    </w:p>
    <w:p w14:paraId="3AD0BEC6" w14:textId="77777777" w:rsidR="00744B7B" w:rsidRPr="0080043F" w:rsidRDefault="00744B7B" w:rsidP="00744B7B">
      <w:pPr>
        <w:pStyle w:val="NewsletterBody"/>
        <w:spacing w:after="0"/>
        <w:rPr>
          <w:rFonts w:ascii="Calibri" w:eastAsia="Times New Roman" w:hAnsi="Calibri" w:cs="Calibri"/>
          <w:i/>
          <w:iCs/>
          <w:color w:val="00B0F0"/>
          <w:sz w:val="24"/>
        </w:rPr>
      </w:pPr>
    </w:p>
    <w:p w14:paraId="753375A9"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Let’s join hands to give our full support to women</w:t>
      </w:r>
    </w:p>
    <w:p w14:paraId="5235DC63" w14:textId="77777777" w:rsidR="00744B7B" w:rsidRPr="0080043F" w:rsidRDefault="00744B7B" w:rsidP="00744B7B">
      <w:pPr>
        <w:pStyle w:val="NewsletterBody"/>
        <w:spacing w:after="0"/>
        <w:rPr>
          <w:rFonts w:ascii="Calibri" w:eastAsia="Times New Roman" w:hAnsi="Calibri" w:cs="Calibri"/>
          <w:i/>
          <w:iCs/>
          <w:color w:val="00B0F0"/>
          <w:sz w:val="24"/>
        </w:rPr>
      </w:pPr>
    </w:p>
    <w:p w14:paraId="7754B5E0"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To attain their full potential in all spheres of their lives</w:t>
      </w:r>
    </w:p>
    <w:p w14:paraId="07D25282" w14:textId="77777777" w:rsidR="00744B7B" w:rsidRPr="0080043F" w:rsidRDefault="00744B7B" w:rsidP="00744B7B">
      <w:pPr>
        <w:pStyle w:val="NewsletterBody"/>
        <w:spacing w:after="0"/>
        <w:rPr>
          <w:rFonts w:ascii="Calibri" w:eastAsia="Times New Roman" w:hAnsi="Calibri" w:cs="Calibri"/>
          <w:i/>
          <w:iCs/>
          <w:color w:val="00B0F0"/>
          <w:sz w:val="24"/>
        </w:rPr>
      </w:pPr>
    </w:p>
    <w:p w14:paraId="2AB3E9B8"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Women play pivotal role in the progress of humanity</w:t>
      </w:r>
    </w:p>
    <w:p w14:paraId="5319FCED" w14:textId="77777777" w:rsidR="00744B7B" w:rsidRPr="0080043F" w:rsidRDefault="00744B7B" w:rsidP="00744B7B">
      <w:pPr>
        <w:pStyle w:val="NewsletterBody"/>
        <w:spacing w:after="0"/>
        <w:rPr>
          <w:rFonts w:ascii="Calibri" w:eastAsia="Times New Roman" w:hAnsi="Calibri" w:cs="Calibri"/>
          <w:i/>
          <w:iCs/>
          <w:color w:val="00B0F0"/>
          <w:sz w:val="24"/>
        </w:rPr>
      </w:pPr>
    </w:p>
    <w:p w14:paraId="2708FC12"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They should be encouraged and empowered to access what they aspire for</w:t>
      </w:r>
    </w:p>
    <w:p w14:paraId="1EBB0E91" w14:textId="77777777" w:rsidR="00744B7B" w:rsidRPr="0080043F" w:rsidRDefault="00744B7B" w:rsidP="00744B7B">
      <w:pPr>
        <w:pStyle w:val="NewsletterBody"/>
        <w:spacing w:after="0"/>
        <w:rPr>
          <w:rFonts w:ascii="Calibri" w:eastAsia="Times New Roman" w:hAnsi="Calibri" w:cs="Calibri"/>
          <w:i/>
          <w:iCs/>
          <w:color w:val="00B0F0"/>
          <w:sz w:val="24"/>
        </w:rPr>
      </w:pPr>
    </w:p>
    <w:p w14:paraId="092A83DB"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And be given opportunities to use their knowledge, skills, experiences and talents</w:t>
      </w:r>
    </w:p>
    <w:p w14:paraId="3F111E5C" w14:textId="77777777" w:rsidR="00744B7B" w:rsidRPr="0080043F" w:rsidRDefault="00744B7B" w:rsidP="00744B7B">
      <w:pPr>
        <w:pStyle w:val="NewsletterBody"/>
        <w:spacing w:after="0"/>
        <w:rPr>
          <w:rFonts w:ascii="Calibri" w:eastAsia="Times New Roman" w:hAnsi="Calibri" w:cs="Calibri"/>
          <w:i/>
          <w:iCs/>
          <w:color w:val="00B0F0"/>
          <w:sz w:val="24"/>
        </w:rPr>
      </w:pPr>
    </w:p>
    <w:p w14:paraId="0EC672F0"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In this changing world driven by digital technology</w:t>
      </w:r>
    </w:p>
    <w:p w14:paraId="6E34078C" w14:textId="77777777" w:rsidR="00744B7B" w:rsidRPr="0080043F" w:rsidRDefault="00744B7B" w:rsidP="00744B7B">
      <w:pPr>
        <w:pStyle w:val="NewsletterBody"/>
        <w:spacing w:after="0"/>
        <w:rPr>
          <w:rFonts w:ascii="Calibri" w:eastAsia="Times New Roman" w:hAnsi="Calibri" w:cs="Calibri"/>
          <w:i/>
          <w:iCs/>
          <w:color w:val="00B0F0"/>
          <w:sz w:val="24"/>
        </w:rPr>
      </w:pPr>
    </w:p>
    <w:p w14:paraId="5D12860F"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Women have made innumerable contributions to the digital world</w:t>
      </w:r>
    </w:p>
    <w:p w14:paraId="2AADE590" w14:textId="77777777" w:rsidR="00744B7B" w:rsidRPr="0080043F" w:rsidRDefault="00744B7B" w:rsidP="00744B7B">
      <w:pPr>
        <w:pStyle w:val="NewsletterBody"/>
        <w:spacing w:after="0"/>
        <w:rPr>
          <w:rFonts w:ascii="Calibri" w:eastAsia="Times New Roman" w:hAnsi="Calibri" w:cs="Calibri"/>
          <w:i/>
          <w:iCs/>
          <w:color w:val="00B0F0"/>
          <w:sz w:val="24"/>
        </w:rPr>
      </w:pPr>
    </w:p>
    <w:p w14:paraId="6C4C7F4E" w14:textId="77777777" w:rsidR="00744B7B"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To make the world a better, peaceful and meaningful place to live in</w:t>
      </w:r>
    </w:p>
    <w:p w14:paraId="4DBCC3CE" w14:textId="77777777" w:rsidR="00744B7B" w:rsidRPr="0080043F" w:rsidRDefault="00744B7B" w:rsidP="00744B7B">
      <w:pPr>
        <w:pStyle w:val="NewsletterBody"/>
        <w:spacing w:after="0"/>
        <w:rPr>
          <w:rFonts w:ascii="Calibri" w:eastAsia="Times New Roman" w:hAnsi="Calibri" w:cs="Calibri"/>
          <w:i/>
          <w:iCs/>
          <w:color w:val="00B0F0"/>
          <w:sz w:val="24"/>
        </w:rPr>
      </w:pPr>
    </w:p>
    <w:p w14:paraId="6A51025C" w14:textId="04B0CBE4" w:rsidR="00A006D5" w:rsidRPr="0080043F" w:rsidRDefault="00744B7B" w:rsidP="00744B7B">
      <w:pPr>
        <w:pStyle w:val="NewsletterBody"/>
        <w:spacing w:after="0"/>
        <w:rPr>
          <w:rFonts w:ascii="Calibri" w:eastAsia="Times New Roman" w:hAnsi="Calibri" w:cs="Calibri"/>
          <w:i/>
          <w:iCs/>
          <w:color w:val="00B0F0"/>
          <w:sz w:val="24"/>
        </w:rPr>
      </w:pPr>
      <w:r w:rsidRPr="0080043F">
        <w:rPr>
          <w:rFonts w:ascii="Calibri" w:eastAsia="Times New Roman" w:hAnsi="Calibri" w:cs="Calibri"/>
          <w:i/>
          <w:iCs/>
          <w:color w:val="00B0F0"/>
          <w:sz w:val="24"/>
        </w:rPr>
        <w:t>It’s vital to admire, recognize, appreciate, respect and celebrate the feminine</w:t>
      </w:r>
      <w:r w:rsidR="00D0225B">
        <w:rPr>
          <w:rFonts w:ascii="Calibri" w:eastAsia="Times New Roman" w:hAnsi="Calibri" w:cs="Calibri"/>
          <w:i/>
          <w:iCs/>
          <w:color w:val="00B0F0"/>
          <w:sz w:val="24"/>
        </w:rPr>
        <w:t xml:space="preserve"> energy.</w:t>
      </w:r>
      <w:r w:rsidRPr="0080043F">
        <w:rPr>
          <w:rFonts w:ascii="Calibri" w:eastAsia="Times New Roman" w:hAnsi="Calibri" w:cs="Calibri"/>
          <w:i/>
          <w:iCs/>
          <w:color w:val="00B0F0"/>
          <w:sz w:val="24"/>
        </w:rPr>
        <w:t xml:space="preserve"> </w:t>
      </w:r>
    </w:p>
    <w:p w14:paraId="7E9D7600" w14:textId="77777777" w:rsidR="00744B7B" w:rsidRPr="0080043F" w:rsidRDefault="00744B7B" w:rsidP="00744B7B">
      <w:pPr>
        <w:pStyle w:val="NewsletterBody"/>
        <w:spacing w:after="0"/>
        <w:rPr>
          <w:rFonts w:ascii="Calibri" w:eastAsia="Times New Roman" w:hAnsi="Calibri" w:cs="Calibri"/>
          <w:b/>
          <w:bCs/>
          <w:i/>
          <w:iCs/>
          <w:color w:val="000000" w:themeColor="text1"/>
          <w:sz w:val="24"/>
          <w:u w:val="single"/>
        </w:rPr>
      </w:pPr>
    </w:p>
    <w:p w14:paraId="5A4625E9" w14:textId="77777777" w:rsidR="00744B7B" w:rsidRPr="0080043F" w:rsidRDefault="00744B7B" w:rsidP="00E9396A">
      <w:pPr>
        <w:pStyle w:val="NewsletterBody"/>
        <w:spacing w:after="0"/>
        <w:rPr>
          <w:rFonts w:ascii="Calibri" w:eastAsia="Times New Roman" w:hAnsi="Calibri" w:cs="Calibri"/>
          <w:b/>
          <w:bCs/>
          <w:i/>
          <w:iCs/>
          <w:color w:val="000000" w:themeColor="text1"/>
          <w:sz w:val="24"/>
          <w:u w:val="single"/>
        </w:rPr>
      </w:pPr>
    </w:p>
    <w:p w14:paraId="57B94A6F" w14:textId="77777777" w:rsidR="00744B7B" w:rsidRPr="0080043F" w:rsidRDefault="00744B7B" w:rsidP="00E9396A">
      <w:pPr>
        <w:pStyle w:val="NewsletterBody"/>
        <w:spacing w:after="0"/>
        <w:rPr>
          <w:rFonts w:ascii="Calibri" w:eastAsia="Times New Roman" w:hAnsi="Calibri" w:cs="Calibri"/>
          <w:b/>
          <w:bCs/>
          <w:i/>
          <w:iCs/>
          <w:color w:val="000000" w:themeColor="text1"/>
          <w:sz w:val="24"/>
          <w:u w:val="single"/>
        </w:rPr>
      </w:pPr>
    </w:p>
    <w:p w14:paraId="1A0C937C" w14:textId="42100ACA" w:rsidR="00744B7B" w:rsidRPr="0080043F" w:rsidRDefault="00744B7B" w:rsidP="00E9396A">
      <w:pPr>
        <w:pStyle w:val="NewsletterBody"/>
        <w:spacing w:after="0"/>
        <w:rPr>
          <w:rFonts w:ascii="Calibri" w:eastAsia="Times New Roman" w:hAnsi="Calibri" w:cs="Calibri"/>
          <w:b/>
          <w:bCs/>
          <w:i/>
          <w:iCs/>
          <w:color w:val="000000" w:themeColor="text1"/>
          <w:sz w:val="24"/>
          <w:u w:val="single"/>
        </w:rPr>
      </w:pPr>
    </w:p>
    <w:p w14:paraId="7C7AC125" w14:textId="0C509983" w:rsidR="00744B7B" w:rsidRPr="0080043F" w:rsidRDefault="00744B7B" w:rsidP="00E9396A">
      <w:pPr>
        <w:pStyle w:val="NewsletterBody"/>
        <w:spacing w:after="0"/>
        <w:rPr>
          <w:rFonts w:ascii="Calibri" w:eastAsia="Times New Roman" w:hAnsi="Calibri" w:cs="Calibri"/>
          <w:b/>
          <w:bCs/>
          <w:i/>
          <w:iCs/>
          <w:color w:val="000000" w:themeColor="text1"/>
          <w:sz w:val="24"/>
          <w:u w:val="single"/>
        </w:rPr>
      </w:pPr>
    </w:p>
    <w:p w14:paraId="0B1DEDD1" w14:textId="16391962" w:rsidR="00744B7B" w:rsidRPr="0080043F" w:rsidRDefault="00744B7B" w:rsidP="00E9396A">
      <w:pPr>
        <w:pStyle w:val="NewsletterBody"/>
        <w:spacing w:after="0"/>
        <w:rPr>
          <w:rFonts w:ascii="Calibri" w:eastAsia="Times New Roman" w:hAnsi="Calibri" w:cs="Calibri"/>
          <w:b/>
          <w:bCs/>
          <w:i/>
          <w:iCs/>
          <w:color w:val="000000" w:themeColor="text1"/>
          <w:sz w:val="24"/>
          <w:u w:val="single"/>
        </w:rPr>
      </w:pPr>
    </w:p>
    <w:p w14:paraId="278F8FC2" w14:textId="498AC012" w:rsidR="00744B7B" w:rsidRPr="0080043F" w:rsidRDefault="00744B7B" w:rsidP="00E9396A">
      <w:pPr>
        <w:pStyle w:val="NewsletterBody"/>
        <w:spacing w:after="0"/>
        <w:rPr>
          <w:rFonts w:ascii="Calibri" w:eastAsia="Times New Roman" w:hAnsi="Calibri" w:cs="Calibri"/>
          <w:b/>
          <w:bCs/>
          <w:i/>
          <w:iCs/>
          <w:color w:val="000000" w:themeColor="text1"/>
          <w:sz w:val="24"/>
          <w:u w:val="single"/>
        </w:rPr>
      </w:pPr>
    </w:p>
    <w:p w14:paraId="6AF74E06" w14:textId="2C793411" w:rsidR="00744B7B" w:rsidRPr="0080043F" w:rsidRDefault="00744B7B" w:rsidP="00E9396A">
      <w:pPr>
        <w:pStyle w:val="NewsletterBody"/>
        <w:spacing w:after="0"/>
        <w:rPr>
          <w:rFonts w:ascii="Calibri" w:eastAsia="Times New Roman" w:hAnsi="Calibri" w:cs="Calibri"/>
          <w:b/>
          <w:bCs/>
          <w:i/>
          <w:iCs/>
          <w:color w:val="000000" w:themeColor="text1"/>
          <w:sz w:val="24"/>
          <w:u w:val="single"/>
        </w:rPr>
      </w:pPr>
    </w:p>
    <w:p w14:paraId="40CF3BA1" w14:textId="43313EF0" w:rsidR="00744B7B" w:rsidRDefault="00744B7B" w:rsidP="00E9396A">
      <w:pPr>
        <w:pStyle w:val="NewsletterBody"/>
        <w:spacing w:after="0"/>
        <w:rPr>
          <w:rFonts w:ascii="Calibri" w:eastAsia="Times New Roman" w:hAnsi="Calibri" w:cs="Calibri"/>
          <w:b/>
          <w:bCs/>
          <w:color w:val="000000" w:themeColor="text1"/>
          <w:sz w:val="24"/>
          <w:u w:val="single"/>
        </w:rPr>
      </w:pPr>
    </w:p>
    <w:p w14:paraId="534860FE" w14:textId="1ABDC804" w:rsidR="0080043F" w:rsidRDefault="0080043F" w:rsidP="00E9396A">
      <w:pPr>
        <w:pStyle w:val="NewsletterBody"/>
        <w:spacing w:after="0"/>
        <w:rPr>
          <w:rFonts w:ascii="Calibri" w:eastAsia="Times New Roman" w:hAnsi="Calibri" w:cs="Calibri"/>
          <w:b/>
          <w:bCs/>
          <w:color w:val="000000" w:themeColor="text1"/>
          <w:sz w:val="24"/>
          <w:u w:val="single"/>
        </w:rPr>
      </w:pPr>
    </w:p>
    <w:p w14:paraId="7DAF0FD3" w14:textId="77777777" w:rsidR="0080043F" w:rsidRDefault="0080043F" w:rsidP="00E9396A">
      <w:pPr>
        <w:pStyle w:val="NewsletterBody"/>
        <w:spacing w:after="0"/>
        <w:rPr>
          <w:rFonts w:ascii="Calibri" w:eastAsia="Times New Roman" w:hAnsi="Calibri" w:cs="Calibri"/>
          <w:b/>
          <w:bCs/>
          <w:color w:val="000000" w:themeColor="text1"/>
          <w:sz w:val="24"/>
          <w:u w:val="single"/>
        </w:rPr>
      </w:pPr>
    </w:p>
    <w:p w14:paraId="3135408B" w14:textId="6AD66882" w:rsidR="00A006D5" w:rsidRDefault="008D3C1E" w:rsidP="00E9396A">
      <w:pPr>
        <w:pStyle w:val="NewsletterBody"/>
        <w:spacing w:after="0"/>
        <w:rPr>
          <w:rFonts w:ascii="Calibri" w:eastAsia="Times New Roman" w:hAnsi="Calibri" w:cs="Calibri"/>
          <w:b/>
          <w:bCs/>
          <w:color w:val="000000" w:themeColor="text1"/>
          <w:sz w:val="24"/>
          <w:u w:val="single"/>
        </w:rPr>
      </w:pPr>
      <w:r>
        <w:rPr>
          <w:noProof/>
        </w:rPr>
        <w:lastRenderedPageBreak/>
        <mc:AlternateContent>
          <mc:Choice Requires="wps">
            <w:drawing>
              <wp:anchor distT="0" distB="0" distL="114300" distR="114300" simplePos="0" relativeHeight="251686912" behindDoc="0" locked="0" layoutInCell="1" allowOverlap="1" wp14:anchorId="063720D1" wp14:editId="51880937">
                <wp:simplePos x="0" y="0"/>
                <wp:positionH relativeFrom="margin">
                  <wp:posOffset>181610</wp:posOffset>
                </wp:positionH>
                <wp:positionV relativeFrom="paragraph">
                  <wp:posOffset>7620</wp:posOffset>
                </wp:positionV>
                <wp:extent cx="6229350" cy="10763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0800000" flipV="1">
                          <a:off x="0" y="0"/>
                          <a:ext cx="6229350" cy="1076325"/>
                        </a:xfrm>
                        <a:prstGeom prst="rect">
                          <a:avLst/>
                        </a:prstGeom>
                        <a:noFill/>
                        <a:ln w="6350">
                          <a:noFill/>
                        </a:ln>
                      </wps:spPr>
                      <wps:txbx>
                        <w:txbxContent>
                          <w:p w14:paraId="60CBFBA3" w14:textId="77777777" w:rsidR="006F0199" w:rsidRDefault="006F0199" w:rsidP="006F0199">
                            <w:pPr>
                              <w:jc w:val="center"/>
                              <w:rPr>
                                <w:rFonts w:ascii="Calibri" w:hAnsi="Calibri" w:cs="Calibri"/>
                                <w:b/>
                                <w:color w:val="FF0000"/>
                                <w:sz w:val="40"/>
                                <w:szCs w:val="40"/>
                              </w:rPr>
                            </w:pPr>
                          </w:p>
                          <w:p w14:paraId="556D0466" w14:textId="35374675" w:rsidR="006F0199" w:rsidRPr="00157607" w:rsidRDefault="006F0199" w:rsidP="006F0199">
                            <w:pPr>
                              <w:rPr>
                                <w:rFonts w:ascii="Calibri" w:hAnsi="Calibri" w:cs="Calibri"/>
                                <w:b/>
                                <w:color w:val="FF0000"/>
                                <w:sz w:val="40"/>
                                <w:szCs w:val="40"/>
                              </w:rPr>
                            </w:pPr>
                            <w:r w:rsidRPr="00157607">
                              <w:rPr>
                                <w:rFonts w:ascii="Calibri" w:hAnsi="Calibri" w:cs="Calibri"/>
                                <w:b/>
                                <w:color w:val="FF0000"/>
                                <w:sz w:val="40"/>
                                <w:szCs w:val="40"/>
                              </w:rPr>
                              <w:t xml:space="preserve">Well-Wishers supporting ATAC and our </w:t>
                            </w:r>
                            <w:r w:rsidR="008173A9" w:rsidRPr="00157607">
                              <w:rPr>
                                <w:rFonts w:ascii="Calibri" w:hAnsi="Calibri" w:cs="Calibri"/>
                                <w:b/>
                                <w:color w:val="FF0000"/>
                                <w:sz w:val="40"/>
                                <w:szCs w:val="40"/>
                              </w:rPr>
                              <w:t>students.</w:t>
                            </w:r>
                          </w:p>
                          <w:p w14:paraId="524E9B3D" w14:textId="77777777" w:rsidR="006F0199" w:rsidRDefault="006F0199" w:rsidP="006F0199">
                            <w:pPr>
                              <w:jc w:val="center"/>
                              <w:rPr>
                                <w:rFonts w:ascii="Calibri" w:hAnsi="Calibri" w:cs="Calibri"/>
                                <w:b/>
                                <w:color w:val="FF0000"/>
                                <w:sz w:val="40"/>
                                <w:szCs w:val="40"/>
                              </w:rPr>
                            </w:pPr>
                            <w:r w:rsidRPr="00157607">
                              <w:rPr>
                                <w:rFonts w:ascii="Calibri" w:hAnsi="Calibri" w:cs="Calibri"/>
                                <w:b/>
                                <w:color w:val="FF0000"/>
                                <w:sz w:val="40"/>
                                <w:szCs w:val="40"/>
                              </w:rPr>
                              <w:t xml:space="preserve">They can be contacted </w:t>
                            </w:r>
                            <w:r>
                              <w:rPr>
                                <w:rFonts w:ascii="Calibri" w:hAnsi="Calibri" w:cs="Calibri"/>
                                <w:b/>
                                <w:color w:val="FF0000"/>
                                <w:sz w:val="40"/>
                                <w:szCs w:val="40"/>
                              </w:rPr>
                              <w:t>via</w:t>
                            </w:r>
                            <w:r w:rsidRPr="00157607">
                              <w:rPr>
                                <w:rFonts w:ascii="Calibri" w:hAnsi="Calibri" w:cs="Calibri"/>
                                <w:b/>
                                <w:color w:val="FF0000"/>
                                <w:sz w:val="40"/>
                                <w:szCs w:val="40"/>
                              </w:rPr>
                              <w:t xml:space="preserve"> their websites.</w:t>
                            </w:r>
                          </w:p>
                          <w:p w14:paraId="2CA6595D" w14:textId="77777777" w:rsidR="006F0199" w:rsidRDefault="006F0199" w:rsidP="006F0199">
                            <w:pPr>
                              <w:jc w:val="center"/>
                              <w:rPr>
                                <w:rFonts w:ascii="Calibri" w:hAnsi="Calibri" w:cs="Calibri"/>
                                <w:b/>
                                <w:color w:val="FF0000"/>
                                <w:sz w:val="40"/>
                                <w:szCs w:val="40"/>
                              </w:rPr>
                            </w:pPr>
                          </w:p>
                          <w:p w14:paraId="04BF1556" w14:textId="77777777" w:rsidR="006F0199" w:rsidRPr="00157607" w:rsidRDefault="006F0199" w:rsidP="006F0199">
                            <w:pPr>
                              <w:jc w:val="center"/>
                              <w:rPr>
                                <w:rFonts w:ascii="Calibri" w:hAnsi="Calibri" w:cs="Calibri"/>
                                <w:b/>
                                <w:color w:val="FF0000"/>
                                <w:sz w:val="40"/>
                                <w:szCs w:val="40"/>
                              </w:rPr>
                            </w:pPr>
                          </w:p>
                          <w:p w14:paraId="31A241D6" w14:textId="77777777" w:rsidR="006F0199" w:rsidRPr="00157607" w:rsidRDefault="006F0199" w:rsidP="006F0199">
                            <w:pPr>
                              <w:jc w:val="center"/>
                              <w:rPr>
                                <w:rFonts w:ascii="Calibri" w:hAnsi="Calibri" w:cs="Calibri"/>
                                <w:b/>
                                <w:color w:val="FF0000"/>
                                <w:sz w:val="32"/>
                                <w:szCs w:val="32"/>
                              </w:rPr>
                            </w:pPr>
                          </w:p>
                          <w:p w14:paraId="38C46E0F" w14:textId="77777777" w:rsidR="006F0199" w:rsidRDefault="006F0199" w:rsidP="006F0199"/>
                          <w:p w14:paraId="62BEFB95" w14:textId="77777777" w:rsidR="006F0199" w:rsidRDefault="006F0199" w:rsidP="006F0199"/>
                          <w:p w14:paraId="53C65D91" w14:textId="77777777" w:rsidR="006F0199" w:rsidRDefault="006F0199" w:rsidP="006F0199"/>
                          <w:p w14:paraId="7C0066BA" w14:textId="77777777" w:rsidR="006F0199" w:rsidRDefault="006F0199" w:rsidP="006F0199"/>
                          <w:p w14:paraId="3671F2B8" w14:textId="77777777" w:rsidR="006F0199" w:rsidRDefault="006F0199" w:rsidP="006F0199"/>
                          <w:p w14:paraId="4C794E24" w14:textId="77777777" w:rsidR="006F0199" w:rsidRDefault="006F0199" w:rsidP="006F0199"/>
                          <w:p w14:paraId="64B797FD" w14:textId="77777777" w:rsidR="006F0199" w:rsidRDefault="006F0199" w:rsidP="006F0199"/>
                          <w:p w14:paraId="724EA7BD" w14:textId="77777777" w:rsidR="006F0199" w:rsidRDefault="006F0199" w:rsidP="006F0199"/>
                          <w:p w14:paraId="4E85EDE7" w14:textId="77777777" w:rsidR="006F0199" w:rsidRDefault="006F0199" w:rsidP="006F0199"/>
                          <w:p w14:paraId="030494A8" w14:textId="77777777" w:rsidR="006F0199" w:rsidRDefault="006F0199" w:rsidP="006F0199"/>
                          <w:p w14:paraId="61C7AD6C" w14:textId="77777777" w:rsidR="006F0199" w:rsidRDefault="006F0199" w:rsidP="006F0199"/>
                          <w:p w14:paraId="4454F183" w14:textId="77777777" w:rsidR="006F0199" w:rsidRDefault="006F0199" w:rsidP="006F0199"/>
                          <w:p w14:paraId="09C200F1" w14:textId="77777777" w:rsidR="006F0199" w:rsidRDefault="006F0199" w:rsidP="006F0199"/>
                          <w:p w14:paraId="72AAC290" w14:textId="77777777" w:rsidR="006F0199" w:rsidRDefault="006F0199" w:rsidP="006F0199"/>
                          <w:p w14:paraId="1BF7042D" w14:textId="77777777" w:rsidR="006F0199" w:rsidRDefault="006F0199" w:rsidP="006F0199"/>
                          <w:p w14:paraId="6E68018B" w14:textId="77777777" w:rsidR="006F0199" w:rsidRDefault="006F0199" w:rsidP="006F0199"/>
                          <w:p w14:paraId="2710317A" w14:textId="77777777" w:rsidR="006F0199" w:rsidRDefault="006F0199" w:rsidP="006F0199"/>
                          <w:p w14:paraId="3346D217" w14:textId="77777777" w:rsidR="006F0199" w:rsidRDefault="006F0199" w:rsidP="006F0199"/>
                          <w:p w14:paraId="3EF67BBF" w14:textId="77777777" w:rsidR="006F0199" w:rsidRDefault="006F0199" w:rsidP="006F01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720D1" id="Text Box 11" o:spid="_x0000_s1031" type="#_x0000_t202" style="position:absolute;left:0;text-align:left;margin-left:14.3pt;margin-top:.6pt;width:490.5pt;height:84.75pt;rotation:180;flip:y;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" filled="f" stroked="f" strokeweight=".5pt">
                <v:textbox>
                  <w:txbxContent>
                    <w:p w14:paraId="60CBFBA3" w14:textId="77777777" w:rsidR="006F0199" w:rsidRDefault="006F0199" w:rsidP="006F0199">
                      <w:pPr>
                        <w:jc w:val="center"/>
                        <w:rPr>
                          <w:rFonts w:ascii="Calibri" w:hAnsi="Calibri" w:cs="Calibri"/>
                          <w:b/>
                          <w:color w:val="FF0000"/>
                          <w:sz w:val="40"/>
                          <w:szCs w:val="40"/>
                        </w:rPr>
                      </w:pPr>
                    </w:p>
                    <w:p w14:paraId="556D0466" w14:textId="35374675" w:rsidR="006F0199" w:rsidRPr="00157607" w:rsidRDefault="006F0199" w:rsidP="006F0199">
                      <w:pPr>
                        <w:rPr>
                          <w:rFonts w:ascii="Calibri" w:hAnsi="Calibri" w:cs="Calibri"/>
                          <w:b/>
                          <w:color w:val="FF0000"/>
                          <w:sz w:val="40"/>
                          <w:szCs w:val="40"/>
                        </w:rPr>
                      </w:pPr>
                      <w:r w:rsidRPr="00157607">
                        <w:rPr>
                          <w:rFonts w:ascii="Calibri" w:hAnsi="Calibri" w:cs="Calibri"/>
                          <w:b/>
                          <w:color w:val="FF0000"/>
                          <w:sz w:val="40"/>
                          <w:szCs w:val="40"/>
                        </w:rPr>
                        <w:t xml:space="preserve">Well-Wishers supporting ATAC and our </w:t>
                      </w:r>
                      <w:r w:rsidR="008173A9" w:rsidRPr="00157607">
                        <w:rPr>
                          <w:rFonts w:ascii="Calibri" w:hAnsi="Calibri" w:cs="Calibri"/>
                          <w:b/>
                          <w:color w:val="FF0000"/>
                          <w:sz w:val="40"/>
                          <w:szCs w:val="40"/>
                        </w:rPr>
                        <w:t>students.</w:t>
                      </w:r>
                    </w:p>
                    <w:p w14:paraId="524E9B3D" w14:textId="77777777" w:rsidR="006F0199" w:rsidRDefault="006F0199" w:rsidP="006F0199">
                      <w:pPr>
                        <w:jc w:val="center"/>
                        <w:rPr>
                          <w:rFonts w:ascii="Calibri" w:hAnsi="Calibri" w:cs="Calibri"/>
                          <w:b/>
                          <w:color w:val="FF0000"/>
                          <w:sz w:val="40"/>
                          <w:szCs w:val="40"/>
                        </w:rPr>
                      </w:pPr>
                      <w:r w:rsidRPr="00157607">
                        <w:rPr>
                          <w:rFonts w:ascii="Calibri" w:hAnsi="Calibri" w:cs="Calibri"/>
                          <w:b/>
                          <w:color w:val="FF0000"/>
                          <w:sz w:val="40"/>
                          <w:szCs w:val="40"/>
                        </w:rPr>
                        <w:t xml:space="preserve">They can be contacted </w:t>
                      </w:r>
                      <w:r>
                        <w:rPr>
                          <w:rFonts w:ascii="Calibri" w:hAnsi="Calibri" w:cs="Calibri"/>
                          <w:b/>
                          <w:color w:val="FF0000"/>
                          <w:sz w:val="40"/>
                          <w:szCs w:val="40"/>
                        </w:rPr>
                        <w:t>via</w:t>
                      </w:r>
                      <w:r w:rsidRPr="00157607">
                        <w:rPr>
                          <w:rFonts w:ascii="Calibri" w:hAnsi="Calibri" w:cs="Calibri"/>
                          <w:b/>
                          <w:color w:val="FF0000"/>
                          <w:sz w:val="40"/>
                          <w:szCs w:val="40"/>
                        </w:rPr>
                        <w:t xml:space="preserve"> their websites.</w:t>
                      </w:r>
                    </w:p>
                    <w:p w14:paraId="2CA6595D" w14:textId="77777777" w:rsidR="006F0199" w:rsidRDefault="006F0199" w:rsidP="006F0199">
                      <w:pPr>
                        <w:jc w:val="center"/>
                        <w:rPr>
                          <w:rFonts w:ascii="Calibri" w:hAnsi="Calibri" w:cs="Calibri"/>
                          <w:b/>
                          <w:color w:val="FF0000"/>
                          <w:sz w:val="40"/>
                          <w:szCs w:val="40"/>
                        </w:rPr>
                      </w:pPr>
                    </w:p>
                    <w:p w14:paraId="04BF1556" w14:textId="77777777" w:rsidR="006F0199" w:rsidRPr="00157607" w:rsidRDefault="006F0199" w:rsidP="006F0199">
                      <w:pPr>
                        <w:jc w:val="center"/>
                        <w:rPr>
                          <w:rFonts w:ascii="Calibri" w:hAnsi="Calibri" w:cs="Calibri"/>
                          <w:b/>
                          <w:color w:val="FF0000"/>
                          <w:sz w:val="40"/>
                          <w:szCs w:val="40"/>
                        </w:rPr>
                      </w:pPr>
                    </w:p>
                    <w:p w14:paraId="31A241D6" w14:textId="77777777" w:rsidR="006F0199" w:rsidRPr="00157607" w:rsidRDefault="006F0199" w:rsidP="006F0199">
                      <w:pPr>
                        <w:jc w:val="center"/>
                        <w:rPr>
                          <w:rFonts w:ascii="Calibri" w:hAnsi="Calibri" w:cs="Calibri"/>
                          <w:b/>
                          <w:color w:val="FF0000"/>
                          <w:sz w:val="32"/>
                          <w:szCs w:val="32"/>
                        </w:rPr>
                      </w:pPr>
                    </w:p>
                    <w:p w14:paraId="38C46E0F" w14:textId="77777777" w:rsidR="006F0199" w:rsidRDefault="006F0199" w:rsidP="006F0199"/>
                    <w:p w14:paraId="62BEFB95" w14:textId="77777777" w:rsidR="006F0199" w:rsidRDefault="006F0199" w:rsidP="006F0199"/>
                    <w:p w14:paraId="53C65D91" w14:textId="77777777" w:rsidR="006F0199" w:rsidRDefault="006F0199" w:rsidP="006F0199"/>
                    <w:p w14:paraId="7C0066BA" w14:textId="77777777" w:rsidR="006F0199" w:rsidRDefault="006F0199" w:rsidP="006F0199"/>
                    <w:p w14:paraId="3671F2B8" w14:textId="77777777" w:rsidR="006F0199" w:rsidRDefault="006F0199" w:rsidP="006F0199"/>
                    <w:p w14:paraId="4C794E24" w14:textId="77777777" w:rsidR="006F0199" w:rsidRDefault="006F0199" w:rsidP="006F0199"/>
                    <w:p w14:paraId="64B797FD" w14:textId="77777777" w:rsidR="006F0199" w:rsidRDefault="006F0199" w:rsidP="006F0199"/>
                    <w:p w14:paraId="724EA7BD" w14:textId="77777777" w:rsidR="006F0199" w:rsidRDefault="006F0199" w:rsidP="006F0199"/>
                    <w:p w14:paraId="4E85EDE7" w14:textId="77777777" w:rsidR="006F0199" w:rsidRDefault="006F0199" w:rsidP="006F0199"/>
                    <w:p w14:paraId="030494A8" w14:textId="77777777" w:rsidR="006F0199" w:rsidRDefault="006F0199" w:rsidP="006F0199"/>
                    <w:p w14:paraId="61C7AD6C" w14:textId="77777777" w:rsidR="006F0199" w:rsidRDefault="006F0199" w:rsidP="006F0199"/>
                    <w:p w14:paraId="4454F183" w14:textId="77777777" w:rsidR="006F0199" w:rsidRDefault="006F0199" w:rsidP="006F0199"/>
                    <w:p w14:paraId="09C200F1" w14:textId="77777777" w:rsidR="006F0199" w:rsidRDefault="006F0199" w:rsidP="006F0199"/>
                    <w:p w14:paraId="72AAC290" w14:textId="77777777" w:rsidR="006F0199" w:rsidRDefault="006F0199" w:rsidP="006F0199"/>
                    <w:p w14:paraId="1BF7042D" w14:textId="77777777" w:rsidR="006F0199" w:rsidRDefault="006F0199" w:rsidP="006F0199"/>
                    <w:p w14:paraId="6E68018B" w14:textId="77777777" w:rsidR="006F0199" w:rsidRDefault="006F0199" w:rsidP="006F0199"/>
                    <w:p w14:paraId="2710317A" w14:textId="77777777" w:rsidR="006F0199" w:rsidRDefault="006F0199" w:rsidP="006F0199"/>
                    <w:p w14:paraId="3346D217" w14:textId="77777777" w:rsidR="006F0199" w:rsidRDefault="006F0199" w:rsidP="006F0199"/>
                    <w:p w14:paraId="3EF67BBF" w14:textId="77777777" w:rsidR="006F0199" w:rsidRDefault="006F0199" w:rsidP="006F0199"/>
                  </w:txbxContent>
                </v:textbox>
                <w10:wrap anchorx="margin"/>
              </v:shape>
            </w:pict>
          </mc:Fallback>
        </mc:AlternateContent>
      </w:r>
    </w:p>
    <w:p w14:paraId="2778BF17" w14:textId="643E1C22" w:rsidR="00A006D5" w:rsidRDefault="00A006D5" w:rsidP="00E9396A">
      <w:pPr>
        <w:pStyle w:val="NewsletterBody"/>
        <w:spacing w:after="0"/>
        <w:rPr>
          <w:rFonts w:ascii="Calibri" w:eastAsia="Times New Roman" w:hAnsi="Calibri" w:cs="Calibri"/>
          <w:b/>
          <w:bCs/>
          <w:color w:val="000000" w:themeColor="text1"/>
          <w:sz w:val="24"/>
          <w:u w:val="single"/>
        </w:rPr>
      </w:pPr>
    </w:p>
    <w:p w14:paraId="7DA333A5" w14:textId="2FFD3148" w:rsidR="00A006D5" w:rsidRDefault="00A006D5" w:rsidP="00E9396A">
      <w:pPr>
        <w:pStyle w:val="NewsletterBody"/>
        <w:spacing w:after="0"/>
        <w:rPr>
          <w:rFonts w:ascii="Calibri" w:eastAsia="Times New Roman" w:hAnsi="Calibri" w:cs="Calibri"/>
          <w:b/>
          <w:bCs/>
          <w:color w:val="000000" w:themeColor="text1"/>
          <w:sz w:val="24"/>
          <w:u w:val="single"/>
        </w:rPr>
      </w:pPr>
    </w:p>
    <w:p w14:paraId="3FE7FD4B" w14:textId="41ECF67F" w:rsidR="00A006D5" w:rsidRDefault="00A006D5" w:rsidP="00E9396A">
      <w:pPr>
        <w:pStyle w:val="NewsletterBody"/>
        <w:spacing w:after="0"/>
        <w:rPr>
          <w:rFonts w:ascii="Calibri" w:eastAsia="Times New Roman" w:hAnsi="Calibri" w:cs="Calibri"/>
          <w:b/>
          <w:bCs/>
          <w:color w:val="000000" w:themeColor="text1"/>
          <w:sz w:val="24"/>
          <w:u w:val="single"/>
        </w:rPr>
      </w:pPr>
    </w:p>
    <w:p w14:paraId="3AB92E38" w14:textId="6D2EEA24" w:rsidR="00A006D5" w:rsidRDefault="00A006D5" w:rsidP="00E9396A">
      <w:pPr>
        <w:pStyle w:val="NewsletterBody"/>
        <w:spacing w:after="0"/>
        <w:rPr>
          <w:rFonts w:ascii="Calibri" w:eastAsia="Times New Roman" w:hAnsi="Calibri" w:cs="Calibri"/>
          <w:b/>
          <w:bCs/>
          <w:color w:val="000000" w:themeColor="text1"/>
          <w:sz w:val="24"/>
          <w:u w:val="single"/>
        </w:rPr>
      </w:pPr>
    </w:p>
    <w:p w14:paraId="3BD95214" w14:textId="3B9B562B" w:rsidR="00A006D5" w:rsidRDefault="00A006D5" w:rsidP="00E9396A">
      <w:pPr>
        <w:pStyle w:val="NewsletterBody"/>
        <w:spacing w:after="0"/>
        <w:rPr>
          <w:rFonts w:ascii="Calibri" w:eastAsia="Times New Roman" w:hAnsi="Calibri" w:cs="Calibri"/>
          <w:b/>
          <w:bCs/>
          <w:color w:val="000000" w:themeColor="text1"/>
          <w:sz w:val="24"/>
          <w:u w:val="single"/>
        </w:rPr>
      </w:pPr>
    </w:p>
    <w:p w14:paraId="63A7BD58" w14:textId="3517D6A0" w:rsidR="00A006D5" w:rsidRDefault="00A006D5" w:rsidP="00E9396A">
      <w:pPr>
        <w:pStyle w:val="NewsletterBody"/>
        <w:spacing w:after="0"/>
        <w:rPr>
          <w:rFonts w:ascii="Calibri" w:eastAsia="Times New Roman" w:hAnsi="Calibri" w:cs="Calibri"/>
          <w:b/>
          <w:bCs/>
          <w:color w:val="000000" w:themeColor="text1"/>
          <w:sz w:val="24"/>
          <w:u w:val="single"/>
        </w:rPr>
      </w:pPr>
    </w:p>
    <w:p w14:paraId="6E91830D" w14:textId="55C96596" w:rsidR="00A006D5" w:rsidRDefault="00A006D5" w:rsidP="00E9396A">
      <w:pPr>
        <w:pStyle w:val="NewsletterBody"/>
        <w:spacing w:after="0"/>
        <w:rPr>
          <w:rFonts w:ascii="Calibri" w:eastAsia="Times New Roman" w:hAnsi="Calibri" w:cs="Calibri"/>
          <w:b/>
          <w:bCs/>
          <w:color w:val="000000" w:themeColor="text1"/>
          <w:sz w:val="24"/>
          <w:u w:val="single"/>
        </w:rPr>
      </w:pPr>
    </w:p>
    <w:p w14:paraId="70F2BF4F" w14:textId="6A8EEE75" w:rsidR="00C80D7F" w:rsidRDefault="00C80D7F" w:rsidP="00E9396A">
      <w:pPr>
        <w:pStyle w:val="NewsletterBody"/>
        <w:spacing w:after="0"/>
        <w:rPr>
          <w:rFonts w:ascii="Calibri" w:eastAsia="Times New Roman" w:hAnsi="Calibri" w:cs="Calibri"/>
          <w:b/>
          <w:bCs/>
          <w:color w:val="000000" w:themeColor="text1"/>
          <w:sz w:val="24"/>
          <w:u w:val="single"/>
        </w:rPr>
      </w:pPr>
    </w:p>
    <w:p w14:paraId="2A20E99F" w14:textId="1BAB99AA" w:rsidR="00710A29" w:rsidRDefault="00710A29" w:rsidP="00E9396A">
      <w:pPr>
        <w:pStyle w:val="NewsletterBody"/>
        <w:spacing w:after="0"/>
        <w:rPr>
          <w:rFonts w:ascii="Calibri" w:eastAsia="Times New Roman" w:hAnsi="Calibri" w:cs="Calibri"/>
          <w:b/>
          <w:bCs/>
          <w:color w:val="000000" w:themeColor="text1"/>
          <w:sz w:val="24"/>
          <w:u w:val="single"/>
        </w:rPr>
      </w:pPr>
    </w:p>
    <w:p w14:paraId="1FE3F0EA" w14:textId="65C08B09" w:rsidR="00710A29" w:rsidRDefault="00A75077" w:rsidP="00E9396A">
      <w:pPr>
        <w:pStyle w:val="NewsletterBody"/>
        <w:spacing w:after="0"/>
        <w:rPr>
          <w:rFonts w:ascii="Calibri" w:eastAsia="Times New Roman" w:hAnsi="Calibri" w:cs="Calibri"/>
          <w:b/>
          <w:bCs/>
          <w:color w:val="000000" w:themeColor="text1"/>
          <w:sz w:val="24"/>
          <w:u w:val="single"/>
        </w:rPr>
      </w:pPr>
      <w:r>
        <w:rPr>
          <w:noProof/>
          <w:lang w:val="en-AU" w:eastAsia="en-AU"/>
        </w:rPr>
        <w:drawing>
          <wp:anchor distT="0" distB="0" distL="114300" distR="114300" simplePos="0" relativeHeight="251667456" behindDoc="1" locked="0" layoutInCell="1" allowOverlap="1" wp14:anchorId="02F10BE8" wp14:editId="54B9CA5B">
            <wp:simplePos x="0" y="0"/>
            <wp:positionH relativeFrom="column">
              <wp:posOffset>71710</wp:posOffset>
            </wp:positionH>
            <wp:positionV relativeFrom="paragraph">
              <wp:posOffset>302555</wp:posOffset>
            </wp:positionV>
            <wp:extent cx="3094355" cy="1647825"/>
            <wp:effectExtent l="0" t="0" r="0" b="9525"/>
            <wp:wrapTight wrapText="bothSides">
              <wp:wrapPolygon edited="0">
                <wp:start x="0" y="0"/>
                <wp:lineTo x="0" y="21475"/>
                <wp:lineTo x="21409" y="21475"/>
                <wp:lineTo x="21409"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4355" cy="1647825"/>
                    </a:xfrm>
                    <a:prstGeom prst="rect">
                      <a:avLst/>
                    </a:prstGeom>
                    <a:noFill/>
                    <a:ln>
                      <a:noFill/>
                    </a:ln>
                  </pic:spPr>
                </pic:pic>
              </a:graphicData>
            </a:graphic>
            <wp14:sizeRelV relativeFrom="margin">
              <wp14:pctHeight>0</wp14:pctHeight>
            </wp14:sizeRelV>
          </wp:anchor>
        </w:drawing>
      </w:r>
    </w:p>
    <w:p w14:paraId="75150694" w14:textId="414561D6" w:rsidR="00710A29" w:rsidRDefault="00710A29" w:rsidP="00E9396A">
      <w:pPr>
        <w:pStyle w:val="NewsletterBody"/>
        <w:spacing w:after="0"/>
        <w:rPr>
          <w:rFonts w:ascii="Calibri" w:eastAsia="Times New Roman" w:hAnsi="Calibri" w:cs="Calibri"/>
          <w:b/>
          <w:bCs/>
          <w:color w:val="000000" w:themeColor="text1"/>
          <w:sz w:val="24"/>
          <w:u w:val="single"/>
        </w:rPr>
      </w:pPr>
    </w:p>
    <w:p w14:paraId="1A01E897" w14:textId="578D9C57" w:rsidR="00710A29" w:rsidRDefault="006F0199" w:rsidP="00E9396A">
      <w:pPr>
        <w:pStyle w:val="NewsletterBody"/>
        <w:spacing w:after="0"/>
        <w:rPr>
          <w:rFonts w:ascii="Calibri" w:eastAsia="Times New Roman" w:hAnsi="Calibri" w:cs="Calibri"/>
          <w:b/>
          <w:bCs/>
          <w:color w:val="000000" w:themeColor="text1"/>
          <w:sz w:val="24"/>
          <w:u w:val="single"/>
        </w:rPr>
      </w:pPr>
      <w:r w:rsidRPr="00273AEA">
        <w:rPr>
          <w:noProof/>
          <w:lang w:val="en-AU" w:eastAsia="en-AU"/>
        </w:rPr>
        <w:drawing>
          <wp:inline distT="0" distB="0" distL="0" distR="0" wp14:anchorId="4F36011E" wp14:editId="27F2FB9C">
            <wp:extent cx="3094355" cy="1863725"/>
            <wp:effectExtent l="0" t="0" r="0" b="3175"/>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rotWithShape="1">
                    <a:blip r:embed="rId20"/>
                    <a:srcRect l="12314" t="3240" r="14409" b="9959"/>
                    <a:stretch/>
                  </pic:blipFill>
                  <pic:spPr bwMode="auto">
                    <a:xfrm>
                      <a:off x="0" y="0"/>
                      <a:ext cx="3094355" cy="1863725"/>
                    </a:xfrm>
                    <a:prstGeom prst="rect">
                      <a:avLst/>
                    </a:prstGeom>
                    <a:ln>
                      <a:noFill/>
                    </a:ln>
                    <a:extLst>
                      <a:ext uri="{53640926-AAD7-44D8-BBD7-CCE9431645EC}">
                        <a14:shadowObscured xmlns:a14="http://schemas.microsoft.com/office/drawing/2010/main"/>
                      </a:ext>
                    </a:extLst>
                  </pic:spPr>
                </pic:pic>
              </a:graphicData>
            </a:graphic>
          </wp:inline>
        </w:drawing>
      </w:r>
    </w:p>
    <w:p w14:paraId="207922B3" w14:textId="2F93B10E" w:rsidR="00710A29" w:rsidRDefault="00710A29" w:rsidP="00E9396A">
      <w:pPr>
        <w:pStyle w:val="NewsletterBody"/>
        <w:spacing w:after="0"/>
        <w:rPr>
          <w:rFonts w:ascii="Calibri" w:eastAsia="Times New Roman" w:hAnsi="Calibri" w:cs="Calibri"/>
          <w:b/>
          <w:bCs/>
          <w:color w:val="000000" w:themeColor="text1"/>
          <w:sz w:val="24"/>
          <w:u w:val="single"/>
        </w:rPr>
      </w:pPr>
    </w:p>
    <w:p w14:paraId="25EDF47D" w14:textId="6B4D4EDA" w:rsidR="00710A29" w:rsidRDefault="00710A29" w:rsidP="00E9396A">
      <w:pPr>
        <w:pStyle w:val="NewsletterBody"/>
        <w:spacing w:after="0"/>
        <w:rPr>
          <w:rFonts w:ascii="Calibri" w:eastAsia="Times New Roman" w:hAnsi="Calibri" w:cs="Calibri"/>
          <w:b/>
          <w:bCs/>
          <w:color w:val="000000" w:themeColor="text1"/>
          <w:sz w:val="24"/>
          <w:u w:val="single"/>
        </w:rPr>
      </w:pPr>
    </w:p>
    <w:p w14:paraId="6873AD39" w14:textId="65E1976C" w:rsidR="00710A29" w:rsidRDefault="00710A29" w:rsidP="00E9396A">
      <w:pPr>
        <w:pStyle w:val="NewsletterBody"/>
        <w:spacing w:after="0"/>
        <w:rPr>
          <w:rFonts w:ascii="Calibri" w:eastAsia="Times New Roman" w:hAnsi="Calibri" w:cs="Calibri"/>
          <w:b/>
          <w:bCs/>
          <w:color w:val="000000" w:themeColor="text1"/>
          <w:sz w:val="24"/>
          <w:u w:val="single"/>
        </w:rPr>
      </w:pPr>
    </w:p>
    <w:p w14:paraId="1BC0DBB2" w14:textId="34031FFD" w:rsidR="00710A29" w:rsidRDefault="00C73410" w:rsidP="00E9396A">
      <w:pPr>
        <w:pStyle w:val="NewsletterBody"/>
        <w:spacing w:after="0"/>
        <w:rPr>
          <w:rFonts w:ascii="Calibri" w:eastAsia="Times New Roman" w:hAnsi="Calibri" w:cs="Calibri"/>
          <w:b/>
          <w:bCs/>
          <w:color w:val="000000" w:themeColor="text1"/>
          <w:sz w:val="24"/>
          <w:u w:val="single"/>
        </w:rPr>
      </w:pPr>
      <w:r w:rsidRPr="00AE3F01">
        <w:rPr>
          <w:rFonts w:ascii="Calibri" w:eastAsia="Times New Roman" w:hAnsi="Calibri" w:cs="Calibri"/>
          <w:noProof/>
          <w:color w:val="000000" w:themeColor="text1"/>
          <w:sz w:val="24"/>
        </w:rPr>
        <w:drawing>
          <wp:inline distT="0" distB="0" distL="0" distR="0" wp14:anchorId="0D90678C" wp14:editId="1FC3D6FE">
            <wp:extent cx="3094339" cy="1802423"/>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01858" cy="1806802"/>
                    </a:xfrm>
                    <a:prstGeom prst="rect">
                      <a:avLst/>
                    </a:prstGeom>
                    <a:noFill/>
                  </pic:spPr>
                </pic:pic>
              </a:graphicData>
            </a:graphic>
          </wp:inline>
        </w:drawing>
      </w:r>
    </w:p>
    <w:p w14:paraId="63E2F0EB" w14:textId="55E3278A" w:rsidR="00710A29" w:rsidRDefault="00710A29" w:rsidP="00E9396A">
      <w:pPr>
        <w:pStyle w:val="NewsletterBody"/>
        <w:spacing w:after="0"/>
        <w:rPr>
          <w:rFonts w:ascii="Calibri" w:eastAsia="Times New Roman" w:hAnsi="Calibri" w:cs="Calibri"/>
          <w:b/>
          <w:bCs/>
          <w:color w:val="000000" w:themeColor="text1"/>
          <w:sz w:val="24"/>
          <w:u w:val="single"/>
        </w:rPr>
      </w:pPr>
    </w:p>
    <w:p w14:paraId="28862E3C" w14:textId="6524ECB0" w:rsidR="00710A29" w:rsidRDefault="00710A29" w:rsidP="00E9396A">
      <w:pPr>
        <w:pStyle w:val="NewsletterBody"/>
        <w:spacing w:after="0"/>
        <w:rPr>
          <w:rFonts w:ascii="Calibri" w:eastAsia="Times New Roman" w:hAnsi="Calibri" w:cs="Calibri"/>
          <w:b/>
          <w:bCs/>
          <w:color w:val="000000" w:themeColor="text1"/>
          <w:sz w:val="24"/>
          <w:u w:val="single"/>
        </w:rPr>
      </w:pPr>
    </w:p>
    <w:p w14:paraId="2CA99899" w14:textId="77E8D85C" w:rsidR="00710A29" w:rsidRDefault="00710A29" w:rsidP="00E9396A">
      <w:pPr>
        <w:pStyle w:val="NewsletterBody"/>
        <w:spacing w:after="0"/>
        <w:rPr>
          <w:rFonts w:ascii="Calibri" w:eastAsia="Times New Roman" w:hAnsi="Calibri" w:cs="Calibri"/>
          <w:b/>
          <w:bCs/>
          <w:color w:val="000000" w:themeColor="text1"/>
          <w:sz w:val="24"/>
          <w:u w:val="single"/>
        </w:rPr>
      </w:pPr>
    </w:p>
    <w:p w14:paraId="70CDD488" w14:textId="280556A3" w:rsidR="00710A29" w:rsidRDefault="00710A29" w:rsidP="00E9396A">
      <w:pPr>
        <w:pStyle w:val="NewsletterBody"/>
        <w:spacing w:after="0"/>
        <w:rPr>
          <w:rFonts w:ascii="Calibri" w:eastAsia="Times New Roman" w:hAnsi="Calibri" w:cs="Calibri"/>
          <w:b/>
          <w:bCs/>
          <w:color w:val="000000" w:themeColor="text1"/>
          <w:sz w:val="24"/>
          <w:u w:val="single"/>
        </w:rPr>
      </w:pPr>
    </w:p>
    <w:p w14:paraId="1A37D816" w14:textId="10F499C5" w:rsidR="00710A29" w:rsidRDefault="00710A29" w:rsidP="00E9396A">
      <w:pPr>
        <w:pStyle w:val="NewsletterBody"/>
        <w:spacing w:after="0"/>
        <w:rPr>
          <w:rFonts w:ascii="Calibri" w:eastAsia="Times New Roman" w:hAnsi="Calibri" w:cs="Calibri"/>
          <w:b/>
          <w:bCs/>
          <w:color w:val="000000" w:themeColor="text1"/>
          <w:sz w:val="24"/>
          <w:u w:val="single"/>
        </w:rPr>
      </w:pPr>
    </w:p>
    <w:p w14:paraId="49D69438" w14:textId="6BBF029B" w:rsidR="00710A29" w:rsidRDefault="00710A29" w:rsidP="00E9396A">
      <w:pPr>
        <w:pStyle w:val="NewsletterBody"/>
        <w:spacing w:after="0"/>
        <w:rPr>
          <w:rFonts w:ascii="Calibri" w:eastAsia="Times New Roman" w:hAnsi="Calibri" w:cs="Calibri"/>
          <w:b/>
          <w:bCs/>
          <w:color w:val="000000" w:themeColor="text1"/>
          <w:sz w:val="24"/>
          <w:u w:val="single"/>
        </w:rPr>
      </w:pPr>
    </w:p>
    <w:p w14:paraId="6BB1C03E" w14:textId="274E88B1" w:rsidR="00710A29" w:rsidRDefault="00710A29" w:rsidP="00E9396A">
      <w:pPr>
        <w:pStyle w:val="NewsletterBody"/>
        <w:spacing w:after="0"/>
        <w:rPr>
          <w:rFonts w:ascii="Calibri" w:eastAsia="Times New Roman" w:hAnsi="Calibri" w:cs="Calibri"/>
          <w:b/>
          <w:bCs/>
          <w:color w:val="000000" w:themeColor="text1"/>
          <w:sz w:val="24"/>
          <w:u w:val="single"/>
        </w:rPr>
      </w:pPr>
    </w:p>
    <w:p w14:paraId="468281E0" w14:textId="1BA28751" w:rsidR="00710A29" w:rsidRDefault="00710A29" w:rsidP="00E9396A">
      <w:pPr>
        <w:pStyle w:val="NewsletterBody"/>
        <w:spacing w:after="0"/>
        <w:rPr>
          <w:rFonts w:ascii="Calibri" w:eastAsia="Times New Roman" w:hAnsi="Calibri" w:cs="Calibri"/>
          <w:b/>
          <w:bCs/>
          <w:color w:val="000000" w:themeColor="text1"/>
          <w:sz w:val="24"/>
          <w:u w:val="single"/>
        </w:rPr>
      </w:pPr>
    </w:p>
    <w:p w14:paraId="529F6220" w14:textId="05F1661B" w:rsidR="00710A29" w:rsidRDefault="00710A29" w:rsidP="00E9396A">
      <w:pPr>
        <w:pStyle w:val="NewsletterBody"/>
        <w:spacing w:after="0"/>
        <w:rPr>
          <w:rFonts w:ascii="Calibri" w:eastAsia="Times New Roman" w:hAnsi="Calibri" w:cs="Calibri"/>
          <w:b/>
          <w:bCs/>
          <w:color w:val="000000" w:themeColor="text1"/>
          <w:sz w:val="24"/>
          <w:u w:val="single"/>
        </w:rPr>
      </w:pPr>
    </w:p>
    <w:p w14:paraId="3B7A3C40" w14:textId="42E75C16" w:rsidR="00710A29" w:rsidRDefault="00710A29" w:rsidP="00E9396A">
      <w:pPr>
        <w:pStyle w:val="NewsletterBody"/>
        <w:spacing w:after="0"/>
        <w:rPr>
          <w:rFonts w:ascii="Calibri" w:eastAsia="Times New Roman" w:hAnsi="Calibri" w:cs="Calibri"/>
          <w:b/>
          <w:bCs/>
          <w:color w:val="000000" w:themeColor="text1"/>
          <w:sz w:val="24"/>
          <w:u w:val="single"/>
        </w:rPr>
      </w:pPr>
    </w:p>
    <w:p w14:paraId="604A5C25" w14:textId="41054351" w:rsidR="00710A29" w:rsidRDefault="00710A29" w:rsidP="00E9396A">
      <w:pPr>
        <w:pStyle w:val="NewsletterBody"/>
        <w:spacing w:after="0"/>
        <w:rPr>
          <w:rFonts w:ascii="Calibri" w:eastAsia="Times New Roman" w:hAnsi="Calibri" w:cs="Calibri"/>
          <w:b/>
          <w:bCs/>
          <w:color w:val="000000" w:themeColor="text1"/>
          <w:sz w:val="24"/>
          <w:u w:val="single"/>
        </w:rPr>
      </w:pPr>
    </w:p>
    <w:p w14:paraId="01F4588A" w14:textId="2F133A94" w:rsidR="003F30F4" w:rsidRDefault="003F30F4" w:rsidP="00E9396A">
      <w:pPr>
        <w:pStyle w:val="NewsletterBody"/>
        <w:spacing w:after="0"/>
        <w:rPr>
          <w:rFonts w:ascii="Calibri" w:eastAsia="Times New Roman" w:hAnsi="Calibri" w:cs="Calibri"/>
          <w:b/>
          <w:bCs/>
          <w:color w:val="000000" w:themeColor="text1"/>
          <w:sz w:val="24"/>
          <w:u w:val="single"/>
        </w:rPr>
      </w:pPr>
    </w:p>
    <w:p w14:paraId="0E76E28C" w14:textId="628E183F" w:rsidR="003F30F4" w:rsidRDefault="00C73410" w:rsidP="00E9396A">
      <w:pPr>
        <w:pStyle w:val="NewsletterBody"/>
        <w:spacing w:after="0"/>
        <w:rPr>
          <w:rFonts w:ascii="Calibri" w:eastAsia="Times New Roman" w:hAnsi="Calibri" w:cs="Calibri"/>
          <w:b/>
          <w:bCs/>
          <w:color w:val="000000" w:themeColor="text1"/>
          <w:sz w:val="24"/>
          <w:u w:val="single"/>
        </w:rPr>
      </w:pPr>
      <w:r>
        <w:rPr>
          <w:noProof/>
          <w:lang w:val="en-AU" w:eastAsia="en-AU"/>
        </w:rPr>
        <w:drawing>
          <wp:anchor distT="0" distB="0" distL="114300" distR="114300" simplePos="0" relativeHeight="251676672" behindDoc="1" locked="0" layoutInCell="1" allowOverlap="1" wp14:anchorId="5B06CFD1" wp14:editId="58696377">
            <wp:simplePos x="0" y="0"/>
            <wp:positionH relativeFrom="margin">
              <wp:posOffset>4225925</wp:posOffset>
            </wp:positionH>
            <wp:positionV relativeFrom="paragraph">
              <wp:posOffset>15240</wp:posOffset>
            </wp:positionV>
            <wp:extent cx="1607185" cy="3014980"/>
            <wp:effectExtent l="953" t="0" r="0" b="0"/>
            <wp:wrapTight wrapText="bothSides">
              <wp:wrapPolygon edited="0">
                <wp:start x="13" y="21607"/>
                <wp:lineTo x="21263" y="21607"/>
                <wp:lineTo x="21263" y="180"/>
                <wp:lineTo x="13" y="180"/>
                <wp:lineTo x="13" y="21607"/>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159" t="3826" r="55734"/>
                    <a:stretch/>
                  </pic:blipFill>
                  <pic:spPr bwMode="auto">
                    <a:xfrm rot="5400000">
                      <a:off x="0" y="0"/>
                      <a:ext cx="1607185" cy="3014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656B617" w14:textId="09A45A4A" w:rsidR="003F30F4" w:rsidRDefault="003F30F4" w:rsidP="00E9396A">
      <w:pPr>
        <w:pStyle w:val="NewsletterBody"/>
        <w:spacing w:after="0"/>
        <w:rPr>
          <w:rFonts w:ascii="Calibri" w:eastAsia="Times New Roman" w:hAnsi="Calibri" w:cs="Calibri"/>
          <w:b/>
          <w:bCs/>
          <w:color w:val="000000" w:themeColor="text1"/>
          <w:sz w:val="24"/>
          <w:u w:val="single"/>
        </w:rPr>
      </w:pPr>
    </w:p>
    <w:p w14:paraId="527C8D06" w14:textId="6FA75B4F" w:rsidR="00710A29" w:rsidRDefault="00710A29" w:rsidP="00E9396A">
      <w:pPr>
        <w:pStyle w:val="NewsletterBody"/>
        <w:spacing w:after="0"/>
        <w:rPr>
          <w:rFonts w:ascii="Calibri" w:eastAsia="Times New Roman" w:hAnsi="Calibri" w:cs="Calibri"/>
          <w:b/>
          <w:bCs/>
          <w:color w:val="000000" w:themeColor="text1"/>
          <w:sz w:val="24"/>
          <w:u w:val="single"/>
        </w:rPr>
      </w:pPr>
    </w:p>
    <w:p w14:paraId="63D1ED99" w14:textId="0FD6E5E7" w:rsidR="00710A29" w:rsidRDefault="00C73410" w:rsidP="00E9396A">
      <w:pPr>
        <w:pStyle w:val="NewsletterBody"/>
        <w:spacing w:after="0"/>
        <w:rPr>
          <w:rFonts w:ascii="Calibri" w:eastAsia="Times New Roman" w:hAnsi="Calibri" w:cs="Calibri"/>
          <w:b/>
          <w:bCs/>
          <w:color w:val="000000" w:themeColor="text1"/>
          <w:sz w:val="24"/>
          <w:u w:val="single"/>
        </w:rPr>
      </w:pPr>
      <w:r w:rsidRPr="00EC54F4">
        <w:rPr>
          <w:noProof/>
          <w:lang w:val="en-AU" w:eastAsia="en-AU"/>
        </w:rPr>
        <w:drawing>
          <wp:anchor distT="0" distB="0" distL="114300" distR="114300" simplePos="0" relativeHeight="251669504" behindDoc="0" locked="0" layoutInCell="1" allowOverlap="1" wp14:anchorId="0EBF50B9" wp14:editId="5B39E068">
            <wp:simplePos x="0" y="0"/>
            <wp:positionH relativeFrom="column">
              <wp:posOffset>-34729</wp:posOffset>
            </wp:positionH>
            <wp:positionV relativeFrom="paragraph">
              <wp:posOffset>2051978</wp:posOffset>
            </wp:positionV>
            <wp:extent cx="2988110" cy="2022230"/>
            <wp:effectExtent l="0" t="0" r="3175" b="0"/>
            <wp:wrapNone/>
            <wp:docPr id="25" name="Picture 2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2988110" cy="2022230"/>
                    </a:xfrm>
                    <a:prstGeom prst="rect">
                      <a:avLst/>
                    </a:prstGeom>
                  </pic:spPr>
                </pic:pic>
              </a:graphicData>
            </a:graphic>
            <wp14:sizeRelH relativeFrom="margin">
              <wp14:pctWidth>0</wp14:pctWidth>
            </wp14:sizeRelH>
            <wp14:sizeRelV relativeFrom="margin">
              <wp14:pctHeight>0</wp14:pctHeight>
            </wp14:sizeRelV>
          </wp:anchor>
        </w:drawing>
      </w:r>
    </w:p>
    <w:p w14:paraId="7A99C58B" w14:textId="61009294" w:rsidR="00710A29" w:rsidRDefault="00710A29" w:rsidP="00E9396A">
      <w:pPr>
        <w:pStyle w:val="NewsletterBody"/>
        <w:spacing w:after="0"/>
        <w:rPr>
          <w:rFonts w:ascii="Calibri" w:eastAsia="Times New Roman" w:hAnsi="Calibri" w:cs="Calibri"/>
          <w:b/>
          <w:bCs/>
          <w:color w:val="000000" w:themeColor="text1"/>
          <w:sz w:val="24"/>
          <w:u w:val="single"/>
        </w:rPr>
      </w:pPr>
    </w:p>
    <w:p w14:paraId="3E41CAC8" w14:textId="6C5A1E32" w:rsidR="00710A29" w:rsidRDefault="00710A29" w:rsidP="00E9396A">
      <w:pPr>
        <w:pStyle w:val="NewsletterBody"/>
        <w:spacing w:after="0"/>
        <w:rPr>
          <w:rFonts w:ascii="Calibri" w:eastAsia="Times New Roman" w:hAnsi="Calibri" w:cs="Calibri"/>
          <w:b/>
          <w:bCs/>
          <w:color w:val="000000" w:themeColor="text1"/>
          <w:sz w:val="24"/>
          <w:u w:val="single"/>
        </w:rPr>
      </w:pPr>
    </w:p>
    <w:p w14:paraId="7BC3DEEA" w14:textId="70A4653F" w:rsidR="00710A29" w:rsidRDefault="00710A29" w:rsidP="00E9396A">
      <w:pPr>
        <w:pStyle w:val="NewsletterBody"/>
        <w:spacing w:after="0"/>
        <w:rPr>
          <w:rFonts w:ascii="Calibri" w:eastAsia="Times New Roman" w:hAnsi="Calibri" w:cs="Calibri"/>
          <w:b/>
          <w:bCs/>
          <w:color w:val="000000" w:themeColor="text1"/>
          <w:sz w:val="24"/>
          <w:u w:val="single"/>
        </w:rPr>
      </w:pPr>
    </w:p>
    <w:p w14:paraId="04D505FE" w14:textId="3F36E6C2" w:rsidR="00710A29" w:rsidRDefault="00710A29" w:rsidP="00E9396A">
      <w:pPr>
        <w:pStyle w:val="NewsletterBody"/>
        <w:spacing w:after="0"/>
        <w:rPr>
          <w:rFonts w:ascii="Calibri" w:eastAsia="Times New Roman" w:hAnsi="Calibri" w:cs="Calibri"/>
          <w:b/>
          <w:bCs/>
          <w:color w:val="000000" w:themeColor="text1"/>
          <w:sz w:val="24"/>
          <w:u w:val="single"/>
        </w:rPr>
      </w:pPr>
    </w:p>
    <w:p w14:paraId="5110F4D3" w14:textId="306DB386" w:rsidR="00710A29" w:rsidRDefault="00710A29" w:rsidP="00E9396A">
      <w:pPr>
        <w:pStyle w:val="NewsletterBody"/>
        <w:spacing w:after="0"/>
        <w:rPr>
          <w:rFonts w:ascii="Calibri" w:eastAsia="Times New Roman" w:hAnsi="Calibri" w:cs="Calibri"/>
          <w:b/>
          <w:bCs/>
          <w:color w:val="000000" w:themeColor="text1"/>
          <w:sz w:val="24"/>
          <w:u w:val="single"/>
        </w:rPr>
      </w:pPr>
    </w:p>
    <w:p w14:paraId="35254F30" w14:textId="06E1F7FF" w:rsidR="00710A29" w:rsidRDefault="00710A29" w:rsidP="00E9396A">
      <w:pPr>
        <w:pStyle w:val="NewsletterBody"/>
        <w:spacing w:after="0"/>
        <w:rPr>
          <w:rFonts w:ascii="Calibri" w:eastAsia="Times New Roman" w:hAnsi="Calibri" w:cs="Calibri"/>
          <w:b/>
          <w:bCs/>
          <w:color w:val="000000" w:themeColor="text1"/>
          <w:sz w:val="24"/>
          <w:u w:val="single"/>
        </w:rPr>
      </w:pPr>
    </w:p>
    <w:p w14:paraId="76167A4A" w14:textId="4C4843B7" w:rsidR="00E21612" w:rsidRDefault="00E21612" w:rsidP="00E9396A">
      <w:pPr>
        <w:pStyle w:val="NewsletterBody"/>
        <w:spacing w:after="0"/>
        <w:rPr>
          <w:rFonts w:ascii="Calibri" w:eastAsia="Times New Roman" w:hAnsi="Calibri" w:cs="Calibri"/>
          <w:b/>
          <w:bCs/>
          <w:color w:val="000000" w:themeColor="text1"/>
          <w:sz w:val="24"/>
          <w:u w:val="single"/>
        </w:rPr>
      </w:pPr>
    </w:p>
    <w:p w14:paraId="5C066D4C" w14:textId="17E0FB0A" w:rsidR="00E21612" w:rsidRDefault="00E21612" w:rsidP="00E9396A">
      <w:pPr>
        <w:pStyle w:val="NewsletterBody"/>
        <w:spacing w:after="0"/>
        <w:rPr>
          <w:rFonts w:ascii="Calibri" w:eastAsia="Times New Roman" w:hAnsi="Calibri" w:cs="Calibri"/>
          <w:b/>
          <w:bCs/>
          <w:color w:val="000000" w:themeColor="text1"/>
          <w:sz w:val="24"/>
          <w:u w:val="single"/>
        </w:rPr>
      </w:pPr>
    </w:p>
    <w:p w14:paraId="73AD6575" w14:textId="5A0BBE48" w:rsidR="00E04E4B" w:rsidRDefault="00E04E4B" w:rsidP="00E9396A">
      <w:pPr>
        <w:pStyle w:val="NewsletterBody"/>
        <w:spacing w:after="0"/>
        <w:rPr>
          <w:rFonts w:ascii="Calibri" w:eastAsia="Times New Roman" w:hAnsi="Calibri" w:cs="Calibri"/>
          <w:b/>
          <w:bCs/>
          <w:color w:val="000000" w:themeColor="text1"/>
          <w:sz w:val="24"/>
          <w:u w:val="single"/>
        </w:rPr>
      </w:pPr>
    </w:p>
    <w:p w14:paraId="2C1F695E" w14:textId="2D0B6A81" w:rsidR="00E04E4B" w:rsidRDefault="00C73410" w:rsidP="00E9396A">
      <w:pPr>
        <w:pStyle w:val="NewsletterBody"/>
        <w:spacing w:after="0"/>
        <w:rPr>
          <w:rFonts w:ascii="Calibri" w:eastAsia="Times New Roman" w:hAnsi="Calibri" w:cs="Calibri"/>
          <w:b/>
          <w:bCs/>
          <w:color w:val="000000" w:themeColor="text1"/>
          <w:sz w:val="24"/>
          <w:u w:val="single"/>
        </w:rPr>
      </w:pPr>
      <w:r>
        <w:rPr>
          <w:rFonts w:ascii="Calibri" w:eastAsia="Times New Roman" w:hAnsi="Calibri" w:cs="Calibri"/>
          <w:b/>
          <w:bCs/>
          <w:noProof/>
          <w:color w:val="000000" w:themeColor="text1"/>
          <w:sz w:val="32"/>
          <w:szCs w:val="32"/>
          <w:u w:val="single"/>
          <w:lang w:val="en-AU" w:eastAsia="en-AU"/>
        </w:rPr>
        <w:drawing>
          <wp:anchor distT="0" distB="0" distL="114300" distR="114300" simplePos="0" relativeHeight="251671552" behindDoc="1" locked="0" layoutInCell="1" allowOverlap="1" wp14:anchorId="363BCB40" wp14:editId="3986791E">
            <wp:simplePos x="0" y="0"/>
            <wp:positionH relativeFrom="column">
              <wp:posOffset>738505</wp:posOffset>
            </wp:positionH>
            <wp:positionV relativeFrom="paragraph">
              <wp:posOffset>24765</wp:posOffset>
            </wp:positionV>
            <wp:extent cx="1741170" cy="3194050"/>
            <wp:effectExtent l="0" t="2540" r="8890" b="8890"/>
            <wp:wrapTight wrapText="bothSides">
              <wp:wrapPolygon edited="0">
                <wp:start x="21632" y="17"/>
                <wp:lineTo x="126" y="17"/>
                <wp:lineTo x="126" y="21531"/>
                <wp:lineTo x="21632" y="21531"/>
                <wp:lineTo x="21632" y="17"/>
              </wp:wrapPolygon>
            </wp:wrapTight>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7905" t="7943" r="7247" b="11008"/>
                    <a:stretch/>
                  </pic:blipFill>
                  <pic:spPr bwMode="auto">
                    <a:xfrm rot="16200000">
                      <a:off x="0" y="0"/>
                      <a:ext cx="1741170" cy="3194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515160" w14:textId="75C86E41" w:rsidR="00E04E4B" w:rsidRDefault="00E04E4B" w:rsidP="00E9396A">
      <w:pPr>
        <w:pStyle w:val="NewsletterBody"/>
        <w:spacing w:after="0"/>
        <w:rPr>
          <w:rFonts w:ascii="Calibri" w:eastAsia="Times New Roman" w:hAnsi="Calibri" w:cs="Calibri"/>
          <w:b/>
          <w:bCs/>
          <w:color w:val="000000" w:themeColor="text1"/>
          <w:sz w:val="24"/>
          <w:u w:val="single"/>
        </w:rPr>
      </w:pPr>
    </w:p>
    <w:p w14:paraId="65D7AE79" w14:textId="4D62889B" w:rsidR="00E04E4B" w:rsidRDefault="00E04E4B" w:rsidP="00E9396A">
      <w:pPr>
        <w:pStyle w:val="NewsletterBody"/>
        <w:spacing w:after="0"/>
        <w:rPr>
          <w:rFonts w:ascii="Calibri" w:eastAsia="Times New Roman" w:hAnsi="Calibri" w:cs="Calibri"/>
          <w:b/>
          <w:bCs/>
          <w:color w:val="000000" w:themeColor="text1"/>
          <w:sz w:val="24"/>
          <w:u w:val="single"/>
        </w:rPr>
      </w:pPr>
    </w:p>
    <w:p w14:paraId="426D139F" w14:textId="43876128" w:rsidR="00DF2FF8" w:rsidRDefault="00DF2FF8" w:rsidP="00E9396A">
      <w:pPr>
        <w:pStyle w:val="NewsletterBody"/>
        <w:spacing w:after="0"/>
        <w:rPr>
          <w:rFonts w:ascii="Calibri" w:eastAsia="Times New Roman" w:hAnsi="Calibri" w:cs="Calibri"/>
          <w:b/>
          <w:bCs/>
          <w:color w:val="000000" w:themeColor="text1"/>
          <w:sz w:val="24"/>
          <w:u w:val="single"/>
        </w:rPr>
      </w:pPr>
    </w:p>
    <w:p w14:paraId="41BC0D0D" w14:textId="196403A6" w:rsidR="00DF2FF8" w:rsidRDefault="00DF2FF8" w:rsidP="00E9396A">
      <w:pPr>
        <w:pStyle w:val="NewsletterBody"/>
        <w:spacing w:after="0"/>
        <w:rPr>
          <w:rFonts w:ascii="Calibri" w:eastAsia="Times New Roman" w:hAnsi="Calibri" w:cs="Calibri"/>
          <w:b/>
          <w:bCs/>
          <w:color w:val="000000" w:themeColor="text1"/>
          <w:sz w:val="24"/>
          <w:u w:val="single"/>
        </w:rPr>
      </w:pPr>
    </w:p>
    <w:p w14:paraId="49769B0D" w14:textId="79C04268" w:rsidR="00DF2FF8" w:rsidRDefault="00DF2FF8" w:rsidP="00E9396A">
      <w:pPr>
        <w:pStyle w:val="NewsletterBody"/>
        <w:spacing w:after="0"/>
        <w:rPr>
          <w:rFonts w:ascii="Calibri" w:eastAsia="Times New Roman" w:hAnsi="Calibri" w:cs="Calibri"/>
          <w:b/>
          <w:bCs/>
          <w:color w:val="000000" w:themeColor="text1"/>
          <w:sz w:val="24"/>
          <w:u w:val="single"/>
        </w:rPr>
      </w:pPr>
    </w:p>
    <w:p w14:paraId="041D0337" w14:textId="226117B7" w:rsidR="00DF2FF8" w:rsidRDefault="00DF2FF8" w:rsidP="00E9396A">
      <w:pPr>
        <w:pStyle w:val="NewsletterBody"/>
        <w:spacing w:after="0"/>
        <w:rPr>
          <w:rFonts w:ascii="Calibri" w:eastAsia="Times New Roman" w:hAnsi="Calibri" w:cs="Calibri"/>
          <w:b/>
          <w:bCs/>
          <w:color w:val="000000" w:themeColor="text1"/>
          <w:sz w:val="24"/>
          <w:u w:val="single"/>
        </w:rPr>
      </w:pPr>
    </w:p>
    <w:p w14:paraId="76F230D6" w14:textId="28303EFF" w:rsidR="00B8670D" w:rsidRDefault="00B8670D" w:rsidP="00E9396A">
      <w:pPr>
        <w:pStyle w:val="NewsletterBody"/>
        <w:spacing w:after="0"/>
        <w:rPr>
          <w:rFonts w:ascii="Calibri" w:eastAsia="Times New Roman" w:hAnsi="Calibri" w:cs="Calibri"/>
          <w:b/>
          <w:bCs/>
          <w:color w:val="000000" w:themeColor="text1"/>
          <w:sz w:val="24"/>
          <w:u w:val="single"/>
        </w:rPr>
      </w:pPr>
    </w:p>
    <w:p w14:paraId="2A1030DF" w14:textId="242E799C" w:rsidR="00B8670D" w:rsidRDefault="008D3C1E" w:rsidP="00E9396A">
      <w:pPr>
        <w:pStyle w:val="NewsletterBody"/>
        <w:spacing w:after="0"/>
        <w:rPr>
          <w:rFonts w:ascii="Calibri" w:eastAsia="Times New Roman" w:hAnsi="Calibri" w:cs="Calibri"/>
          <w:b/>
          <w:bCs/>
          <w:color w:val="000000" w:themeColor="text1"/>
          <w:sz w:val="24"/>
          <w:u w:val="single"/>
        </w:rPr>
      </w:pPr>
      <w:r>
        <w:rPr>
          <w:noProof/>
        </w:rPr>
        <mc:AlternateContent>
          <mc:Choice Requires="wps">
            <w:drawing>
              <wp:anchor distT="0" distB="0" distL="114300" distR="114300" simplePos="0" relativeHeight="251673600" behindDoc="0" locked="0" layoutInCell="1" allowOverlap="1" wp14:anchorId="3B1F398F" wp14:editId="002846BD">
                <wp:simplePos x="0" y="0"/>
                <wp:positionH relativeFrom="margin">
                  <wp:posOffset>-154940</wp:posOffset>
                </wp:positionH>
                <wp:positionV relativeFrom="paragraph">
                  <wp:posOffset>210185</wp:posOffset>
                </wp:positionV>
                <wp:extent cx="6591300" cy="7860030"/>
                <wp:effectExtent l="38100" t="19050" r="38100" b="83820"/>
                <wp:wrapNone/>
                <wp:docPr id="7" name="Scroll: Vertic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91300" cy="7860030"/>
                        </a:xfrm>
                        <a:prstGeom prst="verticalScroll">
                          <a:avLst/>
                        </a:prstGeom>
                        <a:solidFill>
                          <a:srgbClr val="FFFF00"/>
                        </a:solidFill>
                      </wps:spPr>
                      <wps:style>
                        <a:lnRef idx="1">
                          <a:schemeClr val="accent1"/>
                        </a:lnRef>
                        <a:fillRef idx="3">
                          <a:schemeClr val="accent1"/>
                        </a:fillRef>
                        <a:effectRef idx="2">
                          <a:schemeClr val="accent1"/>
                        </a:effectRef>
                        <a:fontRef idx="minor">
                          <a:schemeClr val="lt1"/>
                        </a:fontRef>
                      </wps:style>
                      <wps:txbx>
                        <w:txbxContent>
                          <w:p w14:paraId="20358E7B" w14:textId="2EC4F1D7" w:rsidR="00232622" w:rsidRPr="00744B7B" w:rsidRDefault="00232622" w:rsidP="00232622">
                            <w:pPr>
                              <w:jc w:val="center"/>
                              <w:rPr>
                                <w:b/>
                                <w:bCs/>
                                <w:color w:val="000000" w:themeColor="text1"/>
                                <w:sz w:val="32"/>
                                <w:szCs w:val="32"/>
                              </w:rPr>
                            </w:pPr>
                            <w:r w:rsidRPr="00744B7B">
                              <w:rPr>
                                <w:rFonts w:ascii="Algerian" w:hAnsi="Algerian"/>
                                <w:b/>
                                <w:bCs/>
                                <w:i/>
                                <w:iCs/>
                                <w:color w:val="000000" w:themeColor="text1"/>
                                <w:sz w:val="56"/>
                                <w:szCs w:val="56"/>
                                <w:u w:val="single"/>
                              </w:rPr>
                              <w:t xml:space="preserve">ENROL </w:t>
                            </w:r>
                            <w:r w:rsidR="00715747" w:rsidRPr="00744B7B">
                              <w:rPr>
                                <w:rFonts w:ascii="Algerian" w:hAnsi="Algerian"/>
                                <w:b/>
                                <w:bCs/>
                                <w:i/>
                                <w:iCs/>
                                <w:color w:val="000000" w:themeColor="text1"/>
                                <w:sz w:val="56"/>
                                <w:szCs w:val="56"/>
                                <w:u w:val="single"/>
                              </w:rPr>
                              <w:t xml:space="preserve">for </w:t>
                            </w:r>
                            <w:r w:rsidRPr="00744B7B">
                              <w:rPr>
                                <w:rFonts w:ascii="Algerian" w:hAnsi="Algerian"/>
                                <w:b/>
                                <w:bCs/>
                                <w:i/>
                                <w:iCs/>
                                <w:color w:val="000000" w:themeColor="text1"/>
                                <w:sz w:val="56"/>
                                <w:szCs w:val="56"/>
                                <w:u w:val="single"/>
                              </w:rPr>
                              <w:t>2023</w:t>
                            </w:r>
                          </w:p>
                          <w:p w14:paraId="59A11DA4" w14:textId="243D905E" w:rsidR="00715747" w:rsidRDefault="00232622" w:rsidP="00232622">
                            <w:pPr>
                              <w:jc w:val="center"/>
                              <w:rPr>
                                <w:rFonts w:ascii="Calibri" w:hAnsi="Calibri" w:cs="Calibri"/>
                                <w:b/>
                                <w:bCs/>
                                <w:color w:val="943634" w:themeColor="accent2" w:themeShade="BF"/>
                                <w:sz w:val="28"/>
                                <w:szCs w:val="28"/>
                              </w:rPr>
                            </w:pPr>
                            <w:r w:rsidRPr="00525F3B">
                              <w:rPr>
                                <w:rFonts w:ascii="Calibri" w:hAnsi="Calibri" w:cs="Calibri"/>
                                <w:b/>
                                <w:bCs/>
                                <w:color w:val="943634" w:themeColor="accent2" w:themeShade="BF"/>
                                <w:sz w:val="28"/>
                                <w:szCs w:val="28"/>
                              </w:rPr>
                              <w:t xml:space="preserve">Unique </w:t>
                            </w:r>
                            <w:r w:rsidR="00715747">
                              <w:rPr>
                                <w:rFonts w:ascii="Calibri" w:hAnsi="Calibri" w:cs="Calibri"/>
                                <w:b/>
                                <w:bCs/>
                                <w:color w:val="943634" w:themeColor="accent2" w:themeShade="BF"/>
                                <w:sz w:val="28"/>
                                <w:szCs w:val="28"/>
                              </w:rPr>
                              <w:t>a</w:t>
                            </w:r>
                            <w:r w:rsidRPr="00525F3B">
                              <w:rPr>
                                <w:rFonts w:ascii="Calibri" w:hAnsi="Calibri" w:cs="Calibri"/>
                                <w:b/>
                                <w:bCs/>
                                <w:color w:val="943634" w:themeColor="accent2" w:themeShade="BF"/>
                                <w:sz w:val="28"/>
                                <w:szCs w:val="28"/>
                              </w:rPr>
                              <w:t xml:space="preserve">djustable </w:t>
                            </w:r>
                            <w:r w:rsidR="00715747">
                              <w:rPr>
                                <w:rFonts w:ascii="Calibri" w:hAnsi="Calibri" w:cs="Calibri"/>
                                <w:b/>
                                <w:bCs/>
                                <w:color w:val="943634" w:themeColor="accent2" w:themeShade="BF"/>
                                <w:sz w:val="28"/>
                                <w:szCs w:val="28"/>
                              </w:rPr>
                              <w:t xml:space="preserve">&amp; supported </w:t>
                            </w:r>
                            <w:r w:rsidRPr="00525F3B">
                              <w:rPr>
                                <w:rFonts w:ascii="Calibri" w:hAnsi="Calibri" w:cs="Calibri"/>
                                <w:b/>
                                <w:bCs/>
                                <w:color w:val="943634" w:themeColor="accent2" w:themeShade="BF"/>
                                <w:sz w:val="28"/>
                                <w:szCs w:val="28"/>
                              </w:rPr>
                              <w:t>program</w:t>
                            </w:r>
                            <w:r w:rsidR="00715747">
                              <w:rPr>
                                <w:rFonts w:ascii="Calibri" w:hAnsi="Calibri" w:cs="Calibri"/>
                                <w:b/>
                                <w:bCs/>
                                <w:color w:val="943634" w:themeColor="accent2" w:themeShade="BF"/>
                                <w:sz w:val="28"/>
                                <w:szCs w:val="28"/>
                              </w:rPr>
                              <w:t xml:space="preserve">s </w:t>
                            </w:r>
                          </w:p>
                          <w:p w14:paraId="5F8F322B" w14:textId="2367A13B" w:rsidR="00232622" w:rsidRDefault="00715747" w:rsidP="00232622">
                            <w:pPr>
                              <w:jc w:val="center"/>
                              <w:rPr>
                                <w:rFonts w:ascii="Calibri" w:hAnsi="Calibri" w:cs="Calibri"/>
                                <w:b/>
                                <w:bCs/>
                                <w:color w:val="943634" w:themeColor="accent2" w:themeShade="BF"/>
                                <w:sz w:val="28"/>
                                <w:szCs w:val="28"/>
                              </w:rPr>
                            </w:pPr>
                            <w:r>
                              <w:rPr>
                                <w:rFonts w:ascii="Calibri" w:hAnsi="Calibri" w:cs="Calibri"/>
                                <w:b/>
                                <w:bCs/>
                                <w:color w:val="943634" w:themeColor="accent2" w:themeShade="BF"/>
                                <w:sz w:val="28"/>
                                <w:szCs w:val="28"/>
                              </w:rPr>
                              <w:t xml:space="preserve">Build Skills for </w:t>
                            </w:r>
                            <w:r w:rsidR="00232622" w:rsidRPr="00525F3B">
                              <w:rPr>
                                <w:rFonts w:ascii="Calibri" w:hAnsi="Calibri" w:cs="Calibri"/>
                                <w:b/>
                                <w:bCs/>
                                <w:color w:val="943634" w:themeColor="accent2" w:themeShade="BF"/>
                                <w:sz w:val="28"/>
                                <w:szCs w:val="28"/>
                              </w:rPr>
                              <w:t xml:space="preserve">Jobs and/or Apprenticeships. </w:t>
                            </w:r>
                          </w:p>
                          <w:p w14:paraId="13849502" w14:textId="77777777" w:rsidR="00232622" w:rsidRDefault="00232622" w:rsidP="00232622">
                            <w:pPr>
                              <w:jc w:val="center"/>
                              <w:rPr>
                                <w:rFonts w:ascii="Calibri" w:hAnsi="Calibri" w:cs="Calibri"/>
                                <w:b/>
                                <w:bCs/>
                                <w:color w:val="943634" w:themeColor="accent2" w:themeShade="BF"/>
                                <w:sz w:val="28"/>
                                <w:szCs w:val="28"/>
                              </w:rPr>
                            </w:pPr>
                          </w:p>
                          <w:p w14:paraId="3D5F3BD3" w14:textId="3EE47F69" w:rsidR="00F36598" w:rsidRDefault="00232622" w:rsidP="00232622">
                            <w:pPr>
                              <w:jc w:val="center"/>
                              <w:rPr>
                                <w:rFonts w:ascii="Calibri" w:hAnsi="Calibri" w:cs="Calibri"/>
                                <w:b/>
                                <w:bCs/>
                                <w:color w:val="0070C0"/>
                                <w:sz w:val="36"/>
                                <w:szCs w:val="36"/>
                              </w:rPr>
                            </w:pPr>
                            <w:r w:rsidRPr="00B5662E">
                              <w:rPr>
                                <w:rFonts w:ascii="Calibri" w:hAnsi="Calibri" w:cs="Calibri"/>
                                <w:b/>
                                <w:bCs/>
                                <w:color w:val="0070C0"/>
                                <w:sz w:val="36"/>
                                <w:szCs w:val="36"/>
                              </w:rPr>
                              <w:t xml:space="preserve">Complete </w:t>
                            </w:r>
                            <w:r w:rsidR="00715747">
                              <w:rPr>
                                <w:rFonts w:ascii="Calibri" w:hAnsi="Calibri" w:cs="Calibri"/>
                                <w:b/>
                                <w:bCs/>
                                <w:color w:val="0070C0"/>
                                <w:sz w:val="36"/>
                                <w:szCs w:val="36"/>
                              </w:rPr>
                              <w:t xml:space="preserve">your: </w:t>
                            </w:r>
                          </w:p>
                          <w:p w14:paraId="60552B17" w14:textId="037F1542" w:rsidR="00232622" w:rsidRPr="00B5662E" w:rsidRDefault="00232622" w:rsidP="00232622">
                            <w:pPr>
                              <w:jc w:val="center"/>
                              <w:rPr>
                                <w:rFonts w:ascii="Calibri" w:hAnsi="Calibri" w:cs="Calibri"/>
                                <w:b/>
                                <w:bCs/>
                                <w:color w:val="0070C0"/>
                                <w:sz w:val="36"/>
                                <w:szCs w:val="36"/>
                              </w:rPr>
                            </w:pPr>
                            <w:r w:rsidRPr="00B5662E">
                              <w:rPr>
                                <w:rFonts w:ascii="Calibri" w:hAnsi="Calibri" w:cs="Calibri"/>
                                <w:b/>
                                <w:bCs/>
                                <w:color w:val="0070C0"/>
                                <w:sz w:val="36"/>
                                <w:szCs w:val="36"/>
                              </w:rPr>
                              <w:t>QCE (Yr</w:t>
                            </w:r>
                            <w:r>
                              <w:rPr>
                                <w:rFonts w:ascii="Calibri" w:hAnsi="Calibri" w:cs="Calibri"/>
                                <w:b/>
                                <w:bCs/>
                                <w:color w:val="0070C0"/>
                                <w:sz w:val="36"/>
                                <w:szCs w:val="36"/>
                              </w:rPr>
                              <w:t>.</w:t>
                            </w:r>
                            <w:r w:rsidRPr="00B5662E">
                              <w:rPr>
                                <w:rFonts w:ascii="Calibri" w:hAnsi="Calibri" w:cs="Calibri"/>
                                <w:b/>
                                <w:bCs/>
                                <w:color w:val="0070C0"/>
                                <w:sz w:val="36"/>
                                <w:szCs w:val="36"/>
                              </w:rPr>
                              <w:t xml:space="preserve"> 12), </w:t>
                            </w:r>
                          </w:p>
                          <w:p w14:paraId="78499C44" w14:textId="22A5F1B6" w:rsidR="00232622" w:rsidRDefault="00232622" w:rsidP="00232622">
                            <w:pPr>
                              <w:jc w:val="center"/>
                              <w:rPr>
                                <w:rFonts w:ascii="Calibri" w:hAnsi="Calibri" w:cs="Calibri"/>
                                <w:b/>
                                <w:bCs/>
                                <w:color w:val="0070C0"/>
                                <w:sz w:val="36"/>
                                <w:szCs w:val="36"/>
                              </w:rPr>
                            </w:pPr>
                            <w:r w:rsidRPr="00B5662E">
                              <w:rPr>
                                <w:rFonts w:ascii="Calibri" w:hAnsi="Calibri" w:cs="Calibri"/>
                                <w:b/>
                                <w:bCs/>
                                <w:color w:val="0070C0"/>
                                <w:sz w:val="36"/>
                                <w:szCs w:val="36"/>
                              </w:rPr>
                              <w:t>Cert. II in</w:t>
                            </w:r>
                            <w:r w:rsidR="00407246">
                              <w:rPr>
                                <w:rFonts w:ascii="Calibri" w:hAnsi="Calibri" w:cs="Calibri"/>
                                <w:b/>
                                <w:bCs/>
                                <w:color w:val="0070C0"/>
                                <w:sz w:val="36"/>
                                <w:szCs w:val="36"/>
                              </w:rPr>
                              <w:t xml:space="preserve"> Skills for Work &amp; Vocational Pathways </w:t>
                            </w:r>
                            <w:r w:rsidRPr="00B5662E">
                              <w:rPr>
                                <w:rFonts w:ascii="Calibri" w:hAnsi="Calibri" w:cs="Calibri"/>
                                <w:b/>
                                <w:bCs/>
                                <w:color w:val="0070C0"/>
                                <w:sz w:val="36"/>
                                <w:szCs w:val="36"/>
                              </w:rPr>
                              <w:t xml:space="preserve"> </w:t>
                            </w:r>
                            <w:r w:rsidR="00407246">
                              <w:rPr>
                                <w:rFonts w:ascii="Calibri" w:hAnsi="Calibri" w:cs="Calibri"/>
                                <w:b/>
                                <w:bCs/>
                                <w:color w:val="0070C0"/>
                                <w:sz w:val="36"/>
                                <w:szCs w:val="36"/>
                              </w:rPr>
                              <w:t>(</w:t>
                            </w:r>
                            <w:r w:rsidRPr="00B5662E">
                              <w:rPr>
                                <w:rFonts w:ascii="Calibri" w:hAnsi="Calibri" w:cs="Calibri"/>
                                <w:b/>
                                <w:bCs/>
                                <w:color w:val="0070C0"/>
                                <w:sz w:val="36"/>
                                <w:szCs w:val="36"/>
                              </w:rPr>
                              <w:t>FSK20119</w:t>
                            </w:r>
                            <w:r w:rsidR="00407246">
                              <w:rPr>
                                <w:rFonts w:ascii="Calibri" w:hAnsi="Calibri" w:cs="Calibri"/>
                                <w:b/>
                                <w:bCs/>
                                <w:color w:val="0070C0"/>
                                <w:sz w:val="36"/>
                                <w:szCs w:val="36"/>
                              </w:rPr>
                              <w:t>)</w:t>
                            </w:r>
                            <w:r w:rsidRPr="00B5662E">
                              <w:rPr>
                                <w:rFonts w:ascii="Calibri" w:hAnsi="Calibri" w:cs="Calibri"/>
                                <w:b/>
                                <w:bCs/>
                                <w:color w:val="0070C0"/>
                                <w:sz w:val="36"/>
                                <w:szCs w:val="36"/>
                              </w:rPr>
                              <w:t xml:space="preserve"> </w:t>
                            </w:r>
                          </w:p>
                          <w:p w14:paraId="0E988508" w14:textId="77777777" w:rsidR="00744B7B" w:rsidRDefault="006B46C0" w:rsidP="00744B7B">
                            <w:pPr>
                              <w:jc w:val="center"/>
                              <w:rPr>
                                <w:rFonts w:ascii="Calibri" w:hAnsi="Calibri" w:cs="Calibri"/>
                                <w:b/>
                                <w:bCs/>
                                <w:color w:val="0070C0"/>
                                <w:sz w:val="36"/>
                                <w:szCs w:val="36"/>
                                <w:u w:val="single"/>
                              </w:rPr>
                            </w:pPr>
                            <w:r>
                              <w:rPr>
                                <w:rFonts w:ascii="Calibri" w:hAnsi="Calibri" w:cs="Calibri"/>
                                <w:b/>
                                <w:bCs/>
                                <w:color w:val="0070C0"/>
                                <w:sz w:val="36"/>
                                <w:szCs w:val="36"/>
                              </w:rPr>
                              <w:t>Cert. II in Workplace Skills (BSB20120)</w:t>
                            </w:r>
                            <w:r w:rsidR="00744B7B" w:rsidRPr="00744B7B">
                              <w:rPr>
                                <w:rFonts w:ascii="Calibri" w:hAnsi="Calibri" w:cs="Calibri"/>
                                <w:b/>
                                <w:bCs/>
                                <w:color w:val="0070C0"/>
                                <w:sz w:val="36"/>
                                <w:szCs w:val="36"/>
                                <w:u w:val="single"/>
                              </w:rPr>
                              <w:t xml:space="preserve"> </w:t>
                            </w:r>
                          </w:p>
                          <w:p w14:paraId="57AC1101" w14:textId="0EFCAD7E" w:rsidR="00744B7B" w:rsidRPr="00744B7B" w:rsidRDefault="00744B7B" w:rsidP="00744B7B">
                            <w:pPr>
                              <w:jc w:val="center"/>
                              <w:rPr>
                                <w:rFonts w:ascii="Calibri" w:hAnsi="Calibri" w:cs="Calibri"/>
                                <w:b/>
                                <w:bCs/>
                                <w:color w:val="0070C0"/>
                              </w:rPr>
                            </w:pPr>
                            <w:r w:rsidRPr="00744B7B">
                              <w:rPr>
                                <w:rFonts w:ascii="Calibri" w:hAnsi="Calibri" w:cs="Calibri"/>
                                <w:b/>
                                <w:bCs/>
                                <w:color w:val="0070C0"/>
                                <w:u w:val="single"/>
                              </w:rPr>
                              <w:t>ATAC RTO #45556</w:t>
                            </w:r>
                          </w:p>
                          <w:p w14:paraId="3AFCDC62" w14:textId="7F153BBC" w:rsidR="00232622" w:rsidRDefault="00232622" w:rsidP="00232622">
                            <w:pPr>
                              <w:jc w:val="center"/>
                              <w:rPr>
                                <w:rFonts w:ascii="Calibri" w:hAnsi="Calibri" w:cs="Calibri"/>
                                <w:b/>
                                <w:bCs/>
                                <w:color w:val="0070C0"/>
                                <w:sz w:val="36"/>
                                <w:szCs w:val="36"/>
                              </w:rPr>
                            </w:pPr>
                          </w:p>
                          <w:p w14:paraId="733FC88D" w14:textId="77777777" w:rsidR="00407246" w:rsidRDefault="00715747" w:rsidP="00715747">
                            <w:pPr>
                              <w:jc w:val="center"/>
                              <w:rPr>
                                <w:rFonts w:ascii="Calibri" w:hAnsi="Calibri" w:cs="Calibri"/>
                                <w:b/>
                                <w:bCs/>
                                <w:color w:val="0070C0"/>
                                <w:sz w:val="36"/>
                                <w:szCs w:val="36"/>
                              </w:rPr>
                            </w:pPr>
                            <w:r w:rsidRPr="00B5662E">
                              <w:rPr>
                                <w:rFonts w:ascii="Calibri" w:hAnsi="Calibri" w:cs="Calibri"/>
                                <w:b/>
                                <w:bCs/>
                                <w:color w:val="0070C0"/>
                                <w:sz w:val="36"/>
                                <w:szCs w:val="36"/>
                              </w:rPr>
                              <w:t xml:space="preserve">Cert. II in a Trade </w:t>
                            </w:r>
                            <w:r>
                              <w:rPr>
                                <w:rFonts w:ascii="Calibri" w:hAnsi="Calibri" w:cs="Calibri"/>
                                <w:b/>
                                <w:bCs/>
                                <w:color w:val="0070C0"/>
                                <w:sz w:val="36"/>
                                <w:szCs w:val="36"/>
                              </w:rPr>
                              <w:t xml:space="preserve">of your choice </w:t>
                            </w:r>
                          </w:p>
                          <w:p w14:paraId="627C9788" w14:textId="5336AAB5" w:rsidR="00715747" w:rsidRPr="00B5662E" w:rsidRDefault="00715747" w:rsidP="00715747">
                            <w:pPr>
                              <w:jc w:val="center"/>
                              <w:rPr>
                                <w:rFonts w:ascii="Calibri" w:hAnsi="Calibri" w:cs="Calibri"/>
                                <w:b/>
                                <w:bCs/>
                                <w:color w:val="0070C0"/>
                                <w:sz w:val="36"/>
                                <w:szCs w:val="36"/>
                              </w:rPr>
                            </w:pPr>
                            <w:r w:rsidRPr="00B5662E">
                              <w:rPr>
                                <w:rFonts w:ascii="Calibri" w:hAnsi="Calibri" w:cs="Calibri"/>
                                <w:b/>
                                <w:bCs/>
                                <w:color w:val="0070C0"/>
                                <w:sz w:val="36"/>
                                <w:szCs w:val="36"/>
                              </w:rPr>
                              <w:t>(TAFE</w:t>
                            </w:r>
                            <w:r w:rsidR="00744B7B">
                              <w:rPr>
                                <w:rFonts w:ascii="Calibri" w:hAnsi="Calibri" w:cs="Calibri"/>
                                <w:b/>
                                <w:bCs/>
                                <w:color w:val="0070C0"/>
                                <w:sz w:val="36"/>
                                <w:szCs w:val="36"/>
                              </w:rPr>
                              <w:t xml:space="preserve"> and other RTOs</w:t>
                            </w:r>
                            <w:r w:rsidRPr="00B5662E">
                              <w:rPr>
                                <w:rFonts w:ascii="Calibri" w:hAnsi="Calibri" w:cs="Calibri"/>
                                <w:b/>
                                <w:bCs/>
                                <w:color w:val="0070C0"/>
                                <w:sz w:val="36"/>
                                <w:szCs w:val="36"/>
                              </w:rPr>
                              <w:t>)</w:t>
                            </w:r>
                          </w:p>
                          <w:p w14:paraId="18C44A2C" w14:textId="77777777" w:rsidR="006B46C0" w:rsidRDefault="006B46C0" w:rsidP="00232622">
                            <w:pPr>
                              <w:jc w:val="center"/>
                              <w:rPr>
                                <w:rFonts w:ascii="Calibri" w:hAnsi="Calibri" w:cs="Calibri"/>
                                <w:b/>
                                <w:bCs/>
                                <w:color w:val="943634" w:themeColor="accent2" w:themeShade="BF"/>
                                <w:sz w:val="28"/>
                                <w:szCs w:val="28"/>
                              </w:rPr>
                            </w:pPr>
                          </w:p>
                          <w:p w14:paraId="119F62DD" w14:textId="77777777" w:rsidR="00232622" w:rsidRPr="00B5662E" w:rsidRDefault="00232622" w:rsidP="00232622">
                            <w:pPr>
                              <w:jc w:val="center"/>
                              <w:rPr>
                                <w:rFonts w:ascii="Calibri" w:hAnsi="Calibri" w:cs="Calibri"/>
                                <w:b/>
                                <w:bCs/>
                                <w:color w:val="943634" w:themeColor="accent2" w:themeShade="BF"/>
                                <w:sz w:val="36"/>
                                <w:szCs w:val="36"/>
                              </w:rPr>
                            </w:pPr>
                            <w:r w:rsidRPr="00B5662E">
                              <w:rPr>
                                <w:rFonts w:ascii="Calibri" w:hAnsi="Calibri" w:cs="Calibri"/>
                                <w:b/>
                                <w:bCs/>
                                <w:color w:val="943634" w:themeColor="accent2" w:themeShade="BF"/>
                                <w:sz w:val="36"/>
                                <w:szCs w:val="36"/>
                              </w:rPr>
                              <w:t xml:space="preserve">BSB40520 Cert IV in </w:t>
                            </w:r>
                            <w:r>
                              <w:rPr>
                                <w:rFonts w:ascii="Calibri" w:hAnsi="Calibri" w:cs="Calibri"/>
                                <w:b/>
                                <w:bCs/>
                                <w:color w:val="943634" w:themeColor="accent2" w:themeShade="BF"/>
                                <w:sz w:val="36"/>
                                <w:szCs w:val="36"/>
                              </w:rPr>
                              <w:t>L</w:t>
                            </w:r>
                            <w:r w:rsidRPr="00B5662E">
                              <w:rPr>
                                <w:rFonts w:ascii="Calibri" w:hAnsi="Calibri" w:cs="Calibri"/>
                                <w:b/>
                                <w:bCs/>
                                <w:color w:val="943634" w:themeColor="accent2" w:themeShade="BF"/>
                                <w:sz w:val="36"/>
                                <w:szCs w:val="36"/>
                              </w:rPr>
                              <w:t>eadership and Management</w:t>
                            </w:r>
                          </w:p>
                          <w:p w14:paraId="2AA061CC" w14:textId="7CA488F7" w:rsidR="00232622" w:rsidRPr="00B5662E" w:rsidRDefault="00232622" w:rsidP="00232622">
                            <w:pPr>
                              <w:jc w:val="center"/>
                              <w:rPr>
                                <w:rFonts w:ascii="Calibri" w:hAnsi="Calibri" w:cs="Calibri"/>
                                <w:b/>
                                <w:bCs/>
                                <w:color w:val="943634" w:themeColor="accent2" w:themeShade="BF"/>
                                <w:sz w:val="36"/>
                                <w:szCs w:val="36"/>
                              </w:rPr>
                            </w:pPr>
                            <w:r w:rsidRPr="00B5662E">
                              <w:rPr>
                                <w:rFonts w:ascii="Calibri" w:hAnsi="Calibri" w:cs="Calibri"/>
                                <w:b/>
                                <w:bCs/>
                                <w:color w:val="943634" w:themeColor="accent2" w:themeShade="BF"/>
                                <w:sz w:val="36"/>
                                <w:szCs w:val="36"/>
                              </w:rPr>
                              <w:t>BSB50420 Diploma in Leadership and Management</w:t>
                            </w:r>
                          </w:p>
                          <w:p w14:paraId="65D49AB6" w14:textId="3DD32575" w:rsidR="00232622" w:rsidRDefault="00232622" w:rsidP="00232622">
                            <w:pPr>
                              <w:jc w:val="center"/>
                              <w:rPr>
                                <w:rFonts w:ascii="Calibri" w:hAnsi="Calibri" w:cs="Calibri"/>
                                <w:b/>
                                <w:bCs/>
                                <w:color w:val="943634" w:themeColor="accent2" w:themeShade="BF"/>
                                <w:sz w:val="44"/>
                                <w:szCs w:val="44"/>
                              </w:rPr>
                            </w:pPr>
                            <w:r w:rsidRPr="00B5662E">
                              <w:rPr>
                                <w:rFonts w:ascii="Calibri" w:hAnsi="Calibri" w:cs="Calibri"/>
                                <w:b/>
                                <w:bCs/>
                                <w:color w:val="943634" w:themeColor="accent2" w:themeShade="BF"/>
                                <w:sz w:val="44"/>
                                <w:szCs w:val="44"/>
                              </w:rPr>
                              <w:t>BSB50120 Diploma in Business</w:t>
                            </w:r>
                          </w:p>
                          <w:p w14:paraId="7EEE3277" w14:textId="77777777" w:rsidR="00407246" w:rsidRPr="00744B7B" w:rsidRDefault="00407246" w:rsidP="00407246">
                            <w:pPr>
                              <w:jc w:val="center"/>
                              <w:rPr>
                                <w:rFonts w:ascii="Calibri" w:hAnsi="Calibri" w:cs="Calibri"/>
                                <w:b/>
                                <w:bCs/>
                                <w:color w:val="0070C0"/>
                              </w:rPr>
                            </w:pPr>
                            <w:r w:rsidRPr="00744B7B">
                              <w:rPr>
                                <w:rFonts w:ascii="Calibri" w:hAnsi="Calibri" w:cs="Calibri"/>
                                <w:b/>
                                <w:bCs/>
                                <w:color w:val="0070C0"/>
                                <w:u w:val="single"/>
                              </w:rPr>
                              <w:t>ATAC RTO #45556</w:t>
                            </w:r>
                          </w:p>
                          <w:p w14:paraId="28F7D9D3" w14:textId="0986E5FF" w:rsidR="00232622" w:rsidRPr="007C00DF" w:rsidRDefault="00232622" w:rsidP="00232622">
                            <w:pPr>
                              <w:jc w:val="center"/>
                              <w:rPr>
                                <w:color w:val="FF0000"/>
                                <w:sz w:val="40"/>
                                <w:szCs w:val="40"/>
                              </w:rPr>
                            </w:pPr>
                            <w:r w:rsidRPr="007C00DF">
                              <w:rPr>
                                <w:color w:val="FF0000"/>
                                <w:sz w:val="40"/>
                                <w:szCs w:val="40"/>
                              </w:rPr>
                              <w:t>Contact us:</w:t>
                            </w:r>
                          </w:p>
                          <w:p w14:paraId="6726A879" w14:textId="77777777" w:rsidR="005C00A3" w:rsidRDefault="00232622" w:rsidP="00F36598">
                            <w:pPr>
                              <w:jc w:val="center"/>
                              <w:rPr>
                                <w:color w:val="FF0000"/>
                                <w:sz w:val="40"/>
                                <w:szCs w:val="40"/>
                              </w:rPr>
                            </w:pPr>
                            <w:r w:rsidRPr="007C00DF">
                              <w:rPr>
                                <w:color w:val="FF0000"/>
                                <w:sz w:val="40"/>
                                <w:szCs w:val="40"/>
                              </w:rPr>
                              <w:t xml:space="preserve">07 5547 8598 or 0432 036 537      </w:t>
                            </w:r>
                          </w:p>
                          <w:p w14:paraId="77B55AA0" w14:textId="511A134E" w:rsidR="00232622" w:rsidRPr="007C00DF" w:rsidRDefault="00232622" w:rsidP="00F36598">
                            <w:pPr>
                              <w:jc w:val="center"/>
                              <w:rPr>
                                <w:color w:val="FF0000"/>
                                <w:sz w:val="40"/>
                                <w:szCs w:val="40"/>
                              </w:rPr>
                            </w:pPr>
                            <w:r w:rsidRPr="007C00DF">
                              <w:rPr>
                                <w:color w:val="FF0000"/>
                                <w:sz w:val="40"/>
                                <w:szCs w:val="40"/>
                              </w:rPr>
                              <w:t xml:space="preserve">     E: </w:t>
                            </w:r>
                            <w:hyperlink r:id="rId25" w:history="1">
                              <w:r w:rsidRPr="00BC3460">
                                <w:rPr>
                                  <w:rStyle w:val="Hyperlink"/>
                                  <w:sz w:val="40"/>
                                  <w:szCs w:val="40"/>
                                </w:rPr>
                                <w:t>enrolment@atac.qld.edu.au</w:t>
                              </w:r>
                            </w:hyperlink>
                          </w:p>
                          <w:p w14:paraId="0362AEF4" w14:textId="77777777" w:rsidR="00232622" w:rsidRPr="00C92CF5" w:rsidRDefault="00232622" w:rsidP="00232622">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F398F"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 Vertical 7" o:spid="_x0000_s1032" type="#_x0000_t97" style="position:absolute;left:0;text-align:left;margin-left:-12.2pt;margin-top:16.55pt;width:519pt;height:618.9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" fillcolor="yellow" strokecolor="#4579b8 [3044]">
                <v:shadow on="t" color="black" opacity="22937f" origin=",.5" offset="0,.63889mm"/>
                <v:path arrowok="t"/>
                <v:textbox>
                  <w:txbxContent>
                    <w:p w14:paraId="20358E7B" w14:textId="2EC4F1D7" w:rsidR="00232622" w:rsidRPr="00744B7B" w:rsidRDefault="00232622" w:rsidP="00232622">
                      <w:pPr>
                        <w:jc w:val="center"/>
                        <w:rPr>
                          <w:b/>
                          <w:bCs/>
                          <w:color w:val="000000" w:themeColor="text1"/>
                          <w:sz w:val="32"/>
                          <w:szCs w:val="32"/>
                        </w:rPr>
                      </w:pPr>
                      <w:r w:rsidRPr="00744B7B">
                        <w:rPr>
                          <w:rFonts w:ascii="Algerian" w:hAnsi="Algerian"/>
                          <w:b/>
                          <w:bCs/>
                          <w:i/>
                          <w:iCs/>
                          <w:color w:val="000000" w:themeColor="text1"/>
                          <w:sz w:val="56"/>
                          <w:szCs w:val="56"/>
                          <w:u w:val="single"/>
                        </w:rPr>
                        <w:t xml:space="preserve">ENROL </w:t>
                      </w:r>
                      <w:r w:rsidR="00715747" w:rsidRPr="00744B7B">
                        <w:rPr>
                          <w:rFonts w:ascii="Algerian" w:hAnsi="Algerian"/>
                          <w:b/>
                          <w:bCs/>
                          <w:i/>
                          <w:iCs/>
                          <w:color w:val="000000" w:themeColor="text1"/>
                          <w:sz w:val="56"/>
                          <w:szCs w:val="56"/>
                          <w:u w:val="single"/>
                        </w:rPr>
                        <w:t xml:space="preserve">for </w:t>
                      </w:r>
                      <w:r w:rsidRPr="00744B7B">
                        <w:rPr>
                          <w:rFonts w:ascii="Algerian" w:hAnsi="Algerian"/>
                          <w:b/>
                          <w:bCs/>
                          <w:i/>
                          <w:iCs/>
                          <w:color w:val="000000" w:themeColor="text1"/>
                          <w:sz w:val="56"/>
                          <w:szCs w:val="56"/>
                          <w:u w:val="single"/>
                        </w:rPr>
                        <w:t>2023</w:t>
                      </w:r>
                    </w:p>
                    <w:p w14:paraId="59A11DA4" w14:textId="243D905E" w:rsidR="00715747" w:rsidRDefault="00232622" w:rsidP="00232622">
                      <w:pPr>
                        <w:jc w:val="center"/>
                        <w:rPr>
                          <w:rFonts w:ascii="Calibri" w:hAnsi="Calibri" w:cs="Calibri"/>
                          <w:b/>
                          <w:bCs/>
                          <w:color w:val="943634" w:themeColor="accent2" w:themeShade="BF"/>
                          <w:sz w:val="28"/>
                          <w:szCs w:val="28"/>
                        </w:rPr>
                      </w:pPr>
                      <w:r w:rsidRPr="00525F3B">
                        <w:rPr>
                          <w:rFonts w:ascii="Calibri" w:hAnsi="Calibri" w:cs="Calibri"/>
                          <w:b/>
                          <w:bCs/>
                          <w:color w:val="943634" w:themeColor="accent2" w:themeShade="BF"/>
                          <w:sz w:val="28"/>
                          <w:szCs w:val="28"/>
                        </w:rPr>
                        <w:t xml:space="preserve">Unique </w:t>
                      </w:r>
                      <w:r w:rsidR="00715747">
                        <w:rPr>
                          <w:rFonts w:ascii="Calibri" w:hAnsi="Calibri" w:cs="Calibri"/>
                          <w:b/>
                          <w:bCs/>
                          <w:color w:val="943634" w:themeColor="accent2" w:themeShade="BF"/>
                          <w:sz w:val="28"/>
                          <w:szCs w:val="28"/>
                        </w:rPr>
                        <w:t>a</w:t>
                      </w:r>
                      <w:r w:rsidRPr="00525F3B">
                        <w:rPr>
                          <w:rFonts w:ascii="Calibri" w:hAnsi="Calibri" w:cs="Calibri"/>
                          <w:b/>
                          <w:bCs/>
                          <w:color w:val="943634" w:themeColor="accent2" w:themeShade="BF"/>
                          <w:sz w:val="28"/>
                          <w:szCs w:val="28"/>
                        </w:rPr>
                        <w:t xml:space="preserve">djustable </w:t>
                      </w:r>
                      <w:r w:rsidR="00715747">
                        <w:rPr>
                          <w:rFonts w:ascii="Calibri" w:hAnsi="Calibri" w:cs="Calibri"/>
                          <w:b/>
                          <w:bCs/>
                          <w:color w:val="943634" w:themeColor="accent2" w:themeShade="BF"/>
                          <w:sz w:val="28"/>
                          <w:szCs w:val="28"/>
                        </w:rPr>
                        <w:t xml:space="preserve">&amp; supported </w:t>
                      </w:r>
                      <w:r w:rsidRPr="00525F3B">
                        <w:rPr>
                          <w:rFonts w:ascii="Calibri" w:hAnsi="Calibri" w:cs="Calibri"/>
                          <w:b/>
                          <w:bCs/>
                          <w:color w:val="943634" w:themeColor="accent2" w:themeShade="BF"/>
                          <w:sz w:val="28"/>
                          <w:szCs w:val="28"/>
                        </w:rPr>
                        <w:t>program</w:t>
                      </w:r>
                      <w:r w:rsidR="00715747">
                        <w:rPr>
                          <w:rFonts w:ascii="Calibri" w:hAnsi="Calibri" w:cs="Calibri"/>
                          <w:b/>
                          <w:bCs/>
                          <w:color w:val="943634" w:themeColor="accent2" w:themeShade="BF"/>
                          <w:sz w:val="28"/>
                          <w:szCs w:val="28"/>
                        </w:rPr>
                        <w:t xml:space="preserve">s </w:t>
                      </w:r>
                    </w:p>
                    <w:p w14:paraId="5F8F322B" w14:textId="2367A13B" w:rsidR="00232622" w:rsidRDefault="00715747" w:rsidP="00232622">
                      <w:pPr>
                        <w:jc w:val="center"/>
                        <w:rPr>
                          <w:rFonts w:ascii="Calibri" w:hAnsi="Calibri" w:cs="Calibri"/>
                          <w:b/>
                          <w:bCs/>
                          <w:color w:val="943634" w:themeColor="accent2" w:themeShade="BF"/>
                          <w:sz w:val="28"/>
                          <w:szCs w:val="28"/>
                        </w:rPr>
                      </w:pPr>
                      <w:r>
                        <w:rPr>
                          <w:rFonts w:ascii="Calibri" w:hAnsi="Calibri" w:cs="Calibri"/>
                          <w:b/>
                          <w:bCs/>
                          <w:color w:val="943634" w:themeColor="accent2" w:themeShade="BF"/>
                          <w:sz w:val="28"/>
                          <w:szCs w:val="28"/>
                        </w:rPr>
                        <w:t xml:space="preserve">Build Skills for </w:t>
                      </w:r>
                      <w:r w:rsidR="00232622" w:rsidRPr="00525F3B">
                        <w:rPr>
                          <w:rFonts w:ascii="Calibri" w:hAnsi="Calibri" w:cs="Calibri"/>
                          <w:b/>
                          <w:bCs/>
                          <w:color w:val="943634" w:themeColor="accent2" w:themeShade="BF"/>
                          <w:sz w:val="28"/>
                          <w:szCs w:val="28"/>
                        </w:rPr>
                        <w:t xml:space="preserve">Jobs and/or Apprenticeships. </w:t>
                      </w:r>
                    </w:p>
                    <w:p w14:paraId="13849502" w14:textId="77777777" w:rsidR="00232622" w:rsidRDefault="00232622" w:rsidP="00232622">
                      <w:pPr>
                        <w:jc w:val="center"/>
                        <w:rPr>
                          <w:rFonts w:ascii="Calibri" w:hAnsi="Calibri" w:cs="Calibri"/>
                          <w:b/>
                          <w:bCs/>
                          <w:color w:val="943634" w:themeColor="accent2" w:themeShade="BF"/>
                          <w:sz w:val="28"/>
                          <w:szCs w:val="28"/>
                        </w:rPr>
                      </w:pPr>
                    </w:p>
                    <w:p w14:paraId="3D5F3BD3" w14:textId="3EE47F69" w:rsidR="00F36598" w:rsidRDefault="00232622" w:rsidP="00232622">
                      <w:pPr>
                        <w:jc w:val="center"/>
                        <w:rPr>
                          <w:rFonts w:ascii="Calibri" w:hAnsi="Calibri" w:cs="Calibri"/>
                          <w:b/>
                          <w:bCs/>
                          <w:color w:val="0070C0"/>
                          <w:sz w:val="36"/>
                          <w:szCs w:val="36"/>
                        </w:rPr>
                      </w:pPr>
                      <w:r w:rsidRPr="00B5662E">
                        <w:rPr>
                          <w:rFonts w:ascii="Calibri" w:hAnsi="Calibri" w:cs="Calibri"/>
                          <w:b/>
                          <w:bCs/>
                          <w:color w:val="0070C0"/>
                          <w:sz w:val="36"/>
                          <w:szCs w:val="36"/>
                        </w:rPr>
                        <w:t xml:space="preserve">Complete </w:t>
                      </w:r>
                      <w:r w:rsidR="00715747">
                        <w:rPr>
                          <w:rFonts w:ascii="Calibri" w:hAnsi="Calibri" w:cs="Calibri"/>
                          <w:b/>
                          <w:bCs/>
                          <w:color w:val="0070C0"/>
                          <w:sz w:val="36"/>
                          <w:szCs w:val="36"/>
                        </w:rPr>
                        <w:t xml:space="preserve">your: </w:t>
                      </w:r>
                    </w:p>
                    <w:p w14:paraId="60552B17" w14:textId="037F1542" w:rsidR="00232622" w:rsidRPr="00B5662E" w:rsidRDefault="00232622" w:rsidP="00232622">
                      <w:pPr>
                        <w:jc w:val="center"/>
                        <w:rPr>
                          <w:rFonts w:ascii="Calibri" w:hAnsi="Calibri" w:cs="Calibri"/>
                          <w:b/>
                          <w:bCs/>
                          <w:color w:val="0070C0"/>
                          <w:sz w:val="36"/>
                          <w:szCs w:val="36"/>
                        </w:rPr>
                      </w:pPr>
                      <w:r w:rsidRPr="00B5662E">
                        <w:rPr>
                          <w:rFonts w:ascii="Calibri" w:hAnsi="Calibri" w:cs="Calibri"/>
                          <w:b/>
                          <w:bCs/>
                          <w:color w:val="0070C0"/>
                          <w:sz w:val="36"/>
                          <w:szCs w:val="36"/>
                        </w:rPr>
                        <w:t>QCE (Yr</w:t>
                      </w:r>
                      <w:r>
                        <w:rPr>
                          <w:rFonts w:ascii="Calibri" w:hAnsi="Calibri" w:cs="Calibri"/>
                          <w:b/>
                          <w:bCs/>
                          <w:color w:val="0070C0"/>
                          <w:sz w:val="36"/>
                          <w:szCs w:val="36"/>
                        </w:rPr>
                        <w:t>.</w:t>
                      </w:r>
                      <w:r w:rsidRPr="00B5662E">
                        <w:rPr>
                          <w:rFonts w:ascii="Calibri" w:hAnsi="Calibri" w:cs="Calibri"/>
                          <w:b/>
                          <w:bCs/>
                          <w:color w:val="0070C0"/>
                          <w:sz w:val="36"/>
                          <w:szCs w:val="36"/>
                        </w:rPr>
                        <w:t xml:space="preserve"> 12), </w:t>
                      </w:r>
                    </w:p>
                    <w:p w14:paraId="78499C44" w14:textId="22A5F1B6" w:rsidR="00232622" w:rsidRDefault="00232622" w:rsidP="00232622">
                      <w:pPr>
                        <w:jc w:val="center"/>
                        <w:rPr>
                          <w:rFonts w:ascii="Calibri" w:hAnsi="Calibri" w:cs="Calibri"/>
                          <w:b/>
                          <w:bCs/>
                          <w:color w:val="0070C0"/>
                          <w:sz w:val="36"/>
                          <w:szCs w:val="36"/>
                        </w:rPr>
                      </w:pPr>
                      <w:r w:rsidRPr="00B5662E">
                        <w:rPr>
                          <w:rFonts w:ascii="Calibri" w:hAnsi="Calibri" w:cs="Calibri"/>
                          <w:b/>
                          <w:bCs/>
                          <w:color w:val="0070C0"/>
                          <w:sz w:val="36"/>
                          <w:szCs w:val="36"/>
                        </w:rPr>
                        <w:t>Cert. II in</w:t>
                      </w:r>
                      <w:r w:rsidR="00407246">
                        <w:rPr>
                          <w:rFonts w:ascii="Calibri" w:hAnsi="Calibri" w:cs="Calibri"/>
                          <w:b/>
                          <w:bCs/>
                          <w:color w:val="0070C0"/>
                          <w:sz w:val="36"/>
                          <w:szCs w:val="36"/>
                        </w:rPr>
                        <w:t xml:space="preserve"> Skills for Work &amp; Vocational Pathways </w:t>
                      </w:r>
                      <w:r w:rsidRPr="00B5662E">
                        <w:rPr>
                          <w:rFonts w:ascii="Calibri" w:hAnsi="Calibri" w:cs="Calibri"/>
                          <w:b/>
                          <w:bCs/>
                          <w:color w:val="0070C0"/>
                          <w:sz w:val="36"/>
                          <w:szCs w:val="36"/>
                        </w:rPr>
                        <w:t xml:space="preserve"> </w:t>
                      </w:r>
                      <w:r w:rsidR="00407246">
                        <w:rPr>
                          <w:rFonts w:ascii="Calibri" w:hAnsi="Calibri" w:cs="Calibri"/>
                          <w:b/>
                          <w:bCs/>
                          <w:color w:val="0070C0"/>
                          <w:sz w:val="36"/>
                          <w:szCs w:val="36"/>
                        </w:rPr>
                        <w:t>(</w:t>
                      </w:r>
                      <w:r w:rsidRPr="00B5662E">
                        <w:rPr>
                          <w:rFonts w:ascii="Calibri" w:hAnsi="Calibri" w:cs="Calibri"/>
                          <w:b/>
                          <w:bCs/>
                          <w:color w:val="0070C0"/>
                          <w:sz w:val="36"/>
                          <w:szCs w:val="36"/>
                        </w:rPr>
                        <w:t>FSK20119</w:t>
                      </w:r>
                      <w:r w:rsidR="00407246">
                        <w:rPr>
                          <w:rFonts w:ascii="Calibri" w:hAnsi="Calibri" w:cs="Calibri"/>
                          <w:b/>
                          <w:bCs/>
                          <w:color w:val="0070C0"/>
                          <w:sz w:val="36"/>
                          <w:szCs w:val="36"/>
                        </w:rPr>
                        <w:t>)</w:t>
                      </w:r>
                      <w:r w:rsidRPr="00B5662E">
                        <w:rPr>
                          <w:rFonts w:ascii="Calibri" w:hAnsi="Calibri" w:cs="Calibri"/>
                          <w:b/>
                          <w:bCs/>
                          <w:color w:val="0070C0"/>
                          <w:sz w:val="36"/>
                          <w:szCs w:val="36"/>
                        </w:rPr>
                        <w:t xml:space="preserve"> </w:t>
                      </w:r>
                    </w:p>
                    <w:p w14:paraId="0E988508" w14:textId="77777777" w:rsidR="00744B7B" w:rsidRDefault="006B46C0" w:rsidP="00744B7B">
                      <w:pPr>
                        <w:jc w:val="center"/>
                        <w:rPr>
                          <w:rFonts w:ascii="Calibri" w:hAnsi="Calibri" w:cs="Calibri"/>
                          <w:b/>
                          <w:bCs/>
                          <w:color w:val="0070C0"/>
                          <w:sz w:val="36"/>
                          <w:szCs w:val="36"/>
                          <w:u w:val="single"/>
                        </w:rPr>
                      </w:pPr>
                      <w:r>
                        <w:rPr>
                          <w:rFonts w:ascii="Calibri" w:hAnsi="Calibri" w:cs="Calibri"/>
                          <w:b/>
                          <w:bCs/>
                          <w:color w:val="0070C0"/>
                          <w:sz w:val="36"/>
                          <w:szCs w:val="36"/>
                        </w:rPr>
                        <w:t>Cert. II in Workplace Skills (BSB20120)</w:t>
                      </w:r>
                      <w:r w:rsidR="00744B7B" w:rsidRPr="00744B7B">
                        <w:rPr>
                          <w:rFonts w:ascii="Calibri" w:hAnsi="Calibri" w:cs="Calibri"/>
                          <w:b/>
                          <w:bCs/>
                          <w:color w:val="0070C0"/>
                          <w:sz w:val="36"/>
                          <w:szCs w:val="36"/>
                          <w:u w:val="single"/>
                        </w:rPr>
                        <w:t xml:space="preserve"> </w:t>
                      </w:r>
                    </w:p>
                    <w:p w14:paraId="57AC1101" w14:textId="0EFCAD7E" w:rsidR="00744B7B" w:rsidRPr="00744B7B" w:rsidRDefault="00744B7B" w:rsidP="00744B7B">
                      <w:pPr>
                        <w:jc w:val="center"/>
                        <w:rPr>
                          <w:rFonts w:ascii="Calibri" w:hAnsi="Calibri" w:cs="Calibri"/>
                          <w:b/>
                          <w:bCs/>
                          <w:color w:val="0070C0"/>
                        </w:rPr>
                      </w:pPr>
                      <w:r w:rsidRPr="00744B7B">
                        <w:rPr>
                          <w:rFonts w:ascii="Calibri" w:hAnsi="Calibri" w:cs="Calibri"/>
                          <w:b/>
                          <w:bCs/>
                          <w:color w:val="0070C0"/>
                          <w:u w:val="single"/>
                        </w:rPr>
                        <w:t>ATAC RTO #45556</w:t>
                      </w:r>
                    </w:p>
                    <w:p w14:paraId="3AFCDC62" w14:textId="7F153BBC" w:rsidR="00232622" w:rsidRDefault="00232622" w:rsidP="00232622">
                      <w:pPr>
                        <w:jc w:val="center"/>
                        <w:rPr>
                          <w:rFonts w:ascii="Calibri" w:hAnsi="Calibri" w:cs="Calibri"/>
                          <w:b/>
                          <w:bCs/>
                          <w:color w:val="0070C0"/>
                          <w:sz w:val="36"/>
                          <w:szCs w:val="36"/>
                        </w:rPr>
                      </w:pPr>
                    </w:p>
                    <w:p w14:paraId="733FC88D" w14:textId="77777777" w:rsidR="00407246" w:rsidRDefault="00715747" w:rsidP="00715747">
                      <w:pPr>
                        <w:jc w:val="center"/>
                        <w:rPr>
                          <w:rFonts w:ascii="Calibri" w:hAnsi="Calibri" w:cs="Calibri"/>
                          <w:b/>
                          <w:bCs/>
                          <w:color w:val="0070C0"/>
                          <w:sz w:val="36"/>
                          <w:szCs w:val="36"/>
                        </w:rPr>
                      </w:pPr>
                      <w:r w:rsidRPr="00B5662E">
                        <w:rPr>
                          <w:rFonts w:ascii="Calibri" w:hAnsi="Calibri" w:cs="Calibri"/>
                          <w:b/>
                          <w:bCs/>
                          <w:color w:val="0070C0"/>
                          <w:sz w:val="36"/>
                          <w:szCs w:val="36"/>
                        </w:rPr>
                        <w:t xml:space="preserve">Cert. II in a Trade </w:t>
                      </w:r>
                      <w:r>
                        <w:rPr>
                          <w:rFonts w:ascii="Calibri" w:hAnsi="Calibri" w:cs="Calibri"/>
                          <w:b/>
                          <w:bCs/>
                          <w:color w:val="0070C0"/>
                          <w:sz w:val="36"/>
                          <w:szCs w:val="36"/>
                        </w:rPr>
                        <w:t xml:space="preserve">of your choice </w:t>
                      </w:r>
                    </w:p>
                    <w:p w14:paraId="627C9788" w14:textId="5336AAB5" w:rsidR="00715747" w:rsidRPr="00B5662E" w:rsidRDefault="00715747" w:rsidP="00715747">
                      <w:pPr>
                        <w:jc w:val="center"/>
                        <w:rPr>
                          <w:rFonts w:ascii="Calibri" w:hAnsi="Calibri" w:cs="Calibri"/>
                          <w:b/>
                          <w:bCs/>
                          <w:color w:val="0070C0"/>
                          <w:sz w:val="36"/>
                          <w:szCs w:val="36"/>
                        </w:rPr>
                      </w:pPr>
                      <w:r w:rsidRPr="00B5662E">
                        <w:rPr>
                          <w:rFonts w:ascii="Calibri" w:hAnsi="Calibri" w:cs="Calibri"/>
                          <w:b/>
                          <w:bCs/>
                          <w:color w:val="0070C0"/>
                          <w:sz w:val="36"/>
                          <w:szCs w:val="36"/>
                        </w:rPr>
                        <w:t>(TAFE</w:t>
                      </w:r>
                      <w:r w:rsidR="00744B7B">
                        <w:rPr>
                          <w:rFonts w:ascii="Calibri" w:hAnsi="Calibri" w:cs="Calibri"/>
                          <w:b/>
                          <w:bCs/>
                          <w:color w:val="0070C0"/>
                          <w:sz w:val="36"/>
                          <w:szCs w:val="36"/>
                        </w:rPr>
                        <w:t xml:space="preserve"> and other RTOs</w:t>
                      </w:r>
                      <w:r w:rsidRPr="00B5662E">
                        <w:rPr>
                          <w:rFonts w:ascii="Calibri" w:hAnsi="Calibri" w:cs="Calibri"/>
                          <w:b/>
                          <w:bCs/>
                          <w:color w:val="0070C0"/>
                          <w:sz w:val="36"/>
                          <w:szCs w:val="36"/>
                        </w:rPr>
                        <w:t>)</w:t>
                      </w:r>
                    </w:p>
                    <w:p w14:paraId="18C44A2C" w14:textId="77777777" w:rsidR="006B46C0" w:rsidRDefault="006B46C0" w:rsidP="00232622">
                      <w:pPr>
                        <w:jc w:val="center"/>
                        <w:rPr>
                          <w:rFonts w:ascii="Calibri" w:hAnsi="Calibri" w:cs="Calibri"/>
                          <w:b/>
                          <w:bCs/>
                          <w:color w:val="943634" w:themeColor="accent2" w:themeShade="BF"/>
                          <w:sz w:val="28"/>
                          <w:szCs w:val="28"/>
                        </w:rPr>
                      </w:pPr>
                    </w:p>
                    <w:p w14:paraId="119F62DD" w14:textId="77777777" w:rsidR="00232622" w:rsidRPr="00B5662E" w:rsidRDefault="00232622" w:rsidP="00232622">
                      <w:pPr>
                        <w:jc w:val="center"/>
                        <w:rPr>
                          <w:rFonts w:ascii="Calibri" w:hAnsi="Calibri" w:cs="Calibri"/>
                          <w:b/>
                          <w:bCs/>
                          <w:color w:val="943634" w:themeColor="accent2" w:themeShade="BF"/>
                          <w:sz w:val="36"/>
                          <w:szCs w:val="36"/>
                        </w:rPr>
                      </w:pPr>
                      <w:r w:rsidRPr="00B5662E">
                        <w:rPr>
                          <w:rFonts w:ascii="Calibri" w:hAnsi="Calibri" w:cs="Calibri"/>
                          <w:b/>
                          <w:bCs/>
                          <w:color w:val="943634" w:themeColor="accent2" w:themeShade="BF"/>
                          <w:sz w:val="36"/>
                          <w:szCs w:val="36"/>
                        </w:rPr>
                        <w:t xml:space="preserve">BSB40520 Cert IV in </w:t>
                      </w:r>
                      <w:r>
                        <w:rPr>
                          <w:rFonts w:ascii="Calibri" w:hAnsi="Calibri" w:cs="Calibri"/>
                          <w:b/>
                          <w:bCs/>
                          <w:color w:val="943634" w:themeColor="accent2" w:themeShade="BF"/>
                          <w:sz w:val="36"/>
                          <w:szCs w:val="36"/>
                        </w:rPr>
                        <w:t>L</w:t>
                      </w:r>
                      <w:r w:rsidRPr="00B5662E">
                        <w:rPr>
                          <w:rFonts w:ascii="Calibri" w:hAnsi="Calibri" w:cs="Calibri"/>
                          <w:b/>
                          <w:bCs/>
                          <w:color w:val="943634" w:themeColor="accent2" w:themeShade="BF"/>
                          <w:sz w:val="36"/>
                          <w:szCs w:val="36"/>
                        </w:rPr>
                        <w:t>eadership and Management</w:t>
                      </w:r>
                    </w:p>
                    <w:p w14:paraId="2AA061CC" w14:textId="7CA488F7" w:rsidR="00232622" w:rsidRPr="00B5662E" w:rsidRDefault="00232622" w:rsidP="00232622">
                      <w:pPr>
                        <w:jc w:val="center"/>
                        <w:rPr>
                          <w:rFonts w:ascii="Calibri" w:hAnsi="Calibri" w:cs="Calibri"/>
                          <w:b/>
                          <w:bCs/>
                          <w:color w:val="943634" w:themeColor="accent2" w:themeShade="BF"/>
                          <w:sz w:val="36"/>
                          <w:szCs w:val="36"/>
                        </w:rPr>
                      </w:pPr>
                      <w:r w:rsidRPr="00B5662E">
                        <w:rPr>
                          <w:rFonts w:ascii="Calibri" w:hAnsi="Calibri" w:cs="Calibri"/>
                          <w:b/>
                          <w:bCs/>
                          <w:color w:val="943634" w:themeColor="accent2" w:themeShade="BF"/>
                          <w:sz w:val="36"/>
                          <w:szCs w:val="36"/>
                        </w:rPr>
                        <w:t>BSB50420 Diploma in Leadership and Management</w:t>
                      </w:r>
                    </w:p>
                    <w:p w14:paraId="65D49AB6" w14:textId="3DD32575" w:rsidR="00232622" w:rsidRDefault="00232622" w:rsidP="00232622">
                      <w:pPr>
                        <w:jc w:val="center"/>
                        <w:rPr>
                          <w:rFonts w:ascii="Calibri" w:hAnsi="Calibri" w:cs="Calibri"/>
                          <w:b/>
                          <w:bCs/>
                          <w:color w:val="943634" w:themeColor="accent2" w:themeShade="BF"/>
                          <w:sz w:val="44"/>
                          <w:szCs w:val="44"/>
                        </w:rPr>
                      </w:pPr>
                      <w:r w:rsidRPr="00B5662E">
                        <w:rPr>
                          <w:rFonts w:ascii="Calibri" w:hAnsi="Calibri" w:cs="Calibri"/>
                          <w:b/>
                          <w:bCs/>
                          <w:color w:val="943634" w:themeColor="accent2" w:themeShade="BF"/>
                          <w:sz w:val="44"/>
                          <w:szCs w:val="44"/>
                        </w:rPr>
                        <w:t>BSB50120 Diploma in Business</w:t>
                      </w:r>
                    </w:p>
                    <w:p w14:paraId="7EEE3277" w14:textId="77777777" w:rsidR="00407246" w:rsidRPr="00744B7B" w:rsidRDefault="00407246" w:rsidP="00407246">
                      <w:pPr>
                        <w:jc w:val="center"/>
                        <w:rPr>
                          <w:rFonts w:ascii="Calibri" w:hAnsi="Calibri" w:cs="Calibri"/>
                          <w:b/>
                          <w:bCs/>
                          <w:color w:val="0070C0"/>
                        </w:rPr>
                      </w:pPr>
                      <w:r w:rsidRPr="00744B7B">
                        <w:rPr>
                          <w:rFonts w:ascii="Calibri" w:hAnsi="Calibri" w:cs="Calibri"/>
                          <w:b/>
                          <w:bCs/>
                          <w:color w:val="0070C0"/>
                          <w:u w:val="single"/>
                        </w:rPr>
                        <w:t>ATAC RTO #45556</w:t>
                      </w:r>
                    </w:p>
                    <w:p w14:paraId="28F7D9D3" w14:textId="0986E5FF" w:rsidR="00232622" w:rsidRPr="007C00DF" w:rsidRDefault="00232622" w:rsidP="00232622">
                      <w:pPr>
                        <w:jc w:val="center"/>
                        <w:rPr>
                          <w:color w:val="FF0000"/>
                          <w:sz w:val="40"/>
                          <w:szCs w:val="40"/>
                        </w:rPr>
                      </w:pPr>
                      <w:r w:rsidRPr="007C00DF">
                        <w:rPr>
                          <w:color w:val="FF0000"/>
                          <w:sz w:val="40"/>
                          <w:szCs w:val="40"/>
                        </w:rPr>
                        <w:t>Contact us:</w:t>
                      </w:r>
                    </w:p>
                    <w:p w14:paraId="6726A879" w14:textId="77777777" w:rsidR="005C00A3" w:rsidRDefault="00232622" w:rsidP="00F36598">
                      <w:pPr>
                        <w:jc w:val="center"/>
                        <w:rPr>
                          <w:color w:val="FF0000"/>
                          <w:sz w:val="40"/>
                          <w:szCs w:val="40"/>
                        </w:rPr>
                      </w:pPr>
                      <w:r w:rsidRPr="007C00DF">
                        <w:rPr>
                          <w:color w:val="FF0000"/>
                          <w:sz w:val="40"/>
                          <w:szCs w:val="40"/>
                        </w:rPr>
                        <w:t xml:space="preserve">07 5547 8598 or 0432 036 537      </w:t>
                      </w:r>
                    </w:p>
                    <w:p w14:paraId="77B55AA0" w14:textId="511A134E" w:rsidR="00232622" w:rsidRPr="007C00DF" w:rsidRDefault="00232622" w:rsidP="00F36598">
                      <w:pPr>
                        <w:jc w:val="center"/>
                        <w:rPr>
                          <w:color w:val="FF0000"/>
                          <w:sz w:val="40"/>
                          <w:szCs w:val="40"/>
                        </w:rPr>
                      </w:pPr>
                      <w:r w:rsidRPr="007C00DF">
                        <w:rPr>
                          <w:color w:val="FF0000"/>
                          <w:sz w:val="40"/>
                          <w:szCs w:val="40"/>
                        </w:rPr>
                        <w:t xml:space="preserve">     E: </w:t>
                      </w:r>
                      <w:hyperlink r:id="rId26" w:history="1">
                        <w:r w:rsidRPr="00BC3460">
                          <w:rPr>
                            <w:rStyle w:val="Hyperlink"/>
                            <w:sz w:val="40"/>
                            <w:szCs w:val="40"/>
                          </w:rPr>
                          <w:t>enrolment@atac.qld.edu.au</w:t>
                        </w:r>
                      </w:hyperlink>
                    </w:p>
                    <w:p w14:paraId="0362AEF4" w14:textId="77777777" w:rsidR="00232622" w:rsidRPr="00C92CF5" w:rsidRDefault="00232622" w:rsidP="00232622">
                      <w:pPr>
                        <w:jc w:val="center"/>
                        <w:rPr>
                          <w:color w:val="FF0000"/>
                        </w:rPr>
                      </w:pPr>
                    </w:p>
                  </w:txbxContent>
                </v:textbox>
                <w10:wrap anchorx="margin"/>
              </v:shape>
            </w:pict>
          </mc:Fallback>
        </mc:AlternateContent>
      </w:r>
    </w:p>
    <w:p w14:paraId="6F5ECF1B" w14:textId="05C5698D" w:rsidR="00DF2FF8" w:rsidRDefault="00DF2FF8" w:rsidP="00E9396A">
      <w:pPr>
        <w:pStyle w:val="NewsletterBody"/>
        <w:spacing w:after="0"/>
        <w:rPr>
          <w:rFonts w:ascii="Calibri" w:eastAsia="Times New Roman" w:hAnsi="Calibri" w:cs="Calibri"/>
          <w:b/>
          <w:bCs/>
          <w:color w:val="000000" w:themeColor="text1"/>
          <w:sz w:val="24"/>
          <w:u w:val="single"/>
        </w:rPr>
      </w:pPr>
    </w:p>
    <w:p w14:paraId="57BD79AF" w14:textId="3C00AB51" w:rsidR="00DF2FF8" w:rsidRDefault="00DF2FF8" w:rsidP="00E9396A">
      <w:pPr>
        <w:pStyle w:val="NewsletterBody"/>
        <w:spacing w:after="0"/>
        <w:rPr>
          <w:rFonts w:ascii="Calibri" w:eastAsia="Times New Roman" w:hAnsi="Calibri" w:cs="Calibri"/>
          <w:b/>
          <w:bCs/>
          <w:color w:val="000000" w:themeColor="text1"/>
          <w:sz w:val="24"/>
          <w:u w:val="single"/>
        </w:rPr>
      </w:pPr>
    </w:p>
    <w:p w14:paraId="5230FC91" w14:textId="6B9E4CB6" w:rsidR="00DF2FF8" w:rsidRDefault="00DF2FF8" w:rsidP="00E9396A">
      <w:pPr>
        <w:pStyle w:val="NewsletterBody"/>
        <w:spacing w:after="0"/>
        <w:rPr>
          <w:rFonts w:ascii="Calibri" w:eastAsia="Times New Roman" w:hAnsi="Calibri" w:cs="Calibri"/>
          <w:b/>
          <w:bCs/>
          <w:color w:val="000000" w:themeColor="text1"/>
          <w:sz w:val="24"/>
          <w:u w:val="single"/>
        </w:rPr>
      </w:pPr>
    </w:p>
    <w:p w14:paraId="50F34510" w14:textId="5045D220" w:rsidR="00DF2FF8" w:rsidRDefault="00DF2FF8" w:rsidP="00E9396A">
      <w:pPr>
        <w:pStyle w:val="NewsletterBody"/>
        <w:spacing w:after="0"/>
        <w:rPr>
          <w:rFonts w:ascii="Calibri" w:eastAsia="Times New Roman" w:hAnsi="Calibri" w:cs="Calibri"/>
          <w:b/>
          <w:bCs/>
          <w:color w:val="000000" w:themeColor="text1"/>
          <w:sz w:val="24"/>
          <w:u w:val="single"/>
        </w:rPr>
      </w:pPr>
    </w:p>
    <w:p w14:paraId="5A2F0453" w14:textId="1DB3BF19" w:rsidR="00E21612" w:rsidRDefault="00E21612" w:rsidP="00E9396A">
      <w:pPr>
        <w:pStyle w:val="NewsletterBody"/>
        <w:spacing w:after="0"/>
        <w:rPr>
          <w:rFonts w:ascii="Calibri" w:eastAsia="Times New Roman" w:hAnsi="Calibri" w:cs="Calibri"/>
          <w:b/>
          <w:bCs/>
          <w:color w:val="000000" w:themeColor="text1"/>
          <w:sz w:val="24"/>
          <w:u w:val="single"/>
        </w:rPr>
      </w:pPr>
    </w:p>
    <w:p w14:paraId="3550085C" w14:textId="5A5D851E" w:rsidR="00E21612" w:rsidRDefault="00E21612" w:rsidP="00E9396A">
      <w:pPr>
        <w:pStyle w:val="NewsletterBody"/>
        <w:spacing w:after="0"/>
        <w:rPr>
          <w:rFonts w:ascii="Calibri" w:eastAsia="Times New Roman" w:hAnsi="Calibri" w:cs="Calibri"/>
          <w:b/>
          <w:bCs/>
          <w:color w:val="000000" w:themeColor="text1"/>
          <w:sz w:val="24"/>
          <w:u w:val="single"/>
        </w:rPr>
      </w:pPr>
    </w:p>
    <w:p w14:paraId="50C8A59E" w14:textId="77777777" w:rsidR="00E21612" w:rsidRDefault="00E21612" w:rsidP="00E9396A">
      <w:pPr>
        <w:pStyle w:val="NewsletterBody"/>
        <w:spacing w:after="0"/>
        <w:rPr>
          <w:rFonts w:ascii="Calibri" w:eastAsia="Times New Roman" w:hAnsi="Calibri" w:cs="Calibri"/>
          <w:b/>
          <w:bCs/>
          <w:color w:val="000000" w:themeColor="text1"/>
          <w:sz w:val="24"/>
          <w:u w:val="single"/>
        </w:rPr>
      </w:pPr>
    </w:p>
    <w:p w14:paraId="5674CE6B" w14:textId="7542D21E" w:rsidR="00DF2FF8" w:rsidRDefault="00DF2FF8" w:rsidP="00E9396A">
      <w:pPr>
        <w:pStyle w:val="NewsletterBody"/>
        <w:spacing w:after="0"/>
        <w:rPr>
          <w:rFonts w:ascii="Calibri" w:eastAsia="Times New Roman" w:hAnsi="Calibri" w:cs="Calibri"/>
          <w:b/>
          <w:bCs/>
          <w:color w:val="000000" w:themeColor="text1"/>
          <w:sz w:val="24"/>
          <w:u w:val="single"/>
        </w:rPr>
      </w:pPr>
    </w:p>
    <w:p w14:paraId="0E348D56" w14:textId="111ECDB3" w:rsidR="00DF2FF8" w:rsidRDefault="00DF2FF8" w:rsidP="00E9396A">
      <w:pPr>
        <w:pStyle w:val="NewsletterBody"/>
        <w:spacing w:after="0"/>
        <w:rPr>
          <w:rFonts w:ascii="Calibri" w:eastAsia="Times New Roman" w:hAnsi="Calibri" w:cs="Calibri"/>
          <w:b/>
          <w:bCs/>
          <w:color w:val="000000" w:themeColor="text1"/>
          <w:sz w:val="24"/>
          <w:u w:val="single"/>
        </w:rPr>
      </w:pPr>
    </w:p>
    <w:p w14:paraId="65C5FB01" w14:textId="773B514B" w:rsidR="00DF2FF8" w:rsidRDefault="00DF2FF8" w:rsidP="00E9396A">
      <w:pPr>
        <w:pStyle w:val="NewsletterBody"/>
        <w:spacing w:after="0"/>
        <w:rPr>
          <w:rFonts w:ascii="Calibri" w:eastAsia="Times New Roman" w:hAnsi="Calibri" w:cs="Calibri"/>
          <w:b/>
          <w:bCs/>
          <w:color w:val="000000" w:themeColor="text1"/>
          <w:sz w:val="24"/>
          <w:u w:val="single"/>
        </w:rPr>
      </w:pPr>
    </w:p>
    <w:p w14:paraId="39AA94B8" w14:textId="501B697A" w:rsidR="00DF2FF8" w:rsidRDefault="00DF2FF8" w:rsidP="00E9396A">
      <w:pPr>
        <w:pStyle w:val="NewsletterBody"/>
        <w:spacing w:after="0"/>
        <w:rPr>
          <w:rFonts w:ascii="Calibri" w:eastAsia="Times New Roman" w:hAnsi="Calibri" w:cs="Calibri"/>
          <w:b/>
          <w:bCs/>
          <w:color w:val="000000" w:themeColor="text1"/>
          <w:sz w:val="24"/>
          <w:u w:val="single"/>
        </w:rPr>
      </w:pPr>
    </w:p>
    <w:p w14:paraId="049EB398" w14:textId="575C824B" w:rsidR="00DF2FF8" w:rsidRDefault="00DF2FF8" w:rsidP="00E9396A">
      <w:pPr>
        <w:pStyle w:val="NewsletterBody"/>
        <w:spacing w:after="0"/>
        <w:rPr>
          <w:rFonts w:ascii="Calibri" w:eastAsia="Times New Roman" w:hAnsi="Calibri" w:cs="Calibri"/>
          <w:b/>
          <w:bCs/>
          <w:color w:val="000000" w:themeColor="text1"/>
          <w:sz w:val="24"/>
          <w:u w:val="single"/>
        </w:rPr>
      </w:pPr>
    </w:p>
    <w:p w14:paraId="12FF5A4E" w14:textId="401E3720" w:rsidR="00DF2FF8" w:rsidRDefault="00DF2FF8" w:rsidP="00E9396A">
      <w:pPr>
        <w:pStyle w:val="NewsletterBody"/>
        <w:spacing w:after="0"/>
        <w:rPr>
          <w:rFonts w:ascii="Calibri" w:eastAsia="Times New Roman" w:hAnsi="Calibri" w:cs="Calibri"/>
          <w:b/>
          <w:bCs/>
          <w:color w:val="000000" w:themeColor="text1"/>
          <w:sz w:val="24"/>
          <w:u w:val="single"/>
        </w:rPr>
      </w:pPr>
    </w:p>
    <w:p w14:paraId="286755B3" w14:textId="10B2531B" w:rsidR="00DF2FF8" w:rsidRDefault="00DF2FF8" w:rsidP="00E9396A">
      <w:pPr>
        <w:pStyle w:val="NewsletterBody"/>
        <w:spacing w:after="0"/>
        <w:rPr>
          <w:rFonts w:ascii="Calibri" w:eastAsia="Times New Roman" w:hAnsi="Calibri" w:cs="Calibri"/>
          <w:b/>
          <w:bCs/>
          <w:color w:val="000000" w:themeColor="text1"/>
          <w:sz w:val="24"/>
          <w:u w:val="single"/>
        </w:rPr>
      </w:pPr>
    </w:p>
    <w:p w14:paraId="496CD60C" w14:textId="2079D22C" w:rsidR="00DF2FF8" w:rsidRDefault="00DF2FF8" w:rsidP="00E9396A">
      <w:pPr>
        <w:pStyle w:val="NewsletterBody"/>
        <w:spacing w:after="0"/>
        <w:rPr>
          <w:rFonts w:ascii="Calibri" w:eastAsia="Times New Roman" w:hAnsi="Calibri" w:cs="Calibri"/>
          <w:b/>
          <w:bCs/>
          <w:color w:val="000000" w:themeColor="text1"/>
          <w:sz w:val="24"/>
          <w:u w:val="single"/>
        </w:rPr>
      </w:pPr>
    </w:p>
    <w:p w14:paraId="440A2664" w14:textId="68EB654A" w:rsidR="00DF2FF8" w:rsidRDefault="00DF2FF8" w:rsidP="00E9396A">
      <w:pPr>
        <w:pStyle w:val="NewsletterBody"/>
        <w:spacing w:after="0"/>
        <w:rPr>
          <w:rFonts w:ascii="Calibri" w:eastAsia="Times New Roman" w:hAnsi="Calibri" w:cs="Calibri"/>
          <w:b/>
          <w:bCs/>
          <w:color w:val="000000" w:themeColor="text1"/>
          <w:sz w:val="24"/>
          <w:u w:val="single"/>
        </w:rPr>
      </w:pPr>
    </w:p>
    <w:p w14:paraId="5C4FBC64" w14:textId="79FB3AE4" w:rsidR="00DF2FF8" w:rsidRDefault="00DF2FF8" w:rsidP="00E9396A">
      <w:pPr>
        <w:pStyle w:val="NewsletterBody"/>
        <w:spacing w:after="0"/>
        <w:rPr>
          <w:rFonts w:ascii="Calibri" w:eastAsia="Times New Roman" w:hAnsi="Calibri" w:cs="Calibri"/>
          <w:b/>
          <w:bCs/>
          <w:color w:val="000000" w:themeColor="text1"/>
          <w:sz w:val="24"/>
          <w:u w:val="single"/>
        </w:rPr>
      </w:pPr>
    </w:p>
    <w:p w14:paraId="7BD970A8" w14:textId="5FC3C7A7" w:rsidR="00DF2FF8" w:rsidRDefault="00DF2FF8" w:rsidP="00E9396A">
      <w:pPr>
        <w:pStyle w:val="NewsletterBody"/>
        <w:spacing w:after="0"/>
        <w:rPr>
          <w:rFonts w:ascii="Calibri" w:eastAsia="Times New Roman" w:hAnsi="Calibri" w:cs="Calibri"/>
          <w:b/>
          <w:bCs/>
          <w:color w:val="000000" w:themeColor="text1"/>
          <w:sz w:val="24"/>
          <w:u w:val="single"/>
        </w:rPr>
      </w:pPr>
    </w:p>
    <w:p w14:paraId="74CF3DC9" w14:textId="4D824C58" w:rsidR="00DF2FF8" w:rsidRDefault="00DF2FF8" w:rsidP="00E9396A">
      <w:pPr>
        <w:pStyle w:val="NewsletterBody"/>
        <w:spacing w:after="0"/>
        <w:rPr>
          <w:rFonts w:ascii="Calibri" w:eastAsia="Times New Roman" w:hAnsi="Calibri" w:cs="Calibri"/>
          <w:b/>
          <w:bCs/>
          <w:color w:val="000000" w:themeColor="text1"/>
          <w:sz w:val="24"/>
          <w:u w:val="single"/>
        </w:rPr>
      </w:pPr>
    </w:p>
    <w:p w14:paraId="1AB79D6B" w14:textId="111ED65C" w:rsidR="00DF2FF8" w:rsidRDefault="00DF2FF8" w:rsidP="00E9396A">
      <w:pPr>
        <w:pStyle w:val="NewsletterBody"/>
        <w:spacing w:after="0"/>
        <w:rPr>
          <w:rFonts w:ascii="Calibri" w:eastAsia="Times New Roman" w:hAnsi="Calibri" w:cs="Calibri"/>
          <w:b/>
          <w:bCs/>
          <w:color w:val="000000" w:themeColor="text1"/>
          <w:sz w:val="24"/>
          <w:u w:val="single"/>
        </w:rPr>
      </w:pPr>
    </w:p>
    <w:p w14:paraId="67123BA5" w14:textId="1675B3BE" w:rsidR="00DF2FF8" w:rsidRDefault="00DF2FF8" w:rsidP="00E9396A">
      <w:pPr>
        <w:pStyle w:val="NewsletterBody"/>
        <w:spacing w:after="0"/>
        <w:rPr>
          <w:rFonts w:ascii="Calibri" w:eastAsia="Times New Roman" w:hAnsi="Calibri" w:cs="Calibri"/>
          <w:b/>
          <w:bCs/>
          <w:color w:val="000000" w:themeColor="text1"/>
          <w:sz w:val="24"/>
          <w:u w:val="single"/>
        </w:rPr>
      </w:pPr>
    </w:p>
    <w:p w14:paraId="76FABC5D" w14:textId="0C193420" w:rsidR="00DF2FF8" w:rsidRDefault="00DF2FF8" w:rsidP="00E9396A">
      <w:pPr>
        <w:pStyle w:val="NewsletterBody"/>
        <w:spacing w:after="0"/>
        <w:rPr>
          <w:rFonts w:ascii="Calibri" w:eastAsia="Times New Roman" w:hAnsi="Calibri" w:cs="Calibri"/>
          <w:b/>
          <w:bCs/>
          <w:color w:val="000000" w:themeColor="text1"/>
          <w:sz w:val="24"/>
          <w:u w:val="single"/>
        </w:rPr>
      </w:pPr>
    </w:p>
    <w:p w14:paraId="3DF15850" w14:textId="6ED5C0BD" w:rsidR="00DF2FF8" w:rsidRDefault="00DF2FF8" w:rsidP="00E9396A">
      <w:pPr>
        <w:pStyle w:val="NewsletterBody"/>
        <w:spacing w:after="0"/>
        <w:rPr>
          <w:rFonts w:ascii="Calibri" w:eastAsia="Times New Roman" w:hAnsi="Calibri" w:cs="Calibri"/>
          <w:b/>
          <w:bCs/>
          <w:color w:val="000000" w:themeColor="text1"/>
          <w:sz w:val="24"/>
          <w:u w:val="single"/>
        </w:rPr>
      </w:pPr>
    </w:p>
    <w:p w14:paraId="194FFE09" w14:textId="2CD15DFC" w:rsidR="00DF2FF8" w:rsidRDefault="00DF2FF8" w:rsidP="00E9396A">
      <w:pPr>
        <w:pStyle w:val="NewsletterBody"/>
        <w:spacing w:after="0"/>
        <w:rPr>
          <w:rFonts w:ascii="Calibri" w:eastAsia="Times New Roman" w:hAnsi="Calibri" w:cs="Calibri"/>
          <w:b/>
          <w:bCs/>
          <w:color w:val="000000" w:themeColor="text1"/>
          <w:sz w:val="24"/>
          <w:u w:val="single"/>
        </w:rPr>
      </w:pPr>
    </w:p>
    <w:p w14:paraId="770F67A8" w14:textId="28762593" w:rsidR="00DF2FF8" w:rsidRDefault="00DF2FF8" w:rsidP="00E9396A">
      <w:pPr>
        <w:pStyle w:val="NewsletterBody"/>
        <w:spacing w:after="0"/>
        <w:rPr>
          <w:rFonts w:ascii="Calibri" w:eastAsia="Times New Roman" w:hAnsi="Calibri" w:cs="Calibri"/>
          <w:b/>
          <w:bCs/>
          <w:color w:val="000000" w:themeColor="text1"/>
          <w:sz w:val="24"/>
          <w:u w:val="single"/>
        </w:rPr>
      </w:pPr>
    </w:p>
    <w:p w14:paraId="550D0FD2" w14:textId="47F2157B" w:rsidR="00DF2FF8" w:rsidRDefault="00DF2FF8" w:rsidP="00E9396A">
      <w:pPr>
        <w:pStyle w:val="NewsletterBody"/>
        <w:spacing w:after="0"/>
        <w:rPr>
          <w:rFonts w:ascii="Calibri" w:eastAsia="Times New Roman" w:hAnsi="Calibri" w:cs="Calibri"/>
          <w:b/>
          <w:bCs/>
          <w:color w:val="000000" w:themeColor="text1"/>
          <w:sz w:val="24"/>
          <w:u w:val="single"/>
        </w:rPr>
      </w:pPr>
    </w:p>
    <w:p w14:paraId="2AED71B0" w14:textId="677A703C" w:rsidR="00DF2FF8" w:rsidRDefault="00DF2FF8" w:rsidP="00E9396A">
      <w:pPr>
        <w:pStyle w:val="NewsletterBody"/>
        <w:spacing w:after="0"/>
        <w:rPr>
          <w:rFonts w:ascii="Calibri" w:eastAsia="Times New Roman" w:hAnsi="Calibri" w:cs="Calibri"/>
          <w:b/>
          <w:bCs/>
          <w:color w:val="000000" w:themeColor="text1"/>
          <w:sz w:val="24"/>
          <w:u w:val="single"/>
        </w:rPr>
      </w:pPr>
    </w:p>
    <w:p w14:paraId="17F7F1C8" w14:textId="08FD4B5F" w:rsidR="00DF2FF8" w:rsidRDefault="00DF2FF8" w:rsidP="00E9396A">
      <w:pPr>
        <w:pStyle w:val="NewsletterBody"/>
        <w:spacing w:after="0"/>
        <w:rPr>
          <w:rFonts w:ascii="Calibri" w:eastAsia="Times New Roman" w:hAnsi="Calibri" w:cs="Calibri"/>
          <w:b/>
          <w:bCs/>
          <w:color w:val="000000" w:themeColor="text1"/>
          <w:sz w:val="24"/>
          <w:u w:val="single"/>
        </w:rPr>
      </w:pPr>
    </w:p>
    <w:p w14:paraId="7F15039A" w14:textId="1D6E1F33" w:rsidR="00DF2FF8" w:rsidRDefault="00DF2FF8" w:rsidP="00E9396A">
      <w:pPr>
        <w:pStyle w:val="NewsletterBody"/>
        <w:spacing w:after="0"/>
        <w:rPr>
          <w:rFonts w:ascii="Calibri" w:eastAsia="Times New Roman" w:hAnsi="Calibri" w:cs="Calibri"/>
          <w:b/>
          <w:bCs/>
          <w:color w:val="000000" w:themeColor="text1"/>
          <w:sz w:val="24"/>
          <w:u w:val="single"/>
        </w:rPr>
      </w:pPr>
    </w:p>
    <w:p w14:paraId="5B185453" w14:textId="4CDC6B94" w:rsidR="00DF2FF8" w:rsidRDefault="00DF2FF8" w:rsidP="00E9396A">
      <w:pPr>
        <w:pStyle w:val="NewsletterBody"/>
        <w:spacing w:after="0"/>
        <w:rPr>
          <w:rFonts w:ascii="Calibri" w:eastAsia="Times New Roman" w:hAnsi="Calibri" w:cs="Calibri"/>
          <w:b/>
          <w:bCs/>
          <w:color w:val="000000" w:themeColor="text1"/>
          <w:sz w:val="24"/>
          <w:u w:val="single"/>
        </w:rPr>
      </w:pPr>
    </w:p>
    <w:p w14:paraId="678FC2FA" w14:textId="31F84CF2" w:rsidR="00673512" w:rsidRDefault="00673512" w:rsidP="00FD7DBC">
      <w:pPr>
        <w:jc w:val="both"/>
        <w:rPr>
          <w:rFonts w:ascii="Calibri" w:hAnsi="Calibri" w:cs="Calibri"/>
          <w:bCs/>
          <w:sz w:val="20"/>
          <w:szCs w:val="20"/>
        </w:rPr>
      </w:pPr>
    </w:p>
    <w:p w14:paraId="52A81274" w14:textId="1FF6ADDD" w:rsidR="00885846" w:rsidRDefault="00885846" w:rsidP="00FD7DBC">
      <w:pPr>
        <w:jc w:val="both"/>
        <w:rPr>
          <w:rFonts w:ascii="Calibri" w:hAnsi="Calibri" w:cs="Calibri"/>
          <w:bCs/>
          <w:sz w:val="20"/>
          <w:szCs w:val="20"/>
        </w:rPr>
      </w:pPr>
    </w:p>
    <w:p w14:paraId="59DCCF1D" w14:textId="78F8572C" w:rsidR="00885846" w:rsidRDefault="00885846" w:rsidP="00FD7DBC">
      <w:pPr>
        <w:jc w:val="both"/>
        <w:rPr>
          <w:rFonts w:ascii="Calibri" w:hAnsi="Calibri" w:cs="Calibri"/>
          <w:bCs/>
          <w:sz w:val="20"/>
          <w:szCs w:val="20"/>
        </w:rPr>
      </w:pPr>
    </w:p>
    <w:p w14:paraId="76C3A733" w14:textId="1A1EA52E" w:rsidR="00BD6130" w:rsidRDefault="00BD6130" w:rsidP="00FD7DBC">
      <w:pPr>
        <w:jc w:val="both"/>
        <w:rPr>
          <w:rFonts w:ascii="Calibri" w:hAnsi="Calibri" w:cs="Calibri"/>
          <w:bCs/>
          <w:sz w:val="20"/>
          <w:szCs w:val="20"/>
        </w:rPr>
      </w:pPr>
    </w:p>
    <w:p w14:paraId="49AADB85" w14:textId="6ADB5773" w:rsidR="00BD6130" w:rsidRDefault="00BD6130" w:rsidP="00FD7DBC">
      <w:pPr>
        <w:jc w:val="both"/>
        <w:rPr>
          <w:rFonts w:ascii="Calibri" w:hAnsi="Calibri" w:cs="Calibri"/>
          <w:bCs/>
          <w:sz w:val="20"/>
          <w:szCs w:val="20"/>
        </w:rPr>
      </w:pPr>
    </w:p>
    <w:p w14:paraId="1BA32C80" w14:textId="29E791D5" w:rsidR="003F30F4" w:rsidRDefault="003F30F4" w:rsidP="00FD7DBC">
      <w:pPr>
        <w:jc w:val="both"/>
        <w:rPr>
          <w:rFonts w:ascii="Calibri" w:hAnsi="Calibri" w:cs="Calibri"/>
          <w:bCs/>
          <w:sz w:val="20"/>
          <w:szCs w:val="20"/>
        </w:rPr>
      </w:pPr>
    </w:p>
    <w:p w14:paraId="3061CA83" w14:textId="32A2BE43" w:rsidR="003F30F4" w:rsidRDefault="003F30F4" w:rsidP="00FD7DBC">
      <w:pPr>
        <w:jc w:val="both"/>
        <w:rPr>
          <w:rFonts w:ascii="Calibri" w:hAnsi="Calibri" w:cs="Calibri"/>
          <w:bCs/>
          <w:sz w:val="20"/>
          <w:szCs w:val="20"/>
        </w:rPr>
      </w:pPr>
    </w:p>
    <w:p w14:paraId="2869CC6F" w14:textId="7DD48BB9" w:rsidR="003F30F4" w:rsidRDefault="003F30F4" w:rsidP="00FD7DBC">
      <w:pPr>
        <w:jc w:val="both"/>
        <w:rPr>
          <w:rFonts w:ascii="Calibri" w:hAnsi="Calibri" w:cs="Calibri"/>
          <w:bCs/>
          <w:sz w:val="20"/>
          <w:szCs w:val="20"/>
        </w:rPr>
      </w:pPr>
    </w:p>
    <w:p w14:paraId="5E012A65" w14:textId="6DC45DFF" w:rsidR="003F30F4" w:rsidRDefault="003F30F4" w:rsidP="00FD7DBC">
      <w:pPr>
        <w:jc w:val="both"/>
        <w:rPr>
          <w:rFonts w:ascii="Calibri" w:hAnsi="Calibri" w:cs="Calibri"/>
          <w:bCs/>
          <w:sz w:val="20"/>
          <w:szCs w:val="20"/>
        </w:rPr>
      </w:pPr>
    </w:p>
    <w:p w14:paraId="215702C3" w14:textId="77777777" w:rsidR="003F30F4" w:rsidRDefault="003F30F4" w:rsidP="00FD7DBC">
      <w:pPr>
        <w:jc w:val="both"/>
        <w:rPr>
          <w:rFonts w:ascii="Calibri" w:hAnsi="Calibri" w:cs="Calibri"/>
          <w:bCs/>
          <w:sz w:val="20"/>
          <w:szCs w:val="20"/>
        </w:rPr>
      </w:pPr>
    </w:p>
    <w:p w14:paraId="33890AD1" w14:textId="3E25019E" w:rsidR="00BD6130" w:rsidRDefault="00BD6130" w:rsidP="00FD7DBC">
      <w:pPr>
        <w:jc w:val="both"/>
        <w:rPr>
          <w:rFonts w:ascii="Calibri" w:hAnsi="Calibri" w:cs="Calibri"/>
          <w:bCs/>
          <w:sz w:val="20"/>
          <w:szCs w:val="20"/>
        </w:rPr>
      </w:pPr>
    </w:p>
    <w:p w14:paraId="4BCBB829" w14:textId="31046C83" w:rsidR="00841B14" w:rsidRDefault="00841B14" w:rsidP="00FD7DBC">
      <w:pPr>
        <w:jc w:val="both"/>
        <w:rPr>
          <w:rFonts w:ascii="Calibri" w:hAnsi="Calibri" w:cs="Calibri"/>
          <w:bCs/>
          <w:sz w:val="20"/>
          <w:szCs w:val="20"/>
        </w:rPr>
      </w:pPr>
    </w:p>
    <w:p w14:paraId="77ED152B" w14:textId="2137D6B2" w:rsidR="00841B14" w:rsidRDefault="00841B14" w:rsidP="00FD7DBC">
      <w:pPr>
        <w:jc w:val="both"/>
        <w:rPr>
          <w:rFonts w:ascii="Calibri" w:hAnsi="Calibri" w:cs="Calibri"/>
          <w:bCs/>
          <w:sz w:val="20"/>
          <w:szCs w:val="20"/>
        </w:rPr>
      </w:pPr>
    </w:p>
    <w:p w14:paraId="2F4A4A2E" w14:textId="7F583D97" w:rsidR="00841B14" w:rsidRDefault="00841B14" w:rsidP="00FD7DBC">
      <w:pPr>
        <w:jc w:val="both"/>
        <w:rPr>
          <w:rFonts w:ascii="Calibri" w:hAnsi="Calibri" w:cs="Calibri"/>
          <w:bCs/>
          <w:sz w:val="20"/>
          <w:szCs w:val="20"/>
        </w:rPr>
      </w:pPr>
    </w:p>
    <w:p w14:paraId="773FBFDD" w14:textId="63B084C8" w:rsidR="004F0188" w:rsidRDefault="004F0188" w:rsidP="00FD7DBC">
      <w:pPr>
        <w:jc w:val="both"/>
        <w:rPr>
          <w:rFonts w:ascii="Calibri" w:hAnsi="Calibri" w:cs="Calibri"/>
          <w:bCs/>
          <w:sz w:val="20"/>
          <w:szCs w:val="20"/>
        </w:rPr>
      </w:pPr>
    </w:p>
    <w:p w14:paraId="05E2E478" w14:textId="77777777" w:rsidR="004F0188" w:rsidRDefault="004F0188" w:rsidP="00FD7DBC">
      <w:pPr>
        <w:jc w:val="both"/>
        <w:rPr>
          <w:rFonts w:ascii="Calibri" w:hAnsi="Calibri" w:cs="Calibri"/>
          <w:bCs/>
          <w:sz w:val="20"/>
          <w:szCs w:val="20"/>
        </w:rPr>
      </w:pPr>
    </w:p>
    <w:p w14:paraId="05B75372" w14:textId="71843769" w:rsidR="00E21612" w:rsidRDefault="00E21612" w:rsidP="00FD7DBC">
      <w:pPr>
        <w:jc w:val="both"/>
        <w:rPr>
          <w:rFonts w:ascii="Calibri" w:hAnsi="Calibri" w:cs="Calibri"/>
          <w:bCs/>
          <w:sz w:val="20"/>
          <w:szCs w:val="20"/>
        </w:rPr>
      </w:pPr>
    </w:p>
    <w:p w14:paraId="784EBA91" w14:textId="77777777" w:rsidR="004F0188" w:rsidRDefault="004F0188" w:rsidP="00FD7DBC">
      <w:pPr>
        <w:jc w:val="both"/>
        <w:rPr>
          <w:rFonts w:ascii="Calibri" w:hAnsi="Calibri" w:cs="Calibri"/>
          <w:bCs/>
          <w:sz w:val="20"/>
          <w:szCs w:val="20"/>
        </w:rPr>
      </w:pPr>
    </w:p>
    <w:p w14:paraId="4F2291DA" w14:textId="5B43D265" w:rsidR="004F0188" w:rsidRDefault="004F0188" w:rsidP="00FD7DBC">
      <w:pPr>
        <w:jc w:val="both"/>
        <w:rPr>
          <w:rFonts w:ascii="Calibri" w:hAnsi="Calibri" w:cs="Calibri"/>
          <w:bCs/>
          <w:sz w:val="20"/>
          <w:szCs w:val="20"/>
        </w:rPr>
      </w:pPr>
    </w:p>
    <w:p w14:paraId="53EB44BB" w14:textId="2877B4E6" w:rsidR="00AC13CD" w:rsidRDefault="00AC13CD" w:rsidP="00FD7DBC">
      <w:pPr>
        <w:jc w:val="both"/>
        <w:rPr>
          <w:rFonts w:ascii="Calibri" w:hAnsi="Calibri" w:cs="Calibri"/>
          <w:bCs/>
          <w:sz w:val="20"/>
          <w:szCs w:val="20"/>
        </w:rPr>
      </w:pPr>
    </w:p>
    <w:p w14:paraId="1363B6D2" w14:textId="736952E7" w:rsidR="00744B7B" w:rsidRDefault="00744B7B" w:rsidP="00FD7DBC">
      <w:pPr>
        <w:jc w:val="both"/>
        <w:rPr>
          <w:rFonts w:ascii="Calibri" w:hAnsi="Calibri" w:cs="Calibri"/>
          <w:bCs/>
          <w:sz w:val="20"/>
          <w:szCs w:val="20"/>
        </w:rPr>
      </w:pPr>
    </w:p>
    <w:p w14:paraId="2A9E6619" w14:textId="77777777" w:rsidR="00744B7B" w:rsidRDefault="00744B7B" w:rsidP="00FD7DBC">
      <w:pPr>
        <w:jc w:val="both"/>
        <w:rPr>
          <w:rFonts w:ascii="Calibri" w:hAnsi="Calibri" w:cs="Calibri"/>
          <w:bCs/>
          <w:sz w:val="20"/>
          <w:szCs w:val="20"/>
        </w:rPr>
      </w:pPr>
    </w:p>
    <w:p w14:paraId="5D7F6847" w14:textId="77777777" w:rsidR="00AC13CD" w:rsidRDefault="00AC13CD" w:rsidP="00FD7DBC">
      <w:pPr>
        <w:jc w:val="both"/>
        <w:rPr>
          <w:rFonts w:ascii="Calibri" w:hAnsi="Calibri" w:cs="Calibri"/>
          <w:bCs/>
          <w:sz w:val="20"/>
          <w:szCs w:val="20"/>
        </w:rPr>
      </w:pPr>
    </w:p>
    <w:p w14:paraId="141E8295" w14:textId="4C77E893" w:rsidR="004F0188" w:rsidRDefault="004F0188" w:rsidP="00FD7DBC">
      <w:pPr>
        <w:jc w:val="both"/>
        <w:rPr>
          <w:rFonts w:ascii="Calibri" w:hAnsi="Calibri" w:cs="Calibri"/>
          <w:bCs/>
          <w:sz w:val="20"/>
          <w:szCs w:val="20"/>
        </w:rPr>
      </w:pPr>
    </w:p>
    <w:p w14:paraId="2222E85C" w14:textId="3038E558" w:rsidR="00E21612" w:rsidRDefault="00E21612" w:rsidP="00FD7DBC">
      <w:pPr>
        <w:jc w:val="both"/>
        <w:rPr>
          <w:rFonts w:ascii="Calibri" w:hAnsi="Calibri" w:cs="Calibri"/>
          <w:bCs/>
          <w:sz w:val="20"/>
          <w:szCs w:val="20"/>
        </w:rPr>
      </w:pPr>
    </w:p>
    <w:p w14:paraId="11C3253B" w14:textId="06780E1F" w:rsidR="00E21612" w:rsidRDefault="00E21612" w:rsidP="00FD7DBC">
      <w:pPr>
        <w:jc w:val="both"/>
        <w:rPr>
          <w:rFonts w:ascii="Calibri" w:hAnsi="Calibri" w:cs="Calibri"/>
          <w:bCs/>
          <w:sz w:val="20"/>
          <w:szCs w:val="20"/>
        </w:rPr>
      </w:pPr>
    </w:p>
    <w:p w14:paraId="46C26BE4" w14:textId="2BB1DF3F" w:rsidR="00E21612" w:rsidRDefault="00E21612" w:rsidP="00FD7DBC">
      <w:pPr>
        <w:jc w:val="both"/>
        <w:rPr>
          <w:rFonts w:ascii="Calibri" w:hAnsi="Calibri" w:cs="Calibri"/>
          <w:bCs/>
          <w:sz w:val="20"/>
          <w:szCs w:val="20"/>
        </w:rPr>
      </w:pPr>
    </w:p>
    <w:p w14:paraId="61CE506C" w14:textId="42F02596" w:rsidR="00E21612" w:rsidRDefault="00E21612" w:rsidP="00FD7DBC">
      <w:pPr>
        <w:jc w:val="both"/>
        <w:rPr>
          <w:rFonts w:ascii="Calibri" w:hAnsi="Calibri" w:cs="Calibri"/>
          <w:bCs/>
          <w:sz w:val="20"/>
          <w:szCs w:val="20"/>
        </w:rPr>
      </w:pPr>
    </w:p>
    <w:p w14:paraId="11DEC9FB" w14:textId="2AF75789" w:rsidR="00E21612" w:rsidRDefault="00E21612" w:rsidP="00FD7DBC">
      <w:pPr>
        <w:jc w:val="both"/>
        <w:rPr>
          <w:rFonts w:ascii="Calibri" w:hAnsi="Calibri" w:cs="Calibri"/>
          <w:bCs/>
          <w:sz w:val="20"/>
          <w:szCs w:val="20"/>
        </w:rPr>
      </w:pPr>
    </w:p>
    <w:p w14:paraId="6DE5E2D5" w14:textId="6E1F1ED4" w:rsidR="00E21612" w:rsidRDefault="00E21612" w:rsidP="00FD7DBC">
      <w:pPr>
        <w:jc w:val="both"/>
        <w:rPr>
          <w:rFonts w:ascii="Calibri" w:hAnsi="Calibri" w:cs="Calibri"/>
          <w:bCs/>
          <w:sz w:val="20"/>
          <w:szCs w:val="20"/>
        </w:rPr>
      </w:pPr>
    </w:p>
    <w:p w14:paraId="40ACC51F" w14:textId="3F1304A3" w:rsidR="00E21612" w:rsidRDefault="00E21612" w:rsidP="00FD7DBC">
      <w:pPr>
        <w:jc w:val="both"/>
        <w:rPr>
          <w:rFonts w:ascii="Calibri" w:hAnsi="Calibri" w:cs="Calibri"/>
          <w:bCs/>
          <w:sz w:val="20"/>
          <w:szCs w:val="20"/>
        </w:rPr>
      </w:pPr>
    </w:p>
    <w:p w14:paraId="57A5BAE7" w14:textId="0C001A05" w:rsidR="00E21612" w:rsidRDefault="00E21612" w:rsidP="00FD7DBC">
      <w:pPr>
        <w:jc w:val="both"/>
        <w:rPr>
          <w:rFonts w:ascii="Calibri" w:hAnsi="Calibri" w:cs="Calibri"/>
          <w:bCs/>
          <w:sz w:val="20"/>
          <w:szCs w:val="20"/>
        </w:rPr>
      </w:pPr>
    </w:p>
    <w:p w14:paraId="7AF2ED15" w14:textId="547E3278" w:rsidR="00E21612" w:rsidRDefault="00E21612" w:rsidP="00FD7DBC">
      <w:pPr>
        <w:jc w:val="both"/>
        <w:rPr>
          <w:rFonts w:ascii="Calibri" w:hAnsi="Calibri" w:cs="Calibri"/>
          <w:bCs/>
          <w:sz w:val="20"/>
          <w:szCs w:val="20"/>
        </w:rPr>
      </w:pPr>
    </w:p>
    <w:p w14:paraId="0862F88B" w14:textId="57E5A2E5" w:rsidR="00E21612" w:rsidRDefault="00E21612" w:rsidP="00FD7DBC">
      <w:pPr>
        <w:jc w:val="both"/>
        <w:rPr>
          <w:rFonts w:ascii="Calibri" w:hAnsi="Calibri" w:cs="Calibri"/>
          <w:bCs/>
          <w:sz w:val="20"/>
          <w:szCs w:val="20"/>
        </w:rPr>
      </w:pPr>
    </w:p>
    <w:p w14:paraId="1FA70016" w14:textId="64BB1E1D" w:rsidR="00E21612" w:rsidRDefault="00E21612" w:rsidP="00FD7DBC">
      <w:pPr>
        <w:jc w:val="both"/>
        <w:rPr>
          <w:rFonts w:ascii="Calibri" w:hAnsi="Calibri" w:cs="Calibri"/>
          <w:bCs/>
          <w:sz w:val="20"/>
          <w:szCs w:val="20"/>
        </w:rPr>
      </w:pPr>
    </w:p>
    <w:p w14:paraId="797F1B5E" w14:textId="1C49E760" w:rsidR="00E21612" w:rsidRDefault="00E21612" w:rsidP="00FD7DBC">
      <w:pPr>
        <w:jc w:val="both"/>
        <w:rPr>
          <w:rFonts w:ascii="Calibri" w:hAnsi="Calibri" w:cs="Calibri"/>
          <w:bCs/>
          <w:sz w:val="20"/>
          <w:szCs w:val="20"/>
        </w:rPr>
      </w:pPr>
    </w:p>
    <w:p w14:paraId="5A3E1C06" w14:textId="1BC5FD54" w:rsidR="00E21612" w:rsidRDefault="00E21612" w:rsidP="00FD7DBC">
      <w:pPr>
        <w:jc w:val="both"/>
        <w:rPr>
          <w:rFonts w:ascii="Calibri" w:hAnsi="Calibri" w:cs="Calibri"/>
          <w:bCs/>
          <w:sz w:val="20"/>
          <w:szCs w:val="20"/>
        </w:rPr>
      </w:pPr>
    </w:p>
    <w:p w14:paraId="15944F9E" w14:textId="75BF1A8A" w:rsidR="00E21612" w:rsidRDefault="00E21612" w:rsidP="00FD7DBC">
      <w:pPr>
        <w:jc w:val="both"/>
        <w:rPr>
          <w:rFonts w:ascii="Calibri" w:hAnsi="Calibri" w:cs="Calibri"/>
          <w:bCs/>
          <w:sz w:val="20"/>
          <w:szCs w:val="20"/>
        </w:rPr>
      </w:pPr>
    </w:p>
    <w:p w14:paraId="3F6A1E8A" w14:textId="65225817" w:rsidR="00E21612" w:rsidRDefault="00E21612" w:rsidP="00FD7DBC">
      <w:pPr>
        <w:jc w:val="both"/>
        <w:rPr>
          <w:rFonts w:ascii="Calibri" w:hAnsi="Calibri" w:cs="Calibri"/>
          <w:bCs/>
          <w:sz w:val="20"/>
          <w:szCs w:val="20"/>
        </w:rPr>
      </w:pPr>
    </w:p>
    <w:p w14:paraId="719A60E4" w14:textId="4A83F24E" w:rsidR="00E21612" w:rsidRDefault="00E21612" w:rsidP="00FD7DBC">
      <w:pPr>
        <w:jc w:val="both"/>
        <w:rPr>
          <w:rFonts w:ascii="Calibri" w:hAnsi="Calibri" w:cs="Calibri"/>
          <w:bCs/>
          <w:sz w:val="20"/>
          <w:szCs w:val="20"/>
        </w:rPr>
      </w:pPr>
    </w:p>
    <w:p w14:paraId="42F36E55" w14:textId="0FDC7E1C" w:rsidR="00E21612" w:rsidRDefault="00E21612" w:rsidP="00FD7DBC">
      <w:pPr>
        <w:jc w:val="both"/>
        <w:rPr>
          <w:rFonts w:ascii="Calibri" w:hAnsi="Calibri" w:cs="Calibri"/>
          <w:bCs/>
          <w:sz w:val="20"/>
          <w:szCs w:val="20"/>
        </w:rPr>
      </w:pPr>
    </w:p>
    <w:p w14:paraId="18DEB9BD" w14:textId="338838AA" w:rsidR="00E21612" w:rsidRDefault="00E21612" w:rsidP="00FD7DBC">
      <w:pPr>
        <w:jc w:val="both"/>
        <w:rPr>
          <w:rFonts w:ascii="Calibri" w:hAnsi="Calibri" w:cs="Calibri"/>
          <w:bCs/>
          <w:sz w:val="20"/>
          <w:szCs w:val="20"/>
        </w:rPr>
      </w:pPr>
    </w:p>
    <w:p w14:paraId="0BF2A3A8" w14:textId="767D2BF6" w:rsidR="00E21612" w:rsidRDefault="00E21612" w:rsidP="00FD7DBC">
      <w:pPr>
        <w:jc w:val="both"/>
        <w:rPr>
          <w:rFonts w:ascii="Calibri" w:hAnsi="Calibri" w:cs="Calibri"/>
          <w:bCs/>
          <w:sz w:val="20"/>
          <w:szCs w:val="20"/>
        </w:rPr>
      </w:pPr>
    </w:p>
    <w:p w14:paraId="3B0C6498" w14:textId="657BE82B" w:rsidR="00E21612" w:rsidRDefault="00E21612" w:rsidP="00FD7DBC">
      <w:pPr>
        <w:jc w:val="both"/>
        <w:rPr>
          <w:rFonts w:ascii="Calibri" w:hAnsi="Calibri" w:cs="Calibri"/>
          <w:bCs/>
          <w:sz w:val="20"/>
          <w:szCs w:val="20"/>
        </w:rPr>
      </w:pPr>
    </w:p>
    <w:p w14:paraId="5D86A85D" w14:textId="11F5E376" w:rsidR="00E21612" w:rsidRDefault="00E21612" w:rsidP="00FD7DBC">
      <w:pPr>
        <w:jc w:val="both"/>
        <w:rPr>
          <w:rFonts w:ascii="Calibri" w:hAnsi="Calibri" w:cs="Calibri"/>
          <w:bCs/>
          <w:sz w:val="20"/>
          <w:szCs w:val="20"/>
        </w:rPr>
      </w:pPr>
    </w:p>
    <w:p w14:paraId="2123DA05" w14:textId="0F61A430" w:rsidR="00E21612" w:rsidRDefault="00E21612" w:rsidP="00FD7DBC">
      <w:pPr>
        <w:jc w:val="both"/>
        <w:rPr>
          <w:rFonts w:ascii="Calibri" w:hAnsi="Calibri" w:cs="Calibri"/>
          <w:bCs/>
          <w:sz w:val="20"/>
          <w:szCs w:val="20"/>
        </w:rPr>
      </w:pPr>
    </w:p>
    <w:p w14:paraId="1391E3FD" w14:textId="32A282B6" w:rsidR="00E21612" w:rsidRDefault="00E21612" w:rsidP="00FD7DBC">
      <w:pPr>
        <w:jc w:val="both"/>
        <w:rPr>
          <w:rFonts w:ascii="Calibri" w:hAnsi="Calibri" w:cs="Calibri"/>
          <w:bCs/>
          <w:sz w:val="20"/>
          <w:szCs w:val="20"/>
        </w:rPr>
      </w:pPr>
    </w:p>
    <w:p w14:paraId="6DB8799A" w14:textId="591DF969" w:rsidR="00E21612" w:rsidRDefault="00E21612" w:rsidP="00FD7DBC">
      <w:pPr>
        <w:jc w:val="both"/>
        <w:rPr>
          <w:rFonts w:ascii="Calibri" w:hAnsi="Calibri" w:cs="Calibri"/>
          <w:bCs/>
          <w:sz w:val="20"/>
          <w:szCs w:val="20"/>
        </w:rPr>
      </w:pPr>
    </w:p>
    <w:p w14:paraId="6DF623B5" w14:textId="05E5B435" w:rsidR="00E21612" w:rsidRDefault="00E21612" w:rsidP="00FD7DBC">
      <w:pPr>
        <w:jc w:val="both"/>
        <w:rPr>
          <w:rFonts w:ascii="Calibri" w:hAnsi="Calibri" w:cs="Calibri"/>
          <w:bCs/>
          <w:sz w:val="20"/>
          <w:szCs w:val="20"/>
        </w:rPr>
      </w:pPr>
    </w:p>
    <w:p w14:paraId="583F0150" w14:textId="74FA62D5" w:rsidR="00E21612" w:rsidRDefault="00E21612" w:rsidP="00FD7DBC">
      <w:pPr>
        <w:jc w:val="both"/>
        <w:rPr>
          <w:rFonts w:ascii="Calibri" w:hAnsi="Calibri" w:cs="Calibri"/>
          <w:bCs/>
          <w:sz w:val="20"/>
          <w:szCs w:val="20"/>
        </w:rPr>
      </w:pPr>
    </w:p>
    <w:p w14:paraId="44AE7E63" w14:textId="7533834A" w:rsidR="00E21612" w:rsidRDefault="00E21612" w:rsidP="00FD7DBC">
      <w:pPr>
        <w:jc w:val="both"/>
        <w:rPr>
          <w:rFonts w:ascii="Calibri" w:hAnsi="Calibri" w:cs="Calibri"/>
          <w:bCs/>
          <w:sz w:val="20"/>
          <w:szCs w:val="20"/>
        </w:rPr>
      </w:pPr>
    </w:p>
    <w:p w14:paraId="54409A3A" w14:textId="4D699616" w:rsidR="00E21612" w:rsidRDefault="00E21612" w:rsidP="00FD7DBC">
      <w:pPr>
        <w:jc w:val="both"/>
        <w:rPr>
          <w:rFonts w:ascii="Calibri" w:hAnsi="Calibri" w:cs="Calibri"/>
          <w:bCs/>
          <w:sz w:val="20"/>
          <w:szCs w:val="20"/>
        </w:rPr>
      </w:pPr>
    </w:p>
    <w:p w14:paraId="66AF9CDC" w14:textId="7A21A013" w:rsidR="00E21612" w:rsidRDefault="00E21612" w:rsidP="00FD7DBC">
      <w:pPr>
        <w:jc w:val="both"/>
        <w:rPr>
          <w:rFonts w:ascii="Calibri" w:hAnsi="Calibri" w:cs="Calibri"/>
          <w:bCs/>
          <w:sz w:val="20"/>
          <w:szCs w:val="20"/>
        </w:rPr>
      </w:pPr>
    </w:p>
    <w:p w14:paraId="7706F847" w14:textId="616FB3E7" w:rsidR="00E21612" w:rsidRDefault="00E21612" w:rsidP="00FD7DBC">
      <w:pPr>
        <w:jc w:val="both"/>
        <w:rPr>
          <w:rFonts w:ascii="Calibri" w:hAnsi="Calibri" w:cs="Calibri"/>
          <w:bCs/>
          <w:sz w:val="20"/>
          <w:szCs w:val="20"/>
        </w:rPr>
      </w:pPr>
    </w:p>
    <w:p w14:paraId="1555855B" w14:textId="0CE99EC5" w:rsidR="00E21612" w:rsidRDefault="00E21612" w:rsidP="00FD7DBC">
      <w:pPr>
        <w:jc w:val="both"/>
        <w:rPr>
          <w:rFonts w:ascii="Calibri" w:hAnsi="Calibri" w:cs="Calibri"/>
          <w:bCs/>
          <w:sz w:val="20"/>
          <w:szCs w:val="20"/>
        </w:rPr>
      </w:pPr>
    </w:p>
    <w:p w14:paraId="797CB392" w14:textId="4001D73C" w:rsidR="00E21612" w:rsidRDefault="00E21612" w:rsidP="00FD7DBC">
      <w:pPr>
        <w:jc w:val="both"/>
        <w:rPr>
          <w:rFonts w:ascii="Calibri" w:hAnsi="Calibri" w:cs="Calibri"/>
          <w:bCs/>
          <w:sz w:val="20"/>
          <w:szCs w:val="20"/>
        </w:rPr>
      </w:pPr>
    </w:p>
    <w:p w14:paraId="21AAE18E" w14:textId="339BC660" w:rsidR="00E21612" w:rsidRDefault="00E21612" w:rsidP="00FD7DBC">
      <w:pPr>
        <w:jc w:val="both"/>
        <w:rPr>
          <w:rFonts w:ascii="Calibri" w:hAnsi="Calibri" w:cs="Calibri"/>
          <w:bCs/>
          <w:sz w:val="20"/>
          <w:szCs w:val="20"/>
        </w:rPr>
      </w:pPr>
    </w:p>
    <w:p w14:paraId="7A1616C8" w14:textId="3C74E28E" w:rsidR="00E21612" w:rsidRDefault="00E21612" w:rsidP="00FD7DBC">
      <w:pPr>
        <w:jc w:val="both"/>
        <w:rPr>
          <w:rFonts w:ascii="Calibri" w:hAnsi="Calibri" w:cs="Calibri"/>
          <w:bCs/>
          <w:sz w:val="20"/>
          <w:szCs w:val="20"/>
        </w:rPr>
      </w:pPr>
    </w:p>
    <w:p w14:paraId="6B242AA4" w14:textId="34E70E8F" w:rsidR="00E21612" w:rsidRDefault="00E21612" w:rsidP="00FD7DBC">
      <w:pPr>
        <w:jc w:val="both"/>
        <w:rPr>
          <w:rFonts w:ascii="Calibri" w:hAnsi="Calibri" w:cs="Calibri"/>
          <w:bCs/>
          <w:sz w:val="20"/>
          <w:szCs w:val="20"/>
        </w:rPr>
      </w:pPr>
    </w:p>
    <w:p w14:paraId="2EDD0719" w14:textId="1319AC7B" w:rsidR="00E21612" w:rsidRDefault="00E21612" w:rsidP="00FD7DBC">
      <w:pPr>
        <w:jc w:val="both"/>
        <w:rPr>
          <w:rFonts w:ascii="Calibri" w:hAnsi="Calibri" w:cs="Calibri"/>
          <w:bCs/>
          <w:sz w:val="20"/>
          <w:szCs w:val="20"/>
        </w:rPr>
      </w:pPr>
    </w:p>
    <w:p w14:paraId="18C20ED1" w14:textId="67BF1A5A" w:rsidR="00E21612" w:rsidRDefault="00E21612" w:rsidP="00FD7DBC">
      <w:pPr>
        <w:jc w:val="both"/>
        <w:rPr>
          <w:rFonts w:ascii="Calibri" w:hAnsi="Calibri" w:cs="Calibri"/>
          <w:bCs/>
          <w:sz w:val="20"/>
          <w:szCs w:val="20"/>
        </w:rPr>
      </w:pPr>
    </w:p>
    <w:p w14:paraId="2962D1E7" w14:textId="4F1B5146" w:rsidR="00E21612" w:rsidRDefault="00E21612" w:rsidP="00FD7DBC">
      <w:pPr>
        <w:jc w:val="both"/>
        <w:rPr>
          <w:rFonts w:ascii="Calibri" w:hAnsi="Calibri" w:cs="Calibri"/>
          <w:bCs/>
          <w:sz w:val="20"/>
          <w:szCs w:val="20"/>
        </w:rPr>
      </w:pPr>
    </w:p>
    <w:p w14:paraId="599A8F7D" w14:textId="77777777" w:rsidR="00EE51E0" w:rsidRDefault="00EE51E0" w:rsidP="00FD7DBC">
      <w:pPr>
        <w:jc w:val="both"/>
        <w:rPr>
          <w:rFonts w:ascii="Calibri" w:hAnsi="Calibri" w:cs="Calibri"/>
          <w:bCs/>
          <w:sz w:val="20"/>
          <w:szCs w:val="20"/>
        </w:rPr>
      </w:pPr>
    </w:p>
    <w:p w14:paraId="4EF0B605" w14:textId="77777777" w:rsidR="00EE51E0" w:rsidRDefault="00EE51E0" w:rsidP="00FD7DBC">
      <w:pPr>
        <w:jc w:val="both"/>
        <w:rPr>
          <w:rFonts w:ascii="Calibri" w:hAnsi="Calibri" w:cs="Calibri"/>
          <w:bCs/>
          <w:sz w:val="20"/>
          <w:szCs w:val="20"/>
        </w:rPr>
      </w:pPr>
    </w:p>
    <w:p w14:paraId="72DE0F06" w14:textId="77777777" w:rsidR="00EE51E0" w:rsidRDefault="00EE51E0" w:rsidP="00FD7DBC">
      <w:pPr>
        <w:jc w:val="both"/>
        <w:rPr>
          <w:rFonts w:ascii="Calibri" w:hAnsi="Calibri" w:cs="Calibri"/>
          <w:bCs/>
          <w:sz w:val="20"/>
          <w:szCs w:val="20"/>
        </w:rPr>
      </w:pPr>
    </w:p>
    <w:p w14:paraId="4F1274DE" w14:textId="77777777" w:rsidR="00EE51E0" w:rsidRDefault="00EE51E0" w:rsidP="00FD7DBC">
      <w:pPr>
        <w:jc w:val="both"/>
        <w:rPr>
          <w:rFonts w:ascii="Calibri" w:hAnsi="Calibri" w:cs="Calibri"/>
          <w:bCs/>
          <w:sz w:val="20"/>
          <w:szCs w:val="20"/>
        </w:rPr>
      </w:pPr>
    </w:p>
    <w:p w14:paraId="1775048E" w14:textId="77777777" w:rsidR="00EE51E0" w:rsidRDefault="00EE51E0" w:rsidP="00FD7DBC">
      <w:pPr>
        <w:jc w:val="both"/>
        <w:rPr>
          <w:rFonts w:ascii="Calibri" w:hAnsi="Calibri" w:cs="Calibri"/>
          <w:bCs/>
          <w:sz w:val="20"/>
          <w:szCs w:val="20"/>
        </w:rPr>
      </w:pPr>
    </w:p>
    <w:p w14:paraId="4E40D62E" w14:textId="77777777" w:rsidR="00EE51E0" w:rsidRDefault="00EE51E0" w:rsidP="00FD7DBC">
      <w:pPr>
        <w:jc w:val="both"/>
        <w:rPr>
          <w:rFonts w:ascii="Calibri" w:hAnsi="Calibri" w:cs="Calibri"/>
          <w:bCs/>
          <w:sz w:val="20"/>
          <w:szCs w:val="20"/>
        </w:rPr>
      </w:pPr>
    </w:p>
    <w:p w14:paraId="591FF69E" w14:textId="77777777" w:rsidR="00EE51E0" w:rsidRDefault="00EE51E0" w:rsidP="00FD7DBC">
      <w:pPr>
        <w:jc w:val="both"/>
        <w:rPr>
          <w:rFonts w:ascii="Calibri" w:hAnsi="Calibri" w:cs="Calibri"/>
          <w:bCs/>
          <w:sz w:val="20"/>
          <w:szCs w:val="20"/>
        </w:rPr>
      </w:pPr>
    </w:p>
    <w:p w14:paraId="00C1DF56" w14:textId="77777777" w:rsidR="00EE51E0" w:rsidRDefault="00EE51E0" w:rsidP="00FD7DBC">
      <w:pPr>
        <w:jc w:val="both"/>
        <w:rPr>
          <w:rFonts w:ascii="Calibri" w:hAnsi="Calibri" w:cs="Calibri"/>
          <w:bCs/>
          <w:sz w:val="20"/>
          <w:szCs w:val="20"/>
        </w:rPr>
      </w:pPr>
    </w:p>
    <w:p w14:paraId="592E898D" w14:textId="77777777" w:rsidR="00EE51E0" w:rsidRDefault="00EE51E0" w:rsidP="00FD7DBC">
      <w:pPr>
        <w:jc w:val="both"/>
        <w:rPr>
          <w:rFonts w:ascii="Calibri" w:hAnsi="Calibri" w:cs="Calibri"/>
          <w:bCs/>
          <w:sz w:val="20"/>
          <w:szCs w:val="20"/>
        </w:rPr>
      </w:pPr>
    </w:p>
    <w:p w14:paraId="1CD75F3D" w14:textId="77777777" w:rsidR="00EE51E0" w:rsidRDefault="00EE51E0" w:rsidP="00FD7DBC">
      <w:pPr>
        <w:jc w:val="both"/>
        <w:rPr>
          <w:rFonts w:ascii="Calibri" w:hAnsi="Calibri" w:cs="Calibri"/>
          <w:bCs/>
          <w:sz w:val="20"/>
          <w:szCs w:val="20"/>
        </w:rPr>
      </w:pPr>
    </w:p>
    <w:p w14:paraId="3AC74805" w14:textId="77777777" w:rsidR="00EE51E0" w:rsidRDefault="00EE51E0" w:rsidP="00FD7DBC">
      <w:pPr>
        <w:jc w:val="both"/>
        <w:rPr>
          <w:rFonts w:ascii="Calibri" w:hAnsi="Calibri" w:cs="Calibri"/>
          <w:bCs/>
          <w:sz w:val="20"/>
          <w:szCs w:val="20"/>
        </w:rPr>
      </w:pPr>
    </w:p>
    <w:p w14:paraId="72AB58DB" w14:textId="77777777" w:rsidR="00EE51E0" w:rsidRDefault="00EE51E0" w:rsidP="00FD7DBC">
      <w:pPr>
        <w:jc w:val="both"/>
        <w:rPr>
          <w:rFonts w:ascii="Calibri" w:hAnsi="Calibri" w:cs="Calibri"/>
          <w:bCs/>
          <w:sz w:val="20"/>
          <w:szCs w:val="20"/>
        </w:rPr>
      </w:pPr>
    </w:p>
    <w:p w14:paraId="762D286A" w14:textId="77777777" w:rsidR="00EE51E0" w:rsidRDefault="00EE51E0" w:rsidP="00FD7DBC">
      <w:pPr>
        <w:jc w:val="both"/>
        <w:rPr>
          <w:rFonts w:ascii="Calibri" w:hAnsi="Calibri" w:cs="Calibri"/>
          <w:bCs/>
          <w:sz w:val="20"/>
          <w:szCs w:val="20"/>
        </w:rPr>
      </w:pPr>
    </w:p>
    <w:p w14:paraId="3500C785" w14:textId="77777777" w:rsidR="00EE51E0" w:rsidRDefault="00EE51E0" w:rsidP="00FD7DBC">
      <w:pPr>
        <w:jc w:val="both"/>
        <w:rPr>
          <w:rFonts w:ascii="Calibri" w:hAnsi="Calibri" w:cs="Calibri"/>
          <w:bCs/>
          <w:sz w:val="20"/>
          <w:szCs w:val="20"/>
        </w:rPr>
      </w:pPr>
    </w:p>
    <w:p w14:paraId="7B136FA4" w14:textId="77777777" w:rsidR="00EE51E0" w:rsidRDefault="00EE51E0" w:rsidP="00FD7DBC">
      <w:pPr>
        <w:jc w:val="both"/>
        <w:rPr>
          <w:rFonts w:ascii="Calibri" w:hAnsi="Calibri" w:cs="Calibri"/>
          <w:bCs/>
          <w:sz w:val="20"/>
          <w:szCs w:val="20"/>
        </w:rPr>
      </w:pPr>
    </w:p>
    <w:p w14:paraId="59878501" w14:textId="77777777" w:rsidR="00EE51E0" w:rsidRDefault="00EE51E0" w:rsidP="00FD7DBC">
      <w:pPr>
        <w:jc w:val="both"/>
        <w:rPr>
          <w:rFonts w:ascii="Calibri" w:hAnsi="Calibri" w:cs="Calibri"/>
          <w:bCs/>
          <w:sz w:val="20"/>
          <w:szCs w:val="20"/>
        </w:rPr>
      </w:pPr>
    </w:p>
    <w:p w14:paraId="70B965CF" w14:textId="77777777" w:rsidR="00EE51E0" w:rsidRDefault="00EE51E0" w:rsidP="00FD7DBC">
      <w:pPr>
        <w:jc w:val="both"/>
        <w:rPr>
          <w:rFonts w:ascii="Calibri" w:hAnsi="Calibri" w:cs="Calibri"/>
          <w:bCs/>
          <w:sz w:val="20"/>
          <w:szCs w:val="20"/>
        </w:rPr>
      </w:pPr>
    </w:p>
    <w:p w14:paraId="3E3E87A5" w14:textId="33AAFEA3" w:rsidR="00EE51E0" w:rsidRDefault="008D3C1E" w:rsidP="00FD7DBC">
      <w:pPr>
        <w:jc w:val="both"/>
        <w:rPr>
          <w:rFonts w:ascii="Calibri" w:hAnsi="Calibri" w:cs="Calibri"/>
          <w:bCs/>
          <w:sz w:val="20"/>
          <w:szCs w:val="20"/>
        </w:rPr>
      </w:pPr>
      <w:r>
        <w:rPr>
          <w:noProof/>
        </w:rPr>
        <mc:AlternateContent>
          <mc:Choice Requires="wps">
            <w:drawing>
              <wp:anchor distT="0" distB="0" distL="114300" distR="114300" simplePos="0" relativeHeight="251680768" behindDoc="0" locked="0" layoutInCell="1" allowOverlap="1" wp14:anchorId="3DACD28C" wp14:editId="5C869FBD">
                <wp:simplePos x="0" y="0"/>
                <wp:positionH relativeFrom="margin">
                  <wp:posOffset>153670</wp:posOffset>
                </wp:positionH>
                <wp:positionV relativeFrom="paragraph">
                  <wp:posOffset>-248285</wp:posOffset>
                </wp:positionV>
                <wp:extent cx="5880100" cy="8543290"/>
                <wp:effectExtent l="57150" t="19050" r="63500" b="67310"/>
                <wp:wrapNone/>
                <wp:docPr id="3" name="Scroll: Horizont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80100" cy="8543290"/>
                        </a:xfrm>
                        <a:prstGeom prst="horizontalScroll">
                          <a:avLst/>
                        </a:prstGeom>
                        <a:solidFill>
                          <a:schemeClr val="accent5">
                            <a:lumMod val="40000"/>
                            <a:lumOff val="60000"/>
                          </a:schemeClr>
                        </a:solidFill>
                      </wps:spPr>
                      <wps:style>
                        <a:lnRef idx="1">
                          <a:schemeClr val="accent1"/>
                        </a:lnRef>
                        <a:fillRef idx="3">
                          <a:schemeClr val="accent1"/>
                        </a:fillRef>
                        <a:effectRef idx="2">
                          <a:schemeClr val="accent1"/>
                        </a:effectRef>
                        <a:fontRef idx="minor">
                          <a:schemeClr val="lt1"/>
                        </a:fontRef>
                      </wps:style>
                      <wps:txbx>
                        <w:txbxContent>
                          <w:p w14:paraId="52B7BC54" w14:textId="77777777" w:rsidR="00513B9F" w:rsidRPr="003E37FF" w:rsidRDefault="00513B9F" w:rsidP="00513B9F">
                            <w:pPr>
                              <w:spacing w:before="100" w:beforeAutospacing="1" w:after="100" w:afterAutospacing="1"/>
                              <w:rPr>
                                <w:rFonts w:ascii="Times New Roman" w:eastAsia="Times New Roman" w:hAnsi="Times New Roman" w:cs="Times New Roman"/>
                                <w:color w:val="0070C0"/>
                                <w:sz w:val="27"/>
                                <w:szCs w:val="27"/>
                                <w:lang w:val="en-AU" w:eastAsia="en-AU"/>
                              </w:rPr>
                            </w:pPr>
                            <w:r w:rsidRPr="00513B9F">
                              <w:rPr>
                                <w:rFonts w:ascii="Times New Roman" w:eastAsia="Times New Roman" w:hAnsi="Times New Roman" w:cs="Times New Roman"/>
                                <w:color w:val="0070C0"/>
                                <w:sz w:val="27"/>
                                <w:szCs w:val="27"/>
                                <w:lang w:val="en-AU" w:eastAsia="en-AU"/>
                              </w:rPr>
                              <w:t>Australian Bushfoods Conference</w:t>
                            </w:r>
                          </w:p>
                          <w:p w14:paraId="05FC56DA" w14:textId="77777777" w:rsidR="00513B9F" w:rsidRPr="003E37FF" w:rsidRDefault="00513B9F" w:rsidP="00513B9F">
                            <w:pPr>
                              <w:spacing w:before="100" w:beforeAutospacing="1" w:after="100" w:afterAutospacing="1"/>
                              <w:rPr>
                                <w:rFonts w:ascii="Times New Roman" w:eastAsia="Times New Roman" w:hAnsi="Times New Roman" w:cs="Times New Roman"/>
                                <w:color w:val="0070C0"/>
                                <w:sz w:val="27"/>
                                <w:szCs w:val="27"/>
                                <w:lang w:val="en-AU" w:eastAsia="en-AU"/>
                              </w:rPr>
                            </w:pPr>
                            <w:r w:rsidRPr="003E37FF">
                              <w:rPr>
                                <w:rFonts w:ascii="Times New Roman" w:eastAsia="Times New Roman" w:hAnsi="Times New Roman" w:cs="Times New Roman"/>
                                <w:color w:val="0070C0"/>
                                <w:sz w:val="27"/>
                                <w:szCs w:val="27"/>
                                <w:lang w:val="en-AU" w:eastAsia="en-AU"/>
                              </w:rPr>
                              <w:t>(8</w:t>
                            </w:r>
                            <w:r w:rsidRPr="003E37FF">
                              <w:rPr>
                                <w:rFonts w:ascii="Times New Roman" w:eastAsia="Times New Roman" w:hAnsi="Times New Roman" w:cs="Times New Roman"/>
                                <w:color w:val="0070C0"/>
                                <w:sz w:val="27"/>
                                <w:szCs w:val="27"/>
                                <w:vertAlign w:val="superscript"/>
                                <w:lang w:val="en-AU" w:eastAsia="en-AU"/>
                              </w:rPr>
                              <w:t>th</w:t>
                            </w:r>
                            <w:r w:rsidRPr="003E37FF">
                              <w:rPr>
                                <w:rFonts w:ascii="Times New Roman" w:eastAsia="Times New Roman" w:hAnsi="Times New Roman" w:cs="Times New Roman"/>
                                <w:color w:val="0070C0"/>
                                <w:sz w:val="27"/>
                                <w:szCs w:val="27"/>
                                <w:lang w:val="en-AU" w:eastAsia="en-AU"/>
                              </w:rPr>
                              <w:t xml:space="preserve"> Qld. Bushfoods Conference)</w:t>
                            </w:r>
                          </w:p>
                          <w:p w14:paraId="03CB6EC0" w14:textId="47BD30A0" w:rsidR="00513B9F" w:rsidRDefault="00513B9F" w:rsidP="00513B9F">
                            <w:pPr>
                              <w:spacing w:before="100" w:beforeAutospacing="1" w:after="100" w:afterAutospacing="1"/>
                              <w:rPr>
                                <w:rFonts w:ascii="Times New Roman" w:eastAsia="Times New Roman" w:hAnsi="Times New Roman" w:cs="Times New Roman"/>
                                <w:color w:val="000000"/>
                                <w:sz w:val="27"/>
                                <w:szCs w:val="27"/>
                                <w:lang w:val="en-AU" w:eastAsia="en-AU"/>
                              </w:rPr>
                            </w:pPr>
                            <w:r>
                              <w:rPr>
                                <w:rFonts w:ascii="Times New Roman" w:eastAsia="Times New Roman" w:hAnsi="Times New Roman" w:cs="Times New Roman"/>
                                <w:color w:val="000000"/>
                                <w:sz w:val="27"/>
                                <w:szCs w:val="27"/>
                                <w:lang w:val="en-AU" w:eastAsia="en-AU"/>
                              </w:rPr>
                              <w:t xml:space="preserve"> </w:t>
                            </w:r>
                            <w:r w:rsidRPr="00513B9F">
                              <w:rPr>
                                <w:rFonts w:ascii="Times New Roman" w:eastAsia="Times New Roman" w:hAnsi="Times New Roman" w:cs="Times New Roman"/>
                                <w:color w:val="000000"/>
                                <w:sz w:val="27"/>
                                <w:szCs w:val="27"/>
                                <w:lang w:val="en-AU" w:eastAsia="en-AU"/>
                              </w:rPr>
                              <w:t xml:space="preserve"> </w:t>
                            </w:r>
                            <w:r w:rsidR="001D5881" w:rsidRPr="00513B9F">
                              <w:rPr>
                                <w:rFonts w:ascii="Times New Roman" w:eastAsia="Times New Roman" w:hAnsi="Times New Roman" w:cs="Times New Roman"/>
                                <w:color w:val="000000"/>
                                <w:sz w:val="27"/>
                                <w:szCs w:val="27"/>
                                <w:lang w:val="en-AU" w:eastAsia="en-AU"/>
                              </w:rPr>
                              <w:t>2</w:t>
                            </w:r>
                            <w:r w:rsidR="001D5881">
                              <w:rPr>
                                <w:rFonts w:ascii="Times New Roman" w:eastAsia="Times New Roman" w:hAnsi="Times New Roman" w:cs="Times New Roman"/>
                                <w:color w:val="000000"/>
                                <w:sz w:val="27"/>
                                <w:szCs w:val="27"/>
                                <w:lang w:val="en-AU" w:eastAsia="en-AU"/>
                              </w:rPr>
                              <w:t>7</w:t>
                            </w:r>
                            <w:r w:rsidR="001D5881" w:rsidRPr="00513B9F">
                              <w:rPr>
                                <w:rFonts w:ascii="Times New Roman" w:eastAsia="Times New Roman" w:hAnsi="Times New Roman" w:cs="Times New Roman"/>
                                <w:color w:val="000000"/>
                                <w:sz w:val="27"/>
                                <w:szCs w:val="27"/>
                                <w:lang w:val="en-AU" w:eastAsia="en-AU"/>
                              </w:rPr>
                              <w:t>-2</w:t>
                            </w:r>
                            <w:r w:rsidR="001D5881">
                              <w:rPr>
                                <w:rFonts w:ascii="Times New Roman" w:eastAsia="Times New Roman" w:hAnsi="Times New Roman" w:cs="Times New Roman"/>
                                <w:color w:val="000000"/>
                                <w:sz w:val="27"/>
                                <w:szCs w:val="27"/>
                                <w:lang w:val="en-AU" w:eastAsia="en-AU"/>
                              </w:rPr>
                              <w:t>8</w:t>
                            </w:r>
                            <w:r w:rsidR="001D5881" w:rsidRPr="003E37FF">
                              <w:rPr>
                                <w:rFonts w:ascii="Times New Roman" w:eastAsia="Times New Roman" w:hAnsi="Times New Roman" w:cs="Times New Roman"/>
                                <w:color w:val="000000"/>
                                <w:sz w:val="27"/>
                                <w:szCs w:val="27"/>
                                <w:vertAlign w:val="superscript"/>
                                <w:lang w:val="en-AU" w:eastAsia="en-AU"/>
                              </w:rPr>
                              <w:t>th</w:t>
                            </w:r>
                            <w:r w:rsidR="001D5881">
                              <w:rPr>
                                <w:rFonts w:ascii="Times New Roman" w:eastAsia="Times New Roman" w:hAnsi="Times New Roman" w:cs="Times New Roman"/>
                                <w:color w:val="000000"/>
                                <w:sz w:val="27"/>
                                <w:szCs w:val="27"/>
                                <w:lang w:val="en-AU" w:eastAsia="en-AU"/>
                              </w:rPr>
                              <w:t xml:space="preserve"> </w:t>
                            </w:r>
                            <w:r w:rsidRPr="00513B9F">
                              <w:rPr>
                                <w:rFonts w:ascii="Times New Roman" w:eastAsia="Times New Roman" w:hAnsi="Times New Roman" w:cs="Times New Roman"/>
                                <w:color w:val="000000"/>
                                <w:sz w:val="27"/>
                                <w:szCs w:val="27"/>
                                <w:lang w:val="en-AU" w:eastAsia="en-AU"/>
                              </w:rPr>
                              <w:t xml:space="preserve">May 2023 </w:t>
                            </w:r>
                          </w:p>
                          <w:p w14:paraId="5CDBD3A4" w14:textId="78532739" w:rsidR="00F32D09" w:rsidRDefault="003E37FF" w:rsidP="00513B9F">
                            <w:pPr>
                              <w:spacing w:before="100" w:beforeAutospacing="1" w:after="100" w:afterAutospacing="1"/>
                              <w:rPr>
                                <w:rFonts w:ascii="Times New Roman" w:eastAsia="Times New Roman" w:hAnsi="Times New Roman" w:cs="Times New Roman"/>
                                <w:color w:val="000000"/>
                                <w:lang w:val="en-AU" w:eastAsia="en-AU"/>
                              </w:rPr>
                            </w:pPr>
                            <w:r>
                              <w:rPr>
                                <w:rFonts w:ascii="Times New Roman" w:eastAsia="Times New Roman" w:hAnsi="Times New Roman" w:cs="Times New Roman"/>
                                <w:color w:val="000000"/>
                                <w:lang w:val="en-AU" w:eastAsia="en-AU"/>
                              </w:rPr>
                              <w:t xml:space="preserve">Hosted by: </w:t>
                            </w:r>
                            <w:r w:rsidR="00F32D09" w:rsidRPr="00513B9F">
                              <w:rPr>
                                <w:rFonts w:ascii="Times New Roman" w:eastAsia="Times New Roman" w:hAnsi="Times New Roman" w:cs="Times New Roman"/>
                                <w:color w:val="000000"/>
                                <w:lang w:val="en-AU" w:eastAsia="en-AU"/>
                              </w:rPr>
                              <w:t>Australian Technology and Agricultural College</w:t>
                            </w:r>
                            <w:r w:rsidR="00F32D09">
                              <w:rPr>
                                <w:rFonts w:ascii="Times New Roman" w:eastAsia="Times New Roman" w:hAnsi="Times New Roman" w:cs="Times New Roman"/>
                                <w:color w:val="000000"/>
                                <w:lang w:val="en-AU" w:eastAsia="en-AU"/>
                              </w:rPr>
                              <w:t xml:space="preserve"> </w:t>
                            </w:r>
                          </w:p>
                          <w:p w14:paraId="0C5270D2" w14:textId="1FE2DA42" w:rsidR="003E37FF" w:rsidRDefault="00513B9F" w:rsidP="00513B9F">
                            <w:pPr>
                              <w:spacing w:before="100" w:beforeAutospacing="1" w:after="100" w:afterAutospacing="1"/>
                              <w:rPr>
                                <w:rFonts w:ascii="Times New Roman" w:eastAsia="Times New Roman" w:hAnsi="Times New Roman" w:cs="Times New Roman"/>
                                <w:color w:val="000000"/>
                                <w:lang w:val="en-AU" w:eastAsia="en-AU"/>
                              </w:rPr>
                            </w:pPr>
                            <w:r w:rsidRPr="00513B9F">
                              <w:rPr>
                                <w:rFonts w:ascii="Times New Roman" w:eastAsia="Times New Roman" w:hAnsi="Times New Roman" w:cs="Times New Roman"/>
                                <w:color w:val="000000"/>
                                <w:lang w:val="en-AU" w:eastAsia="en-AU"/>
                              </w:rPr>
                              <w:t>Queensland Bushfood</w:t>
                            </w:r>
                            <w:r w:rsidR="003E37FF">
                              <w:rPr>
                                <w:rFonts w:ascii="Times New Roman" w:eastAsia="Times New Roman" w:hAnsi="Times New Roman" w:cs="Times New Roman"/>
                                <w:color w:val="000000"/>
                                <w:lang w:val="en-AU" w:eastAsia="en-AU"/>
                              </w:rPr>
                              <w:t>s</w:t>
                            </w:r>
                            <w:r w:rsidRPr="00513B9F">
                              <w:rPr>
                                <w:rFonts w:ascii="Times New Roman" w:eastAsia="Times New Roman" w:hAnsi="Times New Roman" w:cs="Times New Roman"/>
                                <w:color w:val="000000"/>
                                <w:lang w:val="en-AU" w:eastAsia="en-AU"/>
                              </w:rPr>
                              <w:t xml:space="preserve"> Association</w:t>
                            </w:r>
                            <w:r w:rsidR="003E37FF">
                              <w:rPr>
                                <w:rFonts w:ascii="Times New Roman" w:eastAsia="Times New Roman" w:hAnsi="Times New Roman" w:cs="Times New Roman"/>
                                <w:color w:val="000000"/>
                                <w:lang w:val="en-AU" w:eastAsia="en-AU"/>
                              </w:rPr>
                              <w:t xml:space="preserve"> </w:t>
                            </w:r>
                          </w:p>
                          <w:p w14:paraId="4CCD8372" w14:textId="77777777" w:rsidR="00513B9F" w:rsidRPr="00513B9F" w:rsidRDefault="00513B9F" w:rsidP="00513B9F">
                            <w:pPr>
                              <w:spacing w:before="100" w:beforeAutospacing="1" w:after="100" w:afterAutospacing="1"/>
                              <w:rPr>
                                <w:rFonts w:ascii="Times New Roman" w:eastAsia="Times New Roman" w:hAnsi="Times New Roman" w:cs="Times New Roman"/>
                                <w:color w:val="000000"/>
                                <w:sz w:val="27"/>
                                <w:szCs w:val="27"/>
                                <w:lang w:val="en-AU" w:eastAsia="en-AU"/>
                              </w:rPr>
                            </w:pPr>
                            <w:r w:rsidRPr="00513B9F">
                              <w:rPr>
                                <w:rFonts w:ascii="Times New Roman" w:eastAsia="Times New Roman" w:hAnsi="Times New Roman" w:cs="Times New Roman"/>
                                <w:color w:val="000000"/>
                                <w:sz w:val="27"/>
                                <w:szCs w:val="27"/>
                                <w:lang w:val="en-AU" w:eastAsia="en-AU"/>
                              </w:rPr>
                              <w:t>The Australian Institute of Horticulture</w:t>
                            </w:r>
                          </w:p>
                          <w:p w14:paraId="03387E9D" w14:textId="7127BEEF" w:rsidR="00513B9F" w:rsidRPr="00513B9F" w:rsidRDefault="003E37FF" w:rsidP="00513B9F">
                            <w:pPr>
                              <w:spacing w:before="100" w:beforeAutospacing="1" w:after="100" w:afterAutospacing="1"/>
                              <w:rPr>
                                <w:rFonts w:ascii="Times New Roman" w:eastAsia="Times New Roman" w:hAnsi="Times New Roman" w:cs="Times New Roman"/>
                                <w:color w:val="0070C0"/>
                                <w:sz w:val="36"/>
                                <w:szCs w:val="36"/>
                                <w:lang w:val="en-AU" w:eastAsia="en-AU"/>
                              </w:rPr>
                            </w:pPr>
                            <w:r>
                              <w:rPr>
                                <w:rFonts w:ascii="Times New Roman" w:eastAsia="Times New Roman" w:hAnsi="Times New Roman" w:cs="Times New Roman"/>
                                <w:color w:val="0070C0"/>
                                <w:sz w:val="36"/>
                                <w:szCs w:val="36"/>
                                <w:lang w:val="en-AU" w:eastAsia="en-AU"/>
                              </w:rPr>
                              <w:t>“</w:t>
                            </w:r>
                            <w:r w:rsidR="00513B9F" w:rsidRPr="00513B9F">
                              <w:rPr>
                                <w:rFonts w:ascii="Times New Roman" w:eastAsia="Times New Roman" w:hAnsi="Times New Roman" w:cs="Times New Roman"/>
                                <w:color w:val="0070C0"/>
                                <w:sz w:val="36"/>
                                <w:szCs w:val="36"/>
                                <w:lang w:val="en-AU" w:eastAsia="en-AU"/>
                              </w:rPr>
                              <w:t>Design and Development of Urban Landscapes for Bush Food Production</w:t>
                            </w:r>
                            <w:r>
                              <w:rPr>
                                <w:rFonts w:ascii="Times New Roman" w:eastAsia="Times New Roman" w:hAnsi="Times New Roman" w:cs="Times New Roman"/>
                                <w:color w:val="0070C0"/>
                                <w:sz w:val="36"/>
                                <w:szCs w:val="36"/>
                                <w:lang w:val="en-AU" w:eastAsia="en-AU"/>
                              </w:rPr>
                              <w:t>”</w:t>
                            </w:r>
                          </w:p>
                          <w:p w14:paraId="295E0A7A" w14:textId="159672C2" w:rsidR="00513B9F" w:rsidRPr="00513B9F" w:rsidRDefault="00513B9F" w:rsidP="00513B9F">
                            <w:pPr>
                              <w:spacing w:before="100" w:beforeAutospacing="1" w:after="100" w:afterAutospacing="1"/>
                              <w:rPr>
                                <w:rFonts w:ascii="Times New Roman" w:eastAsia="Times New Roman" w:hAnsi="Times New Roman" w:cs="Times New Roman"/>
                                <w:color w:val="000000"/>
                                <w:sz w:val="27"/>
                                <w:szCs w:val="27"/>
                                <w:lang w:val="en-AU" w:eastAsia="en-AU"/>
                              </w:rPr>
                            </w:pPr>
                            <w:r w:rsidRPr="00513B9F">
                              <w:rPr>
                                <w:rFonts w:ascii="Times New Roman" w:eastAsia="Times New Roman" w:hAnsi="Times New Roman" w:cs="Times New Roman"/>
                                <w:color w:val="000000"/>
                                <w:sz w:val="27"/>
                                <w:szCs w:val="27"/>
                                <w:lang w:val="en-AU" w:eastAsia="en-AU"/>
                              </w:rPr>
                              <w:t xml:space="preserve">We invite you to attend the Australian Bushfoods Conference </w:t>
                            </w:r>
                            <w:r w:rsidR="00F36598">
                              <w:rPr>
                                <w:rFonts w:ascii="Times New Roman" w:eastAsia="Times New Roman" w:hAnsi="Times New Roman" w:cs="Times New Roman"/>
                                <w:color w:val="000000"/>
                                <w:sz w:val="27"/>
                                <w:szCs w:val="27"/>
                                <w:lang w:val="en-AU" w:eastAsia="en-AU"/>
                              </w:rPr>
                              <w:t xml:space="preserve">on </w:t>
                            </w:r>
                            <w:r w:rsidR="003E37FF">
                              <w:rPr>
                                <w:rFonts w:ascii="Times New Roman" w:eastAsia="Times New Roman" w:hAnsi="Times New Roman" w:cs="Times New Roman"/>
                                <w:color w:val="000000"/>
                                <w:sz w:val="27"/>
                                <w:szCs w:val="27"/>
                                <w:lang w:val="en-AU" w:eastAsia="en-AU"/>
                              </w:rPr>
                              <w:t>2</w:t>
                            </w:r>
                            <w:r w:rsidR="001D5881">
                              <w:rPr>
                                <w:rFonts w:ascii="Times New Roman" w:eastAsia="Times New Roman" w:hAnsi="Times New Roman" w:cs="Times New Roman"/>
                                <w:color w:val="000000"/>
                                <w:sz w:val="27"/>
                                <w:szCs w:val="27"/>
                                <w:lang w:val="en-AU" w:eastAsia="en-AU"/>
                              </w:rPr>
                              <w:t>7</w:t>
                            </w:r>
                            <w:r w:rsidR="003E37FF">
                              <w:rPr>
                                <w:rFonts w:ascii="Times New Roman" w:eastAsia="Times New Roman" w:hAnsi="Times New Roman" w:cs="Times New Roman"/>
                                <w:color w:val="000000"/>
                                <w:sz w:val="27"/>
                                <w:szCs w:val="27"/>
                                <w:lang w:val="en-AU" w:eastAsia="en-AU"/>
                              </w:rPr>
                              <w:t>-2</w:t>
                            </w:r>
                            <w:r w:rsidR="001D5881">
                              <w:rPr>
                                <w:rFonts w:ascii="Times New Roman" w:eastAsia="Times New Roman" w:hAnsi="Times New Roman" w:cs="Times New Roman"/>
                                <w:color w:val="000000"/>
                                <w:sz w:val="27"/>
                                <w:szCs w:val="27"/>
                                <w:lang w:val="en-AU" w:eastAsia="en-AU"/>
                              </w:rPr>
                              <w:t>8</w:t>
                            </w:r>
                            <w:r w:rsidR="003E37FF" w:rsidRPr="003E37FF">
                              <w:rPr>
                                <w:rFonts w:ascii="Times New Roman" w:eastAsia="Times New Roman" w:hAnsi="Times New Roman" w:cs="Times New Roman"/>
                                <w:color w:val="000000"/>
                                <w:sz w:val="27"/>
                                <w:szCs w:val="27"/>
                                <w:vertAlign w:val="superscript"/>
                                <w:lang w:val="en-AU" w:eastAsia="en-AU"/>
                              </w:rPr>
                              <w:t>th</w:t>
                            </w:r>
                            <w:r w:rsidR="003E37FF">
                              <w:rPr>
                                <w:rFonts w:ascii="Times New Roman" w:eastAsia="Times New Roman" w:hAnsi="Times New Roman" w:cs="Times New Roman"/>
                                <w:color w:val="000000"/>
                                <w:sz w:val="27"/>
                                <w:szCs w:val="27"/>
                                <w:lang w:val="en-AU" w:eastAsia="en-AU"/>
                              </w:rPr>
                              <w:t xml:space="preserve"> </w:t>
                            </w:r>
                            <w:r w:rsidRPr="00513B9F">
                              <w:rPr>
                                <w:rFonts w:ascii="Times New Roman" w:eastAsia="Times New Roman" w:hAnsi="Times New Roman" w:cs="Times New Roman"/>
                                <w:color w:val="000000"/>
                                <w:sz w:val="27"/>
                                <w:szCs w:val="27"/>
                                <w:lang w:val="en-AU" w:eastAsia="en-AU"/>
                              </w:rPr>
                              <w:t xml:space="preserve">May 2023 to honour the First Australians who had a wide range of uses for these plants including sustenance and medicine; AND </w:t>
                            </w:r>
                            <w:r w:rsidR="00C36DC7" w:rsidRPr="00513B9F">
                              <w:rPr>
                                <w:rFonts w:ascii="Times New Roman" w:eastAsia="Times New Roman" w:hAnsi="Times New Roman" w:cs="Times New Roman"/>
                                <w:color w:val="000000"/>
                                <w:sz w:val="27"/>
                                <w:szCs w:val="27"/>
                                <w:lang w:val="en-AU" w:eastAsia="en-AU"/>
                              </w:rPr>
                              <w:t>ALSO,</w:t>
                            </w:r>
                            <w:r w:rsidRPr="00513B9F">
                              <w:rPr>
                                <w:rFonts w:ascii="Times New Roman" w:eastAsia="Times New Roman" w:hAnsi="Times New Roman" w:cs="Times New Roman"/>
                                <w:color w:val="000000"/>
                                <w:sz w:val="27"/>
                                <w:szCs w:val="27"/>
                                <w:lang w:val="en-AU" w:eastAsia="en-AU"/>
                              </w:rPr>
                              <w:t xml:space="preserve"> to support the growers and producers of Bush Foods who suffered devastating damage to their crops and financial security due to the floods in the past </w:t>
                            </w:r>
                            <w:r>
                              <w:rPr>
                                <w:rFonts w:ascii="Times New Roman" w:eastAsia="Times New Roman" w:hAnsi="Times New Roman" w:cs="Times New Roman"/>
                                <w:color w:val="000000"/>
                                <w:sz w:val="27"/>
                                <w:szCs w:val="27"/>
                                <w:lang w:val="en-AU" w:eastAsia="en-AU"/>
                              </w:rPr>
                              <w:t xml:space="preserve">24 </w:t>
                            </w:r>
                            <w:r w:rsidRPr="00513B9F">
                              <w:rPr>
                                <w:rFonts w:ascii="Times New Roman" w:eastAsia="Times New Roman" w:hAnsi="Times New Roman" w:cs="Times New Roman"/>
                                <w:color w:val="000000"/>
                                <w:sz w:val="27"/>
                                <w:szCs w:val="27"/>
                                <w:lang w:val="en-AU" w:eastAsia="en-AU"/>
                              </w:rPr>
                              <w:t xml:space="preserve">months. </w:t>
                            </w:r>
                          </w:p>
                          <w:p w14:paraId="21B4178D" w14:textId="77777777" w:rsidR="003E37FF" w:rsidRDefault="00513B9F" w:rsidP="00513B9F">
                            <w:pPr>
                              <w:spacing w:before="100" w:beforeAutospacing="1" w:after="100" w:afterAutospacing="1"/>
                              <w:rPr>
                                <w:rFonts w:ascii="Times New Roman" w:eastAsia="Times New Roman" w:hAnsi="Times New Roman" w:cs="Times New Roman"/>
                                <w:color w:val="FF0000"/>
                                <w:sz w:val="27"/>
                                <w:szCs w:val="27"/>
                                <w:lang w:val="en-AU" w:eastAsia="en-AU"/>
                              </w:rPr>
                            </w:pPr>
                            <w:r w:rsidRPr="00513B9F">
                              <w:rPr>
                                <w:rFonts w:ascii="Times New Roman" w:eastAsia="Times New Roman" w:hAnsi="Times New Roman" w:cs="Times New Roman"/>
                                <w:color w:val="FF0000"/>
                                <w:sz w:val="27"/>
                                <w:szCs w:val="27"/>
                                <w:lang w:val="en-AU" w:eastAsia="en-AU"/>
                              </w:rPr>
                              <w:t xml:space="preserve">Call for speakers and enquiries: </w:t>
                            </w:r>
                          </w:p>
                          <w:p w14:paraId="17C4C211" w14:textId="1F191E82" w:rsidR="00513B9F" w:rsidRPr="00513B9F" w:rsidRDefault="00513B9F" w:rsidP="00513B9F">
                            <w:pPr>
                              <w:spacing w:before="100" w:beforeAutospacing="1" w:after="100" w:afterAutospacing="1"/>
                              <w:rPr>
                                <w:rFonts w:ascii="Times New Roman" w:eastAsia="Times New Roman" w:hAnsi="Times New Roman" w:cs="Times New Roman"/>
                                <w:color w:val="000000"/>
                                <w:sz w:val="27"/>
                                <w:szCs w:val="27"/>
                                <w:lang w:val="en-AU" w:eastAsia="en-AU"/>
                              </w:rPr>
                            </w:pPr>
                            <w:r w:rsidRPr="00513B9F">
                              <w:rPr>
                                <w:rFonts w:ascii="Times New Roman" w:eastAsia="Times New Roman" w:hAnsi="Times New Roman" w:cs="Times New Roman"/>
                                <w:color w:val="FF0000"/>
                                <w:sz w:val="27"/>
                                <w:szCs w:val="27"/>
                                <w:lang w:val="en-AU" w:eastAsia="en-AU"/>
                              </w:rPr>
                              <w:t>bushfoods@atac.qld.edu.au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CD28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033" type="#_x0000_t98" style="position:absolute;left:0;text-align:left;margin-left:12.1pt;margin-top:-19.55pt;width:463pt;height:672.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" fillcolor="#b6dde8 [1304]" strokecolor="#4579b8 [3044]">
                <v:shadow on="t" color="black" opacity="22937f" origin=",.5" offset="0,.63889mm"/>
                <v:path arrowok="t"/>
                <v:textbox>
                  <w:txbxContent>
                    <w:p w14:paraId="52B7BC54" w14:textId="77777777" w:rsidR="00513B9F" w:rsidRPr="003E37FF" w:rsidRDefault="00513B9F" w:rsidP="00513B9F">
                      <w:pPr>
                        <w:spacing w:before="100" w:beforeAutospacing="1" w:after="100" w:afterAutospacing="1"/>
                        <w:rPr>
                          <w:rFonts w:ascii="Times New Roman" w:eastAsia="Times New Roman" w:hAnsi="Times New Roman" w:cs="Times New Roman"/>
                          <w:color w:val="0070C0"/>
                          <w:sz w:val="27"/>
                          <w:szCs w:val="27"/>
                          <w:lang w:val="en-AU" w:eastAsia="en-AU"/>
                        </w:rPr>
                      </w:pPr>
                      <w:r w:rsidRPr="00513B9F">
                        <w:rPr>
                          <w:rFonts w:ascii="Times New Roman" w:eastAsia="Times New Roman" w:hAnsi="Times New Roman" w:cs="Times New Roman"/>
                          <w:color w:val="0070C0"/>
                          <w:sz w:val="27"/>
                          <w:szCs w:val="27"/>
                          <w:lang w:val="en-AU" w:eastAsia="en-AU"/>
                        </w:rPr>
                        <w:t>Australian Bushfoods Conference</w:t>
                      </w:r>
                    </w:p>
                    <w:p w14:paraId="05FC56DA" w14:textId="77777777" w:rsidR="00513B9F" w:rsidRPr="003E37FF" w:rsidRDefault="00513B9F" w:rsidP="00513B9F">
                      <w:pPr>
                        <w:spacing w:before="100" w:beforeAutospacing="1" w:after="100" w:afterAutospacing="1"/>
                        <w:rPr>
                          <w:rFonts w:ascii="Times New Roman" w:eastAsia="Times New Roman" w:hAnsi="Times New Roman" w:cs="Times New Roman"/>
                          <w:color w:val="0070C0"/>
                          <w:sz w:val="27"/>
                          <w:szCs w:val="27"/>
                          <w:lang w:val="en-AU" w:eastAsia="en-AU"/>
                        </w:rPr>
                      </w:pPr>
                      <w:r w:rsidRPr="003E37FF">
                        <w:rPr>
                          <w:rFonts w:ascii="Times New Roman" w:eastAsia="Times New Roman" w:hAnsi="Times New Roman" w:cs="Times New Roman"/>
                          <w:color w:val="0070C0"/>
                          <w:sz w:val="27"/>
                          <w:szCs w:val="27"/>
                          <w:lang w:val="en-AU" w:eastAsia="en-AU"/>
                        </w:rPr>
                        <w:t>(8</w:t>
                      </w:r>
                      <w:r w:rsidRPr="003E37FF">
                        <w:rPr>
                          <w:rFonts w:ascii="Times New Roman" w:eastAsia="Times New Roman" w:hAnsi="Times New Roman" w:cs="Times New Roman"/>
                          <w:color w:val="0070C0"/>
                          <w:sz w:val="27"/>
                          <w:szCs w:val="27"/>
                          <w:vertAlign w:val="superscript"/>
                          <w:lang w:val="en-AU" w:eastAsia="en-AU"/>
                        </w:rPr>
                        <w:t>th</w:t>
                      </w:r>
                      <w:r w:rsidRPr="003E37FF">
                        <w:rPr>
                          <w:rFonts w:ascii="Times New Roman" w:eastAsia="Times New Roman" w:hAnsi="Times New Roman" w:cs="Times New Roman"/>
                          <w:color w:val="0070C0"/>
                          <w:sz w:val="27"/>
                          <w:szCs w:val="27"/>
                          <w:lang w:val="en-AU" w:eastAsia="en-AU"/>
                        </w:rPr>
                        <w:t xml:space="preserve"> Qld. Bushfoods Conference)</w:t>
                      </w:r>
                    </w:p>
                    <w:p w14:paraId="03CB6EC0" w14:textId="47BD30A0" w:rsidR="00513B9F" w:rsidRDefault="00513B9F" w:rsidP="00513B9F">
                      <w:pPr>
                        <w:spacing w:before="100" w:beforeAutospacing="1" w:after="100" w:afterAutospacing="1"/>
                        <w:rPr>
                          <w:rFonts w:ascii="Times New Roman" w:eastAsia="Times New Roman" w:hAnsi="Times New Roman" w:cs="Times New Roman"/>
                          <w:color w:val="000000"/>
                          <w:sz w:val="27"/>
                          <w:szCs w:val="27"/>
                          <w:lang w:val="en-AU" w:eastAsia="en-AU"/>
                        </w:rPr>
                      </w:pPr>
                      <w:r>
                        <w:rPr>
                          <w:rFonts w:ascii="Times New Roman" w:eastAsia="Times New Roman" w:hAnsi="Times New Roman" w:cs="Times New Roman"/>
                          <w:color w:val="000000"/>
                          <w:sz w:val="27"/>
                          <w:szCs w:val="27"/>
                          <w:lang w:val="en-AU" w:eastAsia="en-AU"/>
                        </w:rPr>
                        <w:t xml:space="preserve"> </w:t>
                      </w:r>
                      <w:r w:rsidRPr="00513B9F">
                        <w:rPr>
                          <w:rFonts w:ascii="Times New Roman" w:eastAsia="Times New Roman" w:hAnsi="Times New Roman" w:cs="Times New Roman"/>
                          <w:color w:val="000000"/>
                          <w:sz w:val="27"/>
                          <w:szCs w:val="27"/>
                          <w:lang w:val="en-AU" w:eastAsia="en-AU"/>
                        </w:rPr>
                        <w:t xml:space="preserve"> </w:t>
                      </w:r>
                      <w:r w:rsidR="001D5881" w:rsidRPr="00513B9F">
                        <w:rPr>
                          <w:rFonts w:ascii="Times New Roman" w:eastAsia="Times New Roman" w:hAnsi="Times New Roman" w:cs="Times New Roman"/>
                          <w:color w:val="000000"/>
                          <w:sz w:val="27"/>
                          <w:szCs w:val="27"/>
                          <w:lang w:val="en-AU" w:eastAsia="en-AU"/>
                        </w:rPr>
                        <w:t>2</w:t>
                      </w:r>
                      <w:r w:rsidR="001D5881">
                        <w:rPr>
                          <w:rFonts w:ascii="Times New Roman" w:eastAsia="Times New Roman" w:hAnsi="Times New Roman" w:cs="Times New Roman"/>
                          <w:color w:val="000000"/>
                          <w:sz w:val="27"/>
                          <w:szCs w:val="27"/>
                          <w:lang w:val="en-AU" w:eastAsia="en-AU"/>
                        </w:rPr>
                        <w:t>7</w:t>
                      </w:r>
                      <w:r w:rsidR="001D5881" w:rsidRPr="00513B9F">
                        <w:rPr>
                          <w:rFonts w:ascii="Times New Roman" w:eastAsia="Times New Roman" w:hAnsi="Times New Roman" w:cs="Times New Roman"/>
                          <w:color w:val="000000"/>
                          <w:sz w:val="27"/>
                          <w:szCs w:val="27"/>
                          <w:lang w:val="en-AU" w:eastAsia="en-AU"/>
                        </w:rPr>
                        <w:t>-2</w:t>
                      </w:r>
                      <w:r w:rsidR="001D5881">
                        <w:rPr>
                          <w:rFonts w:ascii="Times New Roman" w:eastAsia="Times New Roman" w:hAnsi="Times New Roman" w:cs="Times New Roman"/>
                          <w:color w:val="000000"/>
                          <w:sz w:val="27"/>
                          <w:szCs w:val="27"/>
                          <w:lang w:val="en-AU" w:eastAsia="en-AU"/>
                        </w:rPr>
                        <w:t>8</w:t>
                      </w:r>
                      <w:r w:rsidR="001D5881" w:rsidRPr="003E37FF">
                        <w:rPr>
                          <w:rFonts w:ascii="Times New Roman" w:eastAsia="Times New Roman" w:hAnsi="Times New Roman" w:cs="Times New Roman"/>
                          <w:color w:val="000000"/>
                          <w:sz w:val="27"/>
                          <w:szCs w:val="27"/>
                          <w:vertAlign w:val="superscript"/>
                          <w:lang w:val="en-AU" w:eastAsia="en-AU"/>
                        </w:rPr>
                        <w:t>th</w:t>
                      </w:r>
                      <w:r w:rsidR="001D5881">
                        <w:rPr>
                          <w:rFonts w:ascii="Times New Roman" w:eastAsia="Times New Roman" w:hAnsi="Times New Roman" w:cs="Times New Roman"/>
                          <w:color w:val="000000"/>
                          <w:sz w:val="27"/>
                          <w:szCs w:val="27"/>
                          <w:lang w:val="en-AU" w:eastAsia="en-AU"/>
                        </w:rPr>
                        <w:t xml:space="preserve"> </w:t>
                      </w:r>
                      <w:r w:rsidRPr="00513B9F">
                        <w:rPr>
                          <w:rFonts w:ascii="Times New Roman" w:eastAsia="Times New Roman" w:hAnsi="Times New Roman" w:cs="Times New Roman"/>
                          <w:color w:val="000000"/>
                          <w:sz w:val="27"/>
                          <w:szCs w:val="27"/>
                          <w:lang w:val="en-AU" w:eastAsia="en-AU"/>
                        </w:rPr>
                        <w:t xml:space="preserve">May 2023 </w:t>
                      </w:r>
                    </w:p>
                    <w:p w14:paraId="5CDBD3A4" w14:textId="78532739" w:rsidR="00F32D09" w:rsidRDefault="003E37FF" w:rsidP="00513B9F">
                      <w:pPr>
                        <w:spacing w:before="100" w:beforeAutospacing="1" w:after="100" w:afterAutospacing="1"/>
                        <w:rPr>
                          <w:rFonts w:ascii="Times New Roman" w:eastAsia="Times New Roman" w:hAnsi="Times New Roman" w:cs="Times New Roman"/>
                          <w:color w:val="000000"/>
                          <w:lang w:val="en-AU" w:eastAsia="en-AU"/>
                        </w:rPr>
                      </w:pPr>
                      <w:r>
                        <w:rPr>
                          <w:rFonts w:ascii="Times New Roman" w:eastAsia="Times New Roman" w:hAnsi="Times New Roman" w:cs="Times New Roman"/>
                          <w:color w:val="000000"/>
                          <w:lang w:val="en-AU" w:eastAsia="en-AU"/>
                        </w:rPr>
                        <w:t xml:space="preserve">Hosted by: </w:t>
                      </w:r>
                      <w:r w:rsidR="00F32D09" w:rsidRPr="00513B9F">
                        <w:rPr>
                          <w:rFonts w:ascii="Times New Roman" w:eastAsia="Times New Roman" w:hAnsi="Times New Roman" w:cs="Times New Roman"/>
                          <w:color w:val="000000"/>
                          <w:lang w:val="en-AU" w:eastAsia="en-AU"/>
                        </w:rPr>
                        <w:t>Australian Technology and Agricultural College</w:t>
                      </w:r>
                      <w:r w:rsidR="00F32D09">
                        <w:rPr>
                          <w:rFonts w:ascii="Times New Roman" w:eastAsia="Times New Roman" w:hAnsi="Times New Roman" w:cs="Times New Roman"/>
                          <w:color w:val="000000"/>
                          <w:lang w:val="en-AU" w:eastAsia="en-AU"/>
                        </w:rPr>
                        <w:t xml:space="preserve"> </w:t>
                      </w:r>
                    </w:p>
                    <w:p w14:paraId="0C5270D2" w14:textId="1FE2DA42" w:rsidR="003E37FF" w:rsidRDefault="00513B9F" w:rsidP="00513B9F">
                      <w:pPr>
                        <w:spacing w:before="100" w:beforeAutospacing="1" w:after="100" w:afterAutospacing="1"/>
                        <w:rPr>
                          <w:rFonts w:ascii="Times New Roman" w:eastAsia="Times New Roman" w:hAnsi="Times New Roman" w:cs="Times New Roman"/>
                          <w:color w:val="000000"/>
                          <w:lang w:val="en-AU" w:eastAsia="en-AU"/>
                        </w:rPr>
                      </w:pPr>
                      <w:r w:rsidRPr="00513B9F">
                        <w:rPr>
                          <w:rFonts w:ascii="Times New Roman" w:eastAsia="Times New Roman" w:hAnsi="Times New Roman" w:cs="Times New Roman"/>
                          <w:color w:val="000000"/>
                          <w:lang w:val="en-AU" w:eastAsia="en-AU"/>
                        </w:rPr>
                        <w:t>Queensland Bushfood</w:t>
                      </w:r>
                      <w:r w:rsidR="003E37FF">
                        <w:rPr>
                          <w:rFonts w:ascii="Times New Roman" w:eastAsia="Times New Roman" w:hAnsi="Times New Roman" w:cs="Times New Roman"/>
                          <w:color w:val="000000"/>
                          <w:lang w:val="en-AU" w:eastAsia="en-AU"/>
                        </w:rPr>
                        <w:t>s</w:t>
                      </w:r>
                      <w:r w:rsidRPr="00513B9F">
                        <w:rPr>
                          <w:rFonts w:ascii="Times New Roman" w:eastAsia="Times New Roman" w:hAnsi="Times New Roman" w:cs="Times New Roman"/>
                          <w:color w:val="000000"/>
                          <w:lang w:val="en-AU" w:eastAsia="en-AU"/>
                        </w:rPr>
                        <w:t xml:space="preserve"> Association</w:t>
                      </w:r>
                      <w:r w:rsidR="003E37FF">
                        <w:rPr>
                          <w:rFonts w:ascii="Times New Roman" w:eastAsia="Times New Roman" w:hAnsi="Times New Roman" w:cs="Times New Roman"/>
                          <w:color w:val="000000"/>
                          <w:lang w:val="en-AU" w:eastAsia="en-AU"/>
                        </w:rPr>
                        <w:t xml:space="preserve"> </w:t>
                      </w:r>
                    </w:p>
                    <w:p w14:paraId="4CCD8372" w14:textId="77777777" w:rsidR="00513B9F" w:rsidRPr="00513B9F" w:rsidRDefault="00513B9F" w:rsidP="00513B9F">
                      <w:pPr>
                        <w:spacing w:before="100" w:beforeAutospacing="1" w:after="100" w:afterAutospacing="1"/>
                        <w:rPr>
                          <w:rFonts w:ascii="Times New Roman" w:eastAsia="Times New Roman" w:hAnsi="Times New Roman" w:cs="Times New Roman"/>
                          <w:color w:val="000000"/>
                          <w:sz w:val="27"/>
                          <w:szCs w:val="27"/>
                          <w:lang w:val="en-AU" w:eastAsia="en-AU"/>
                        </w:rPr>
                      </w:pPr>
                      <w:r w:rsidRPr="00513B9F">
                        <w:rPr>
                          <w:rFonts w:ascii="Times New Roman" w:eastAsia="Times New Roman" w:hAnsi="Times New Roman" w:cs="Times New Roman"/>
                          <w:color w:val="000000"/>
                          <w:sz w:val="27"/>
                          <w:szCs w:val="27"/>
                          <w:lang w:val="en-AU" w:eastAsia="en-AU"/>
                        </w:rPr>
                        <w:t>The Australian Institute of Horticulture</w:t>
                      </w:r>
                    </w:p>
                    <w:p w14:paraId="03387E9D" w14:textId="7127BEEF" w:rsidR="00513B9F" w:rsidRPr="00513B9F" w:rsidRDefault="003E37FF" w:rsidP="00513B9F">
                      <w:pPr>
                        <w:spacing w:before="100" w:beforeAutospacing="1" w:after="100" w:afterAutospacing="1"/>
                        <w:rPr>
                          <w:rFonts w:ascii="Times New Roman" w:eastAsia="Times New Roman" w:hAnsi="Times New Roman" w:cs="Times New Roman"/>
                          <w:color w:val="0070C0"/>
                          <w:sz w:val="36"/>
                          <w:szCs w:val="36"/>
                          <w:lang w:val="en-AU" w:eastAsia="en-AU"/>
                        </w:rPr>
                      </w:pPr>
                      <w:r>
                        <w:rPr>
                          <w:rFonts w:ascii="Times New Roman" w:eastAsia="Times New Roman" w:hAnsi="Times New Roman" w:cs="Times New Roman"/>
                          <w:color w:val="0070C0"/>
                          <w:sz w:val="36"/>
                          <w:szCs w:val="36"/>
                          <w:lang w:val="en-AU" w:eastAsia="en-AU"/>
                        </w:rPr>
                        <w:t>“</w:t>
                      </w:r>
                      <w:r w:rsidR="00513B9F" w:rsidRPr="00513B9F">
                        <w:rPr>
                          <w:rFonts w:ascii="Times New Roman" w:eastAsia="Times New Roman" w:hAnsi="Times New Roman" w:cs="Times New Roman"/>
                          <w:color w:val="0070C0"/>
                          <w:sz w:val="36"/>
                          <w:szCs w:val="36"/>
                          <w:lang w:val="en-AU" w:eastAsia="en-AU"/>
                        </w:rPr>
                        <w:t>Design and Development of Urban Landscapes for Bush Food Production</w:t>
                      </w:r>
                      <w:r>
                        <w:rPr>
                          <w:rFonts w:ascii="Times New Roman" w:eastAsia="Times New Roman" w:hAnsi="Times New Roman" w:cs="Times New Roman"/>
                          <w:color w:val="0070C0"/>
                          <w:sz w:val="36"/>
                          <w:szCs w:val="36"/>
                          <w:lang w:val="en-AU" w:eastAsia="en-AU"/>
                        </w:rPr>
                        <w:t>”</w:t>
                      </w:r>
                    </w:p>
                    <w:p w14:paraId="295E0A7A" w14:textId="159672C2" w:rsidR="00513B9F" w:rsidRPr="00513B9F" w:rsidRDefault="00513B9F" w:rsidP="00513B9F">
                      <w:pPr>
                        <w:spacing w:before="100" w:beforeAutospacing="1" w:after="100" w:afterAutospacing="1"/>
                        <w:rPr>
                          <w:rFonts w:ascii="Times New Roman" w:eastAsia="Times New Roman" w:hAnsi="Times New Roman" w:cs="Times New Roman"/>
                          <w:color w:val="000000"/>
                          <w:sz w:val="27"/>
                          <w:szCs w:val="27"/>
                          <w:lang w:val="en-AU" w:eastAsia="en-AU"/>
                        </w:rPr>
                      </w:pPr>
                      <w:r w:rsidRPr="00513B9F">
                        <w:rPr>
                          <w:rFonts w:ascii="Times New Roman" w:eastAsia="Times New Roman" w:hAnsi="Times New Roman" w:cs="Times New Roman"/>
                          <w:color w:val="000000"/>
                          <w:sz w:val="27"/>
                          <w:szCs w:val="27"/>
                          <w:lang w:val="en-AU" w:eastAsia="en-AU"/>
                        </w:rPr>
                        <w:t xml:space="preserve">We invite you to attend the Australian Bushfoods Conference </w:t>
                      </w:r>
                      <w:r w:rsidR="00F36598">
                        <w:rPr>
                          <w:rFonts w:ascii="Times New Roman" w:eastAsia="Times New Roman" w:hAnsi="Times New Roman" w:cs="Times New Roman"/>
                          <w:color w:val="000000"/>
                          <w:sz w:val="27"/>
                          <w:szCs w:val="27"/>
                          <w:lang w:val="en-AU" w:eastAsia="en-AU"/>
                        </w:rPr>
                        <w:t xml:space="preserve">on </w:t>
                      </w:r>
                      <w:r w:rsidR="003E37FF">
                        <w:rPr>
                          <w:rFonts w:ascii="Times New Roman" w:eastAsia="Times New Roman" w:hAnsi="Times New Roman" w:cs="Times New Roman"/>
                          <w:color w:val="000000"/>
                          <w:sz w:val="27"/>
                          <w:szCs w:val="27"/>
                          <w:lang w:val="en-AU" w:eastAsia="en-AU"/>
                        </w:rPr>
                        <w:t>2</w:t>
                      </w:r>
                      <w:r w:rsidR="001D5881">
                        <w:rPr>
                          <w:rFonts w:ascii="Times New Roman" w:eastAsia="Times New Roman" w:hAnsi="Times New Roman" w:cs="Times New Roman"/>
                          <w:color w:val="000000"/>
                          <w:sz w:val="27"/>
                          <w:szCs w:val="27"/>
                          <w:lang w:val="en-AU" w:eastAsia="en-AU"/>
                        </w:rPr>
                        <w:t>7</w:t>
                      </w:r>
                      <w:r w:rsidR="003E37FF">
                        <w:rPr>
                          <w:rFonts w:ascii="Times New Roman" w:eastAsia="Times New Roman" w:hAnsi="Times New Roman" w:cs="Times New Roman"/>
                          <w:color w:val="000000"/>
                          <w:sz w:val="27"/>
                          <w:szCs w:val="27"/>
                          <w:lang w:val="en-AU" w:eastAsia="en-AU"/>
                        </w:rPr>
                        <w:t>-2</w:t>
                      </w:r>
                      <w:r w:rsidR="001D5881">
                        <w:rPr>
                          <w:rFonts w:ascii="Times New Roman" w:eastAsia="Times New Roman" w:hAnsi="Times New Roman" w:cs="Times New Roman"/>
                          <w:color w:val="000000"/>
                          <w:sz w:val="27"/>
                          <w:szCs w:val="27"/>
                          <w:lang w:val="en-AU" w:eastAsia="en-AU"/>
                        </w:rPr>
                        <w:t>8</w:t>
                      </w:r>
                      <w:r w:rsidR="003E37FF" w:rsidRPr="003E37FF">
                        <w:rPr>
                          <w:rFonts w:ascii="Times New Roman" w:eastAsia="Times New Roman" w:hAnsi="Times New Roman" w:cs="Times New Roman"/>
                          <w:color w:val="000000"/>
                          <w:sz w:val="27"/>
                          <w:szCs w:val="27"/>
                          <w:vertAlign w:val="superscript"/>
                          <w:lang w:val="en-AU" w:eastAsia="en-AU"/>
                        </w:rPr>
                        <w:t>th</w:t>
                      </w:r>
                      <w:r w:rsidR="003E37FF">
                        <w:rPr>
                          <w:rFonts w:ascii="Times New Roman" w:eastAsia="Times New Roman" w:hAnsi="Times New Roman" w:cs="Times New Roman"/>
                          <w:color w:val="000000"/>
                          <w:sz w:val="27"/>
                          <w:szCs w:val="27"/>
                          <w:lang w:val="en-AU" w:eastAsia="en-AU"/>
                        </w:rPr>
                        <w:t xml:space="preserve"> </w:t>
                      </w:r>
                      <w:r w:rsidRPr="00513B9F">
                        <w:rPr>
                          <w:rFonts w:ascii="Times New Roman" w:eastAsia="Times New Roman" w:hAnsi="Times New Roman" w:cs="Times New Roman"/>
                          <w:color w:val="000000"/>
                          <w:sz w:val="27"/>
                          <w:szCs w:val="27"/>
                          <w:lang w:val="en-AU" w:eastAsia="en-AU"/>
                        </w:rPr>
                        <w:t xml:space="preserve">May 2023 to honour the First Australians who had a wide range of uses for these plants including sustenance and medicine; AND </w:t>
                      </w:r>
                      <w:r w:rsidR="00C36DC7" w:rsidRPr="00513B9F">
                        <w:rPr>
                          <w:rFonts w:ascii="Times New Roman" w:eastAsia="Times New Roman" w:hAnsi="Times New Roman" w:cs="Times New Roman"/>
                          <w:color w:val="000000"/>
                          <w:sz w:val="27"/>
                          <w:szCs w:val="27"/>
                          <w:lang w:val="en-AU" w:eastAsia="en-AU"/>
                        </w:rPr>
                        <w:t>ALSO,</w:t>
                      </w:r>
                      <w:r w:rsidRPr="00513B9F">
                        <w:rPr>
                          <w:rFonts w:ascii="Times New Roman" w:eastAsia="Times New Roman" w:hAnsi="Times New Roman" w:cs="Times New Roman"/>
                          <w:color w:val="000000"/>
                          <w:sz w:val="27"/>
                          <w:szCs w:val="27"/>
                          <w:lang w:val="en-AU" w:eastAsia="en-AU"/>
                        </w:rPr>
                        <w:t xml:space="preserve"> to support the growers and producers of Bush Foods who suffered devastating damage to their crops and financial security due to the floods in the past </w:t>
                      </w:r>
                      <w:r>
                        <w:rPr>
                          <w:rFonts w:ascii="Times New Roman" w:eastAsia="Times New Roman" w:hAnsi="Times New Roman" w:cs="Times New Roman"/>
                          <w:color w:val="000000"/>
                          <w:sz w:val="27"/>
                          <w:szCs w:val="27"/>
                          <w:lang w:val="en-AU" w:eastAsia="en-AU"/>
                        </w:rPr>
                        <w:t xml:space="preserve">24 </w:t>
                      </w:r>
                      <w:r w:rsidRPr="00513B9F">
                        <w:rPr>
                          <w:rFonts w:ascii="Times New Roman" w:eastAsia="Times New Roman" w:hAnsi="Times New Roman" w:cs="Times New Roman"/>
                          <w:color w:val="000000"/>
                          <w:sz w:val="27"/>
                          <w:szCs w:val="27"/>
                          <w:lang w:val="en-AU" w:eastAsia="en-AU"/>
                        </w:rPr>
                        <w:t xml:space="preserve">months. </w:t>
                      </w:r>
                    </w:p>
                    <w:p w14:paraId="21B4178D" w14:textId="77777777" w:rsidR="003E37FF" w:rsidRDefault="00513B9F" w:rsidP="00513B9F">
                      <w:pPr>
                        <w:spacing w:before="100" w:beforeAutospacing="1" w:after="100" w:afterAutospacing="1"/>
                        <w:rPr>
                          <w:rFonts w:ascii="Times New Roman" w:eastAsia="Times New Roman" w:hAnsi="Times New Roman" w:cs="Times New Roman"/>
                          <w:color w:val="FF0000"/>
                          <w:sz w:val="27"/>
                          <w:szCs w:val="27"/>
                          <w:lang w:val="en-AU" w:eastAsia="en-AU"/>
                        </w:rPr>
                      </w:pPr>
                      <w:r w:rsidRPr="00513B9F">
                        <w:rPr>
                          <w:rFonts w:ascii="Times New Roman" w:eastAsia="Times New Roman" w:hAnsi="Times New Roman" w:cs="Times New Roman"/>
                          <w:color w:val="FF0000"/>
                          <w:sz w:val="27"/>
                          <w:szCs w:val="27"/>
                          <w:lang w:val="en-AU" w:eastAsia="en-AU"/>
                        </w:rPr>
                        <w:t xml:space="preserve">Call for speakers and enquiries: </w:t>
                      </w:r>
                    </w:p>
                    <w:p w14:paraId="17C4C211" w14:textId="1F191E82" w:rsidR="00513B9F" w:rsidRPr="00513B9F" w:rsidRDefault="00513B9F" w:rsidP="00513B9F">
                      <w:pPr>
                        <w:spacing w:before="100" w:beforeAutospacing="1" w:after="100" w:afterAutospacing="1"/>
                        <w:rPr>
                          <w:rFonts w:ascii="Times New Roman" w:eastAsia="Times New Roman" w:hAnsi="Times New Roman" w:cs="Times New Roman"/>
                          <w:color w:val="000000"/>
                          <w:sz w:val="27"/>
                          <w:szCs w:val="27"/>
                          <w:lang w:val="en-AU" w:eastAsia="en-AU"/>
                        </w:rPr>
                      </w:pPr>
                      <w:r w:rsidRPr="00513B9F">
                        <w:rPr>
                          <w:rFonts w:ascii="Times New Roman" w:eastAsia="Times New Roman" w:hAnsi="Times New Roman" w:cs="Times New Roman"/>
                          <w:color w:val="FF0000"/>
                          <w:sz w:val="27"/>
                          <w:szCs w:val="27"/>
                          <w:lang w:val="en-AU" w:eastAsia="en-AU"/>
                        </w:rPr>
                        <w:t>bushfoods@atac.qld.edu.au</w:t>
                      </w:r>
                    </w:p>
                  </w:txbxContent>
                </v:textbox>
                <w10:wrap anchorx="margin"/>
              </v:shape>
            </w:pict>
          </mc:Fallback>
        </mc:AlternateContent>
      </w:r>
    </w:p>
    <w:p w14:paraId="4F51BA36" w14:textId="77777777" w:rsidR="00EE51E0" w:rsidRDefault="00EE51E0" w:rsidP="00FD7DBC">
      <w:pPr>
        <w:jc w:val="both"/>
        <w:rPr>
          <w:rFonts w:ascii="Calibri" w:hAnsi="Calibri" w:cs="Calibri"/>
          <w:bCs/>
          <w:sz w:val="20"/>
          <w:szCs w:val="20"/>
        </w:rPr>
      </w:pPr>
    </w:p>
    <w:p w14:paraId="5DCE122F" w14:textId="5F6DC784" w:rsidR="00E21612" w:rsidRDefault="00E21612" w:rsidP="00FD7DBC">
      <w:pPr>
        <w:jc w:val="both"/>
        <w:rPr>
          <w:rFonts w:ascii="Calibri" w:hAnsi="Calibri" w:cs="Calibri"/>
          <w:bCs/>
          <w:sz w:val="20"/>
          <w:szCs w:val="20"/>
        </w:rPr>
      </w:pPr>
    </w:p>
    <w:p w14:paraId="21CA2578" w14:textId="630C314D" w:rsidR="00E21612" w:rsidRDefault="00E21612" w:rsidP="00FD7DBC">
      <w:pPr>
        <w:jc w:val="both"/>
        <w:rPr>
          <w:rFonts w:ascii="Calibri" w:hAnsi="Calibri" w:cs="Calibri"/>
          <w:bCs/>
          <w:sz w:val="20"/>
          <w:szCs w:val="20"/>
        </w:rPr>
      </w:pPr>
    </w:p>
    <w:p w14:paraId="65CC4677" w14:textId="38D1A2F7" w:rsidR="00E21612" w:rsidRDefault="00E21612" w:rsidP="00FD7DBC">
      <w:pPr>
        <w:jc w:val="both"/>
        <w:rPr>
          <w:rFonts w:ascii="Calibri" w:hAnsi="Calibri" w:cs="Calibri"/>
          <w:bCs/>
          <w:sz w:val="20"/>
          <w:szCs w:val="20"/>
        </w:rPr>
      </w:pPr>
    </w:p>
    <w:p w14:paraId="5D65BF10" w14:textId="268441D1" w:rsidR="004F0188" w:rsidRDefault="004F0188" w:rsidP="00FD7DBC">
      <w:pPr>
        <w:jc w:val="both"/>
        <w:rPr>
          <w:rFonts w:ascii="Calibri" w:hAnsi="Calibri" w:cs="Calibri"/>
          <w:bCs/>
          <w:sz w:val="20"/>
          <w:szCs w:val="20"/>
        </w:rPr>
      </w:pPr>
    </w:p>
    <w:p w14:paraId="3ADDA4F3" w14:textId="640DD6B1" w:rsidR="004F0188" w:rsidRDefault="004F0188" w:rsidP="00FD7DBC">
      <w:pPr>
        <w:jc w:val="both"/>
        <w:rPr>
          <w:rFonts w:ascii="Calibri" w:hAnsi="Calibri" w:cs="Calibri"/>
          <w:bCs/>
          <w:sz w:val="20"/>
          <w:szCs w:val="20"/>
        </w:rPr>
      </w:pPr>
    </w:p>
    <w:p w14:paraId="01F22B08" w14:textId="42698682" w:rsidR="004F0188" w:rsidRDefault="004F0188" w:rsidP="00FD7DBC">
      <w:pPr>
        <w:jc w:val="both"/>
        <w:rPr>
          <w:rFonts w:ascii="Calibri" w:hAnsi="Calibri" w:cs="Calibri"/>
          <w:bCs/>
          <w:sz w:val="20"/>
          <w:szCs w:val="20"/>
        </w:rPr>
      </w:pPr>
    </w:p>
    <w:p w14:paraId="6559F055" w14:textId="77777777" w:rsidR="004F0188" w:rsidRDefault="004F0188" w:rsidP="00FD7DBC">
      <w:pPr>
        <w:jc w:val="both"/>
        <w:rPr>
          <w:rFonts w:ascii="Calibri" w:hAnsi="Calibri" w:cs="Calibri"/>
          <w:bCs/>
          <w:sz w:val="20"/>
          <w:szCs w:val="20"/>
        </w:rPr>
      </w:pPr>
    </w:p>
    <w:p w14:paraId="26A7D593" w14:textId="0FB935BB" w:rsidR="004F0188" w:rsidRDefault="004F0188" w:rsidP="00FD7DBC">
      <w:pPr>
        <w:jc w:val="both"/>
        <w:rPr>
          <w:rFonts w:ascii="Calibri" w:hAnsi="Calibri" w:cs="Calibri"/>
          <w:bCs/>
          <w:sz w:val="20"/>
          <w:szCs w:val="20"/>
        </w:rPr>
      </w:pPr>
    </w:p>
    <w:p w14:paraId="4F4F0BCB" w14:textId="77777777" w:rsidR="004F0188" w:rsidRDefault="004F0188" w:rsidP="00FD7DBC">
      <w:pPr>
        <w:jc w:val="both"/>
        <w:rPr>
          <w:rFonts w:ascii="Calibri" w:hAnsi="Calibri" w:cs="Calibri"/>
          <w:bCs/>
          <w:sz w:val="20"/>
          <w:szCs w:val="20"/>
        </w:rPr>
      </w:pPr>
    </w:p>
    <w:p w14:paraId="7BDDFA96" w14:textId="10A58649" w:rsidR="00E21612" w:rsidRDefault="00E21612" w:rsidP="00FD7DBC">
      <w:pPr>
        <w:jc w:val="both"/>
        <w:rPr>
          <w:rFonts w:ascii="Calibri" w:hAnsi="Calibri" w:cs="Calibri"/>
          <w:bCs/>
          <w:sz w:val="20"/>
          <w:szCs w:val="20"/>
        </w:rPr>
      </w:pPr>
    </w:p>
    <w:p w14:paraId="613EFA39" w14:textId="48124D66" w:rsidR="00E21612" w:rsidRDefault="00E21612" w:rsidP="00FD7DBC">
      <w:pPr>
        <w:jc w:val="both"/>
        <w:rPr>
          <w:rFonts w:ascii="Calibri" w:hAnsi="Calibri" w:cs="Calibri"/>
          <w:bCs/>
          <w:sz w:val="20"/>
          <w:szCs w:val="20"/>
        </w:rPr>
      </w:pPr>
    </w:p>
    <w:p w14:paraId="01302317" w14:textId="2EBEE573" w:rsidR="00E21612" w:rsidRDefault="00E21612" w:rsidP="00FD7DBC">
      <w:pPr>
        <w:jc w:val="both"/>
        <w:rPr>
          <w:rFonts w:ascii="Calibri" w:hAnsi="Calibri" w:cs="Calibri"/>
          <w:bCs/>
          <w:sz w:val="20"/>
          <w:szCs w:val="20"/>
        </w:rPr>
      </w:pPr>
    </w:p>
    <w:p w14:paraId="6C753A2D" w14:textId="6845CE0A" w:rsidR="00E21612" w:rsidRDefault="00E21612" w:rsidP="00FD7DBC">
      <w:pPr>
        <w:jc w:val="both"/>
        <w:rPr>
          <w:rFonts w:ascii="Calibri" w:hAnsi="Calibri" w:cs="Calibri"/>
          <w:bCs/>
          <w:sz w:val="20"/>
          <w:szCs w:val="20"/>
        </w:rPr>
      </w:pPr>
    </w:p>
    <w:p w14:paraId="58FE3743" w14:textId="158F844A" w:rsidR="00E21612" w:rsidRDefault="00E21612" w:rsidP="00FD7DBC">
      <w:pPr>
        <w:jc w:val="both"/>
        <w:rPr>
          <w:rFonts w:ascii="Calibri" w:hAnsi="Calibri" w:cs="Calibri"/>
          <w:bCs/>
          <w:sz w:val="20"/>
          <w:szCs w:val="20"/>
        </w:rPr>
      </w:pPr>
    </w:p>
    <w:p w14:paraId="73562C81" w14:textId="7A40254E" w:rsidR="00E21612" w:rsidRDefault="00E21612" w:rsidP="00FD7DBC">
      <w:pPr>
        <w:jc w:val="both"/>
        <w:rPr>
          <w:rFonts w:ascii="Calibri" w:hAnsi="Calibri" w:cs="Calibri"/>
          <w:bCs/>
          <w:sz w:val="20"/>
          <w:szCs w:val="20"/>
        </w:rPr>
      </w:pPr>
    </w:p>
    <w:p w14:paraId="41EA3DDC" w14:textId="5253F24B" w:rsidR="00E21612" w:rsidRDefault="00E21612" w:rsidP="00FD7DBC">
      <w:pPr>
        <w:jc w:val="both"/>
        <w:rPr>
          <w:rFonts w:ascii="Calibri" w:hAnsi="Calibri" w:cs="Calibri"/>
          <w:bCs/>
          <w:sz w:val="20"/>
          <w:szCs w:val="20"/>
        </w:rPr>
      </w:pPr>
    </w:p>
    <w:p w14:paraId="79830B1F" w14:textId="334EA956" w:rsidR="00E21612" w:rsidRDefault="00E21612" w:rsidP="00FD7DBC">
      <w:pPr>
        <w:jc w:val="both"/>
        <w:rPr>
          <w:rFonts w:ascii="Calibri" w:hAnsi="Calibri" w:cs="Calibri"/>
          <w:bCs/>
          <w:sz w:val="20"/>
          <w:szCs w:val="20"/>
        </w:rPr>
      </w:pPr>
    </w:p>
    <w:p w14:paraId="6BC3127E" w14:textId="35A96C34" w:rsidR="00E21612" w:rsidRDefault="00E21612" w:rsidP="00FD7DBC">
      <w:pPr>
        <w:jc w:val="both"/>
        <w:rPr>
          <w:rFonts w:ascii="Calibri" w:hAnsi="Calibri" w:cs="Calibri"/>
          <w:bCs/>
          <w:sz w:val="20"/>
          <w:szCs w:val="20"/>
        </w:rPr>
      </w:pPr>
    </w:p>
    <w:p w14:paraId="3FA8C741" w14:textId="2D918F92" w:rsidR="00E21612" w:rsidRDefault="00E21612" w:rsidP="00FD7DBC">
      <w:pPr>
        <w:jc w:val="both"/>
        <w:rPr>
          <w:rFonts w:ascii="Calibri" w:hAnsi="Calibri" w:cs="Calibri"/>
          <w:bCs/>
          <w:sz w:val="20"/>
          <w:szCs w:val="20"/>
        </w:rPr>
      </w:pPr>
    </w:p>
    <w:p w14:paraId="5C576BDF" w14:textId="5C6A8295" w:rsidR="00E21612" w:rsidRDefault="00E21612" w:rsidP="00FD7DBC">
      <w:pPr>
        <w:jc w:val="both"/>
        <w:rPr>
          <w:rFonts w:ascii="Calibri" w:hAnsi="Calibri" w:cs="Calibri"/>
          <w:bCs/>
          <w:sz w:val="20"/>
          <w:szCs w:val="20"/>
        </w:rPr>
      </w:pPr>
    </w:p>
    <w:p w14:paraId="3AE0FAE8" w14:textId="640679EF" w:rsidR="00E21612" w:rsidRDefault="00E21612" w:rsidP="00FD7DBC">
      <w:pPr>
        <w:jc w:val="both"/>
        <w:rPr>
          <w:rFonts w:ascii="Calibri" w:hAnsi="Calibri" w:cs="Calibri"/>
          <w:bCs/>
          <w:sz w:val="20"/>
          <w:szCs w:val="20"/>
        </w:rPr>
      </w:pPr>
    </w:p>
    <w:p w14:paraId="6780B5FD" w14:textId="5358CB1C" w:rsidR="00E21612" w:rsidRDefault="00E21612" w:rsidP="00FD7DBC">
      <w:pPr>
        <w:jc w:val="both"/>
        <w:rPr>
          <w:rFonts w:ascii="Calibri" w:hAnsi="Calibri" w:cs="Calibri"/>
          <w:bCs/>
          <w:sz w:val="20"/>
          <w:szCs w:val="20"/>
        </w:rPr>
      </w:pPr>
    </w:p>
    <w:p w14:paraId="5F7FAEC4" w14:textId="40608658" w:rsidR="00E21612" w:rsidRDefault="00E21612" w:rsidP="00FD7DBC">
      <w:pPr>
        <w:jc w:val="both"/>
        <w:rPr>
          <w:rFonts w:ascii="Calibri" w:hAnsi="Calibri" w:cs="Calibri"/>
          <w:bCs/>
          <w:sz w:val="20"/>
          <w:szCs w:val="20"/>
        </w:rPr>
      </w:pPr>
    </w:p>
    <w:p w14:paraId="520EC272" w14:textId="1B467F82" w:rsidR="00E21612" w:rsidRDefault="00E21612" w:rsidP="00FD7DBC">
      <w:pPr>
        <w:jc w:val="both"/>
        <w:rPr>
          <w:rFonts w:ascii="Calibri" w:hAnsi="Calibri" w:cs="Calibri"/>
          <w:bCs/>
          <w:sz w:val="20"/>
          <w:szCs w:val="20"/>
        </w:rPr>
      </w:pPr>
    </w:p>
    <w:p w14:paraId="7A966DDF" w14:textId="7D3B38E5" w:rsidR="00E21612" w:rsidRDefault="00E21612" w:rsidP="00FD7DBC">
      <w:pPr>
        <w:jc w:val="both"/>
        <w:rPr>
          <w:rFonts w:ascii="Calibri" w:hAnsi="Calibri" w:cs="Calibri"/>
          <w:bCs/>
          <w:sz w:val="20"/>
          <w:szCs w:val="20"/>
        </w:rPr>
      </w:pPr>
    </w:p>
    <w:p w14:paraId="00E41E3F" w14:textId="4A69002C" w:rsidR="00E21612" w:rsidRDefault="00E21612" w:rsidP="00FD7DBC">
      <w:pPr>
        <w:jc w:val="both"/>
        <w:rPr>
          <w:rFonts w:ascii="Calibri" w:hAnsi="Calibri" w:cs="Calibri"/>
          <w:bCs/>
          <w:sz w:val="20"/>
          <w:szCs w:val="20"/>
        </w:rPr>
      </w:pPr>
    </w:p>
    <w:p w14:paraId="3938750C" w14:textId="45EF233A" w:rsidR="00E21612" w:rsidRDefault="00E21612" w:rsidP="00FD7DBC">
      <w:pPr>
        <w:jc w:val="both"/>
        <w:rPr>
          <w:rFonts w:ascii="Calibri" w:hAnsi="Calibri" w:cs="Calibri"/>
          <w:bCs/>
          <w:sz w:val="20"/>
          <w:szCs w:val="20"/>
        </w:rPr>
      </w:pPr>
    </w:p>
    <w:p w14:paraId="0227480F" w14:textId="38040EB6" w:rsidR="00E21612" w:rsidRDefault="00E21612" w:rsidP="00FD7DBC">
      <w:pPr>
        <w:jc w:val="both"/>
        <w:rPr>
          <w:rFonts w:ascii="Calibri" w:hAnsi="Calibri" w:cs="Calibri"/>
          <w:bCs/>
          <w:sz w:val="20"/>
          <w:szCs w:val="20"/>
        </w:rPr>
      </w:pPr>
    </w:p>
    <w:p w14:paraId="0EB53CDB" w14:textId="59EC54C8" w:rsidR="00E21612" w:rsidRDefault="00E21612" w:rsidP="00FD7DBC">
      <w:pPr>
        <w:jc w:val="both"/>
        <w:rPr>
          <w:rFonts w:ascii="Calibri" w:hAnsi="Calibri" w:cs="Calibri"/>
          <w:bCs/>
          <w:sz w:val="20"/>
          <w:szCs w:val="20"/>
        </w:rPr>
      </w:pPr>
    </w:p>
    <w:p w14:paraId="5A7D5179" w14:textId="14AB807A" w:rsidR="00E21612" w:rsidRDefault="00E21612" w:rsidP="00FD7DBC">
      <w:pPr>
        <w:jc w:val="both"/>
        <w:rPr>
          <w:rFonts w:ascii="Calibri" w:hAnsi="Calibri" w:cs="Calibri"/>
          <w:bCs/>
          <w:sz w:val="20"/>
          <w:szCs w:val="20"/>
        </w:rPr>
      </w:pPr>
    </w:p>
    <w:p w14:paraId="126C82EB" w14:textId="67E7267E" w:rsidR="00E21612" w:rsidRDefault="00E21612" w:rsidP="00FD7DBC">
      <w:pPr>
        <w:jc w:val="both"/>
        <w:rPr>
          <w:rFonts w:ascii="Calibri" w:hAnsi="Calibri" w:cs="Calibri"/>
          <w:bCs/>
          <w:sz w:val="20"/>
          <w:szCs w:val="20"/>
        </w:rPr>
      </w:pPr>
    </w:p>
    <w:p w14:paraId="29BCA7A9" w14:textId="4578C9D9" w:rsidR="00E21612" w:rsidRDefault="00E21612" w:rsidP="00FD7DBC">
      <w:pPr>
        <w:jc w:val="both"/>
        <w:rPr>
          <w:rFonts w:ascii="Calibri" w:hAnsi="Calibri" w:cs="Calibri"/>
          <w:bCs/>
          <w:sz w:val="20"/>
          <w:szCs w:val="20"/>
        </w:rPr>
      </w:pPr>
    </w:p>
    <w:p w14:paraId="45E4604D" w14:textId="654F34F9" w:rsidR="00E21612" w:rsidRDefault="00E21612" w:rsidP="00FD7DBC">
      <w:pPr>
        <w:jc w:val="both"/>
        <w:rPr>
          <w:rFonts w:ascii="Calibri" w:hAnsi="Calibri" w:cs="Calibri"/>
          <w:bCs/>
          <w:sz w:val="20"/>
          <w:szCs w:val="20"/>
        </w:rPr>
      </w:pPr>
    </w:p>
    <w:p w14:paraId="2AB02DD8" w14:textId="43DB74D6" w:rsidR="00E21612" w:rsidRDefault="00E21612" w:rsidP="00FD7DBC">
      <w:pPr>
        <w:jc w:val="both"/>
        <w:rPr>
          <w:rFonts w:ascii="Calibri" w:hAnsi="Calibri" w:cs="Calibri"/>
          <w:bCs/>
          <w:sz w:val="20"/>
          <w:szCs w:val="20"/>
        </w:rPr>
      </w:pPr>
    </w:p>
    <w:p w14:paraId="551E0684" w14:textId="59D69388" w:rsidR="00E21612" w:rsidRDefault="00E21612" w:rsidP="00FD7DBC">
      <w:pPr>
        <w:jc w:val="both"/>
        <w:rPr>
          <w:rFonts w:ascii="Calibri" w:hAnsi="Calibri" w:cs="Calibri"/>
          <w:bCs/>
          <w:sz w:val="20"/>
          <w:szCs w:val="20"/>
        </w:rPr>
      </w:pPr>
    </w:p>
    <w:p w14:paraId="3BF6EE8D" w14:textId="0B2A6D65" w:rsidR="00151472" w:rsidRDefault="00151472" w:rsidP="00FD7DBC">
      <w:pPr>
        <w:jc w:val="both"/>
        <w:rPr>
          <w:rFonts w:ascii="Calibri" w:hAnsi="Calibri" w:cs="Calibri"/>
          <w:bCs/>
          <w:sz w:val="20"/>
          <w:szCs w:val="20"/>
        </w:rPr>
      </w:pPr>
    </w:p>
    <w:p w14:paraId="75B36AD1" w14:textId="7F15DDCA" w:rsidR="00151472" w:rsidRDefault="00151472" w:rsidP="00FD7DBC">
      <w:pPr>
        <w:jc w:val="both"/>
        <w:rPr>
          <w:rFonts w:ascii="Calibri" w:hAnsi="Calibri" w:cs="Calibri"/>
          <w:bCs/>
          <w:sz w:val="20"/>
          <w:szCs w:val="20"/>
        </w:rPr>
      </w:pPr>
    </w:p>
    <w:p w14:paraId="04EA96FB" w14:textId="77777777" w:rsidR="00151472" w:rsidRDefault="00151472" w:rsidP="00FD7DBC">
      <w:pPr>
        <w:jc w:val="both"/>
        <w:rPr>
          <w:rFonts w:ascii="Calibri" w:hAnsi="Calibri" w:cs="Calibri"/>
          <w:bCs/>
          <w:sz w:val="20"/>
          <w:szCs w:val="20"/>
        </w:rPr>
      </w:pPr>
    </w:p>
    <w:p w14:paraId="45D2BD18" w14:textId="40AD08FA" w:rsidR="00E21612" w:rsidRDefault="00E21612" w:rsidP="00FD7DBC">
      <w:pPr>
        <w:jc w:val="both"/>
        <w:rPr>
          <w:rFonts w:ascii="Calibri" w:hAnsi="Calibri" w:cs="Calibri"/>
          <w:bCs/>
          <w:sz w:val="20"/>
          <w:szCs w:val="20"/>
        </w:rPr>
      </w:pPr>
    </w:p>
    <w:p w14:paraId="493E2EB2" w14:textId="7B61FE16" w:rsidR="00E21612" w:rsidRDefault="00E21612" w:rsidP="00FD7DBC">
      <w:pPr>
        <w:jc w:val="both"/>
        <w:rPr>
          <w:rFonts w:ascii="Calibri" w:hAnsi="Calibri" w:cs="Calibri"/>
          <w:bCs/>
          <w:sz w:val="20"/>
          <w:szCs w:val="20"/>
        </w:rPr>
      </w:pPr>
    </w:p>
    <w:p w14:paraId="795D835B" w14:textId="13853385" w:rsidR="00151472" w:rsidRDefault="00151472" w:rsidP="00FD7DBC">
      <w:pPr>
        <w:jc w:val="both"/>
        <w:rPr>
          <w:rFonts w:ascii="Calibri" w:hAnsi="Calibri" w:cs="Calibri"/>
          <w:bCs/>
          <w:sz w:val="20"/>
          <w:szCs w:val="20"/>
        </w:rPr>
      </w:pPr>
    </w:p>
    <w:p w14:paraId="781639B9" w14:textId="77777777" w:rsidR="00151472" w:rsidRDefault="00151472" w:rsidP="00FD7DBC">
      <w:pPr>
        <w:jc w:val="both"/>
        <w:rPr>
          <w:rFonts w:ascii="Calibri" w:hAnsi="Calibri" w:cs="Calibri"/>
          <w:bCs/>
          <w:sz w:val="20"/>
          <w:szCs w:val="20"/>
        </w:rPr>
      </w:pPr>
    </w:p>
    <w:p w14:paraId="1005CB1C" w14:textId="494DB3EF" w:rsidR="00E21612" w:rsidRDefault="00E21612" w:rsidP="00FD7DBC">
      <w:pPr>
        <w:jc w:val="both"/>
        <w:rPr>
          <w:rFonts w:ascii="Calibri" w:hAnsi="Calibri" w:cs="Calibri"/>
          <w:bCs/>
          <w:sz w:val="20"/>
          <w:szCs w:val="20"/>
        </w:rPr>
      </w:pPr>
    </w:p>
    <w:p w14:paraId="3A085A3F" w14:textId="4112C3ED" w:rsidR="00E21612" w:rsidRDefault="00E21612" w:rsidP="00FD7DBC">
      <w:pPr>
        <w:jc w:val="both"/>
        <w:rPr>
          <w:rFonts w:ascii="Calibri" w:hAnsi="Calibri" w:cs="Calibri"/>
          <w:bCs/>
          <w:sz w:val="20"/>
          <w:szCs w:val="20"/>
        </w:rPr>
      </w:pPr>
    </w:p>
    <w:p w14:paraId="23FBC933" w14:textId="0D626A0B" w:rsidR="00E21612" w:rsidRDefault="00E21612" w:rsidP="00FD7DBC">
      <w:pPr>
        <w:jc w:val="both"/>
        <w:rPr>
          <w:rFonts w:ascii="Calibri" w:hAnsi="Calibri" w:cs="Calibri"/>
          <w:bCs/>
          <w:sz w:val="20"/>
          <w:szCs w:val="20"/>
        </w:rPr>
      </w:pPr>
    </w:p>
    <w:p w14:paraId="4C8E1C70" w14:textId="37E51EB0" w:rsidR="00841B14" w:rsidRDefault="00841B14" w:rsidP="00FD7DBC">
      <w:pPr>
        <w:jc w:val="both"/>
        <w:rPr>
          <w:rFonts w:ascii="Calibri" w:hAnsi="Calibri" w:cs="Calibri"/>
          <w:bCs/>
          <w:sz w:val="20"/>
          <w:szCs w:val="20"/>
        </w:rPr>
      </w:pPr>
    </w:p>
    <w:p w14:paraId="43F900C9" w14:textId="5052DD0A" w:rsidR="00841B14" w:rsidRDefault="00841B14" w:rsidP="00FD7DBC">
      <w:pPr>
        <w:jc w:val="both"/>
        <w:rPr>
          <w:rFonts w:ascii="Calibri" w:hAnsi="Calibri" w:cs="Calibri"/>
          <w:bCs/>
          <w:sz w:val="20"/>
          <w:szCs w:val="20"/>
        </w:rPr>
      </w:pPr>
    </w:p>
    <w:p w14:paraId="0C940A30" w14:textId="31F1EA08" w:rsidR="00841B14" w:rsidRDefault="00841B14" w:rsidP="00FD7DBC">
      <w:pPr>
        <w:jc w:val="both"/>
        <w:rPr>
          <w:rFonts w:ascii="Calibri" w:hAnsi="Calibri" w:cs="Calibri"/>
          <w:bCs/>
          <w:sz w:val="20"/>
          <w:szCs w:val="20"/>
        </w:rPr>
      </w:pPr>
    </w:p>
    <w:p w14:paraId="08F358C2" w14:textId="757FB4CB" w:rsidR="00841B14" w:rsidRDefault="00841B14" w:rsidP="00FD7DBC">
      <w:pPr>
        <w:jc w:val="both"/>
        <w:rPr>
          <w:rFonts w:ascii="Calibri" w:hAnsi="Calibri" w:cs="Calibri"/>
          <w:bCs/>
          <w:sz w:val="20"/>
          <w:szCs w:val="20"/>
        </w:rPr>
      </w:pPr>
    </w:p>
    <w:p w14:paraId="044DA3B0" w14:textId="17C0764C" w:rsidR="00841B14" w:rsidRDefault="00841B14" w:rsidP="00FD7DBC">
      <w:pPr>
        <w:jc w:val="both"/>
        <w:rPr>
          <w:rFonts w:ascii="Calibri" w:hAnsi="Calibri" w:cs="Calibri"/>
          <w:bCs/>
          <w:sz w:val="20"/>
          <w:szCs w:val="20"/>
        </w:rPr>
      </w:pPr>
    </w:p>
    <w:p w14:paraId="126CED34" w14:textId="3D7E7B24" w:rsidR="00841B14" w:rsidRDefault="00841B14" w:rsidP="00FD7DBC">
      <w:pPr>
        <w:jc w:val="both"/>
        <w:rPr>
          <w:rFonts w:ascii="Calibri" w:hAnsi="Calibri" w:cs="Calibri"/>
          <w:bCs/>
          <w:sz w:val="20"/>
          <w:szCs w:val="20"/>
        </w:rPr>
      </w:pPr>
    </w:p>
    <w:p w14:paraId="3260BB94" w14:textId="5E2C12A4" w:rsidR="00841B14" w:rsidRDefault="00841B14" w:rsidP="00FD7DBC">
      <w:pPr>
        <w:jc w:val="both"/>
        <w:rPr>
          <w:rFonts w:ascii="Calibri" w:hAnsi="Calibri" w:cs="Calibri"/>
          <w:bCs/>
          <w:sz w:val="20"/>
          <w:szCs w:val="20"/>
        </w:rPr>
      </w:pPr>
    </w:p>
    <w:p w14:paraId="26C6EB89" w14:textId="309C6249" w:rsidR="00841B14" w:rsidRDefault="00841B14" w:rsidP="00FD7DBC">
      <w:pPr>
        <w:jc w:val="both"/>
        <w:rPr>
          <w:rFonts w:ascii="Calibri" w:hAnsi="Calibri" w:cs="Calibri"/>
          <w:bCs/>
          <w:sz w:val="20"/>
          <w:szCs w:val="20"/>
        </w:rPr>
      </w:pPr>
    </w:p>
    <w:p w14:paraId="09306233" w14:textId="182EF446" w:rsidR="00841B14" w:rsidRDefault="00841B14" w:rsidP="00FD7DBC">
      <w:pPr>
        <w:jc w:val="both"/>
        <w:rPr>
          <w:rFonts w:ascii="Calibri" w:hAnsi="Calibri" w:cs="Calibri"/>
          <w:bCs/>
          <w:sz w:val="20"/>
          <w:szCs w:val="20"/>
        </w:rPr>
      </w:pPr>
    </w:p>
    <w:p w14:paraId="0250F3A1" w14:textId="3F22E3DA" w:rsidR="00841B14" w:rsidRDefault="00841B14" w:rsidP="00FD7DBC">
      <w:pPr>
        <w:jc w:val="both"/>
        <w:rPr>
          <w:rFonts w:ascii="Calibri" w:hAnsi="Calibri" w:cs="Calibri"/>
          <w:bCs/>
          <w:sz w:val="20"/>
          <w:szCs w:val="20"/>
        </w:rPr>
      </w:pPr>
    </w:p>
    <w:p w14:paraId="388C039A" w14:textId="4256D468" w:rsidR="006F1087" w:rsidRDefault="006F1087" w:rsidP="00FD7DBC">
      <w:pPr>
        <w:jc w:val="both"/>
        <w:rPr>
          <w:rFonts w:ascii="Calibri" w:hAnsi="Calibri" w:cs="Calibri"/>
          <w:bCs/>
          <w:sz w:val="20"/>
          <w:szCs w:val="20"/>
        </w:rPr>
      </w:pPr>
    </w:p>
    <w:p w14:paraId="181F690F" w14:textId="080E1EAC" w:rsidR="006F1087" w:rsidRDefault="006F1087" w:rsidP="00FD7DBC">
      <w:pPr>
        <w:jc w:val="both"/>
        <w:rPr>
          <w:rFonts w:ascii="Calibri" w:hAnsi="Calibri" w:cs="Calibri"/>
          <w:bCs/>
          <w:sz w:val="20"/>
          <w:szCs w:val="20"/>
        </w:rPr>
      </w:pPr>
    </w:p>
    <w:p w14:paraId="20BB6522" w14:textId="5023891D" w:rsidR="006F1087" w:rsidRDefault="006F1087" w:rsidP="00FD7DBC">
      <w:pPr>
        <w:jc w:val="both"/>
        <w:rPr>
          <w:rFonts w:ascii="Calibri" w:hAnsi="Calibri" w:cs="Calibri"/>
          <w:bCs/>
          <w:sz w:val="20"/>
          <w:szCs w:val="20"/>
        </w:rPr>
      </w:pPr>
    </w:p>
    <w:p w14:paraId="7E500D79" w14:textId="77777777" w:rsidR="006F1087" w:rsidRDefault="006F1087" w:rsidP="00FD7DBC">
      <w:pPr>
        <w:jc w:val="both"/>
        <w:rPr>
          <w:rFonts w:ascii="Calibri" w:hAnsi="Calibri" w:cs="Calibri"/>
          <w:bCs/>
          <w:sz w:val="20"/>
          <w:szCs w:val="20"/>
        </w:rPr>
      </w:pPr>
    </w:p>
    <w:p w14:paraId="4E8A220C" w14:textId="1AA13EE3" w:rsidR="00841B14" w:rsidRDefault="00841B14" w:rsidP="00FD7DBC">
      <w:pPr>
        <w:jc w:val="both"/>
        <w:rPr>
          <w:rFonts w:ascii="Calibri" w:hAnsi="Calibri" w:cs="Calibri"/>
          <w:bCs/>
          <w:sz w:val="20"/>
          <w:szCs w:val="20"/>
        </w:rPr>
      </w:pPr>
    </w:p>
    <w:p w14:paraId="087DB185" w14:textId="4662877D" w:rsidR="00841B14" w:rsidRDefault="00841B14" w:rsidP="00FD7DBC">
      <w:pPr>
        <w:jc w:val="both"/>
        <w:rPr>
          <w:rFonts w:ascii="Calibri" w:hAnsi="Calibri" w:cs="Calibri"/>
          <w:bCs/>
          <w:sz w:val="20"/>
          <w:szCs w:val="20"/>
        </w:rPr>
      </w:pPr>
    </w:p>
    <w:p w14:paraId="530C5622" w14:textId="5E7FF8DA" w:rsidR="00841B14" w:rsidRDefault="00841B14" w:rsidP="00FD7DBC">
      <w:pPr>
        <w:jc w:val="both"/>
        <w:rPr>
          <w:rFonts w:ascii="Calibri" w:hAnsi="Calibri" w:cs="Calibri"/>
          <w:bCs/>
          <w:sz w:val="20"/>
          <w:szCs w:val="20"/>
        </w:rPr>
      </w:pPr>
    </w:p>
    <w:p w14:paraId="1619E94F" w14:textId="18288396" w:rsidR="00841B14" w:rsidRDefault="00841B14" w:rsidP="00FD7DBC">
      <w:pPr>
        <w:jc w:val="both"/>
        <w:rPr>
          <w:rFonts w:ascii="Calibri" w:hAnsi="Calibri" w:cs="Calibri"/>
          <w:bCs/>
          <w:sz w:val="20"/>
          <w:szCs w:val="20"/>
        </w:rPr>
      </w:pPr>
    </w:p>
    <w:p w14:paraId="6D0F9DE7" w14:textId="6E295478" w:rsidR="00841B14" w:rsidRDefault="00841B14" w:rsidP="00FD7DBC">
      <w:pPr>
        <w:jc w:val="both"/>
        <w:rPr>
          <w:rFonts w:ascii="Calibri" w:hAnsi="Calibri" w:cs="Calibri"/>
          <w:bCs/>
          <w:sz w:val="20"/>
          <w:szCs w:val="20"/>
        </w:rPr>
      </w:pPr>
    </w:p>
    <w:sectPr w:rsidR="00841B14" w:rsidSect="006A3D34">
      <w:headerReference w:type="default" r:id="rId27"/>
      <w:footerReference w:type="default" r:id="rId28"/>
      <w:type w:val="continuous"/>
      <w:pgSz w:w="11906" w:h="16838" w:code="9"/>
      <w:pgMar w:top="706" w:right="720" w:bottom="720" w:left="720" w:header="720" w:footer="17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24DF3" w14:textId="77777777" w:rsidR="00E14A1B" w:rsidRDefault="00E14A1B" w:rsidP="00B27BB8">
      <w:r>
        <w:separator/>
      </w:r>
    </w:p>
  </w:endnote>
  <w:endnote w:type="continuationSeparator" w:id="0">
    <w:p w14:paraId="1C8E30FB" w14:textId="77777777" w:rsidR="00E14A1B" w:rsidRDefault="00E14A1B" w:rsidP="00B27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Arial Rounded MT Bold">
    <w:panose1 w:val="020F0704030504030204"/>
    <w:charset w:val="00"/>
    <w:family w:val="swiss"/>
    <w:pitch w:val="variable"/>
    <w:sig w:usb0="00000003" w:usb1="00000000" w:usb2="00000000" w:usb3="00000000" w:csb0="00000001" w:csb1="00000000"/>
  </w:font>
  <w:font w:name="Lucida Grande">
    <w:altName w:val="Leelawadee UI"/>
    <w:charset w:val="00"/>
    <w:family w:val="auto"/>
    <w:pitch w:val="variable"/>
    <w:sig w:usb0="03000000"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0403631"/>
      <w:docPartObj>
        <w:docPartGallery w:val="Page Numbers (Bottom of Page)"/>
        <w:docPartUnique/>
      </w:docPartObj>
    </w:sdtPr>
    <w:sdtEndPr>
      <w:rPr>
        <w:noProof/>
      </w:rPr>
    </w:sdtEndPr>
    <w:sdtContent>
      <w:p w14:paraId="49AA6775" w14:textId="5F7D89B5" w:rsidR="000320E6" w:rsidRDefault="0051072D" w:rsidP="0051072D">
        <w:pPr>
          <w:pStyle w:val="Footer"/>
          <w:tabs>
            <w:tab w:val="left" w:pos="403"/>
            <w:tab w:val="center" w:pos="5233"/>
          </w:tabs>
        </w:pPr>
        <w:r>
          <w:tab/>
        </w:r>
        <w:r>
          <w:tab/>
        </w:r>
        <w:r>
          <w:tab/>
        </w:r>
        <w:r w:rsidR="000320E6">
          <w:fldChar w:fldCharType="begin"/>
        </w:r>
        <w:r w:rsidR="000320E6">
          <w:instrText xml:space="preserve"> PAGE   \* MERGEFORMAT </w:instrText>
        </w:r>
        <w:r w:rsidR="000320E6">
          <w:fldChar w:fldCharType="separate"/>
        </w:r>
        <w:r w:rsidR="00ED0D70">
          <w:rPr>
            <w:noProof/>
          </w:rPr>
          <w:t>6</w:t>
        </w:r>
        <w:r w:rsidR="000320E6">
          <w:rPr>
            <w:noProof/>
          </w:rPr>
          <w:fldChar w:fldCharType="end"/>
        </w:r>
      </w:p>
    </w:sdtContent>
  </w:sdt>
  <w:p w14:paraId="294FDD02" w14:textId="77777777" w:rsidR="000320E6" w:rsidRPr="009E2765" w:rsidRDefault="000320E6" w:rsidP="00884BCC">
    <w:pPr>
      <w:jc w:val="center"/>
      <w:rPr>
        <w:rFonts w:ascii="Calibri" w:hAnsi="Calibri" w:cs="Calibri"/>
        <w:b/>
        <w:color w:val="FFFFFF" w:themeColor="background1"/>
        <w:sz w:val="18"/>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321E3" w14:textId="77777777" w:rsidR="00E14A1B" w:rsidRDefault="00E14A1B" w:rsidP="00B27BB8">
      <w:r>
        <w:separator/>
      </w:r>
    </w:p>
  </w:footnote>
  <w:footnote w:type="continuationSeparator" w:id="0">
    <w:p w14:paraId="194F67F9" w14:textId="77777777" w:rsidR="00E14A1B" w:rsidRDefault="00E14A1B" w:rsidP="00B27B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3C01" w14:textId="3E419893" w:rsidR="000320E6" w:rsidRPr="00BE0AA1" w:rsidRDefault="000320E6" w:rsidP="0037799D">
    <w:pPr>
      <w:pStyle w:val="Header"/>
      <w:jc w:val="center"/>
      <w:rPr>
        <w:sz w:val="20"/>
      </w:rPr>
    </w:pPr>
    <w:r>
      <w:rPr>
        <w:sz w:val="20"/>
      </w:rPr>
      <w:t xml:space="preserve">                                                                                                                                            A</w:t>
    </w:r>
    <w:r w:rsidRPr="00BE0AA1">
      <w:rPr>
        <w:sz w:val="20"/>
      </w:rPr>
      <w:t>TAC Newslette</w:t>
    </w:r>
    <w:r w:rsidR="00673512">
      <w:rPr>
        <w:sz w:val="20"/>
      </w:rPr>
      <w:t xml:space="preserve">r </w:t>
    </w:r>
    <w:r w:rsidR="00222639">
      <w:rPr>
        <w:sz w:val="20"/>
      </w:rPr>
      <w:t>March</w:t>
    </w:r>
    <w:r w:rsidR="00994B9E">
      <w:rPr>
        <w:sz w:val="20"/>
      </w:rPr>
      <w:t xml:space="preserve"> </w:t>
    </w:r>
    <w:r w:rsidR="0010336A">
      <w:rPr>
        <w:sz w:val="20"/>
      </w:rPr>
      <w:t>2023</w:t>
    </w:r>
  </w:p>
  <w:p w14:paraId="761ADF9B" w14:textId="17F42CB9" w:rsidR="000320E6" w:rsidRDefault="000320E6">
    <w:pPr>
      <w:pStyle w:val="Header"/>
    </w:pPr>
  </w:p>
  <w:p w14:paraId="0D6462C4" w14:textId="5F2DBD76" w:rsidR="0051072D" w:rsidRDefault="0051072D">
    <w:pPr>
      <w:pStyle w:val="Header"/>
    </w:pPr>
  </w:p>
  <w:p w14:paraId="78CA43E9" w14:textId="77777777" w:rsidR="0051072D" w:rsidRDefault="005107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3C03"/>
    <w:multiLevelType w:val="hybridMultilevel"/>
    <w:tmpl w:val="EC201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916F1D"/>
    <w:multiLevelType w:val="hybridMultilevel"/>
    <w:tmpl w:val="D2FCC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034227"/>
    <w:multiLevelType w:val="hybridMultilevel"/>
    <w:tmpl w:val="2FAAD5E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 w15:restartNumberingAfterBreak="0">
    <w:nsid w:val="0E423C94"/>
    <w:multiLevelType w:val="hybridMultilevel"/>
    <w:tmpl w:val="50A8D582"/>
    <w:lvl w:ilvl="0" w:tplc="59884E8E">
      <w:start w:val="1"/>
      <w:numFmt w:val="bullet"/>
      <w:lvlText w:val=""/>
      <w:lvlJc w:val="left"/>
      <w:pPr>
        <w:tabs>
          <w:tab w:val="num" w:pos="720"/>
        </w:tabs>
        <w:ind w:left="720" w:hanging="360"/>
      </w:pPr>
      <w:rPr>
        <w:rFonts w:ascii="Wingdings 3" w:hAnsi="Wingdings 3" w:hint="default"/>
      </w:rPr>
    </w:lvl>
    <w:lvl w:ilvl="1" w:tplc="EB88701E" w:tentative="1">
      <w:start w:val="1"/>
      <w:numFmt w:val="bullet"/>
      <w:lvlText w:val=""/>
      <w:lvlJc w:val="left"/>
      <w:pPr>
        <w:tabs>
          <w:tab w:val="num" w:pos="1440"/>
        </w:tabs>
        <w:ind w:left="1440" w:hanging="360"/>
      </w:pPr>
      <w:rPr>
        <w:rFonts w:ascii="Wingdings 3" w:hAnsi="Wingdings 3" w:hint="default"/>
      </w:rPr>
    </w:lvl>
    <w:lvl w:ilvl="2" w:tplc="8C762B04">
      <w:start w:val="1"/>
      <w:numFmt w:val="bullet"/>
      <w:lvlText w:val=""/>
      <w:lvlJc w:val="left"/>
      <w:pPr>
        <w:tabs>
          <w:tab w:val="num" w:pos="2160"/>
        </w:tabs>
        <w:ind w:left="2160" w:hanging="360"/>
      </w:pPr>
      <w:rPr>
        <w:rFonts w:ascii="Wingdings 3" w:hAnsi="Wingdings 3" w:hint="default"/>
      </w:rPr>
    </w:lvl>
    <w:lvl w:ilvl="3" w:tplc="7FCE932C" w:tentative="1">
      <w:start w:val="1"/>
      <w:numFmt w:val="bullet"/>
      <w:lvlText w:val=""/>
      <w:lvlJc w:val="left"/>
      <w:pPr>
        <w:tabs>
          <w:tab w:val="num" w:pos="2880"/>
        </w:tabs>
        <w:ind w:left="2880" w:hanging="360"/>
      </w:pPr>
      <w:rPr>
        <w:rFonts w:ascii="Wingdings 3" w:hAnsi="Wingdings 3" w:hint="default"/>
      </w:rPr>
    </w:lvl>
    <w:lvl w:ilvl="4" w:tplc="99CA8752" w:tentative="1">
      <w:start w:val="1"/>
      <w:numFmt w:val="bullet"/>
      <w:lvlText w:val=""/>
      <w:lvlJc w:val="left"/>
      <w:pPr>
        <w:tabs>
          <w:tab w:val="num" w:pos="3600"/>
        </w:tabs>
        <w:ind w:left="3600" w:hanging="360"/>
      </w:pPr>
      <w:rPr>
        <w:rFonts w:ascii="Wingdings 3" w:hAnsi="Wingdings 3" w:hint="default"/>
      </w:rPr>
    </w:lvl>
    <w:lvl w:ilvl="5" w:tplc="F336F6A0" w:tentative="1">
      <w:start w:val="1"/>
      <w:numFmt w:val="bullet"/>
      <w:lvlText w:val=""/>
      <w:lvlJc w:val="left"/>
      <w:pPr>
        <w:tabs>
          <w:tab w:val="num" w:pos="4320"/>
        </w:tabs>
        <w:ind w:left="4320" w:hanging="360"/>
      </w:pPr>
      <w:rPr>
        <w:rFonts w:ascii="Wingdings 3" w:hAnsi="Wingdings 3" w:hint="default"/>
      </w:rPr>
    </w:lvl>
    <w:lvl w:ilvl="6" w:tplc="FD1010A0" w:tentative="1">
      <w:start w:val="1"/>
      <w:numFmt w:val="bullet"/>
      <w:lvlText w:val=""/>
      <w:lvlJc w:val="left"/>
      <w:pPr>
        <w:tabs>
          <w:tab w:val="num" w:pos="5040"/>
        </w:tabs>
        <w:ind w:left="5040" w:hanging="360"/>
      </w:pPr>
      <w:rPr>
        <w:rFonts w:ascii="Wingdings 3" w:hAnsi="Wingdings 3" w:hint="default"/>
      </w:rPr>
    </w:lvl>
    <w:lvl w:ilvl="7" w:tplc="3BA80FA8" w:tentative="1">
      <w:start w:val="1"/>
      <w:numFmt w:val="bullet"/>
      <w:lvlText w:val=""/>
      <w:lvlJc w:val="left"/>
      <w:pPr>
        <w:tabs>
          <w:tab w:val="num" w:pos="5760"/>
        </w:tabs>
        <w:ind w:left="5760" w:hanging="360"/>
      </w:pPr>
      <w:rPr>
        <w:rFonts w:ascii="Wingdings 3" w:hAnsi="Wingdings 3" w:hint="default"/>
      </w:rPr>
    </w:lvl>
    <w:lvl w:ilvl="8" w:tplc="02D269E2" w:tentative="1">
      <w:start w:val="1"/>
      <w:numFmt w:val="bullet"/>
      <w:lvlText w:val=""/>
      <w:lvlJc w:val="left"/>
      <w:pPr>
        <w:tabs>
          <w:tab w:val="num" w:pos="6480"/>
        </w:tabs>
        <w:ind w:left="6480" w:hanging="360"/>
      </w:pPr>
      <w:rPr>
        <w:rFonts w:ascii="Wingdings 3" w:hAnsi="Wingdings 3" w:hint="default"/>
      </w:rPr>
    </w:lvl>
  </w:abstractNum>
  <w:abstractNum w:abstractNumId="4" w15:restartNumberingAfterBreak="0">
    <w:nsid w:val="0FA55A34"/>
    <w:multiLevelType w:val="hybridMultilevel"/>
    <w:tmpl w:val="7E90C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84342B"/>
    <w:multiLevelType w:val="multilevel"/>
    <w:tmpl w:val="1D2690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B32E26"/>
    <w:multiLevelType w:val="hybridMultilevel"/>
    <w:tmpl w:val="55DC5D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9B31EE4"/>
    <w:multiLevelType w:val="hybridMultilevel"/>
    <w:tmpl w:val="5ADABA88"/>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EE72B68"/>
    <w:multiLevelType w:val="hybridMultilevel"/>
    <w:tmpl w:val="E842E1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562F81"/>
    <w:multiLevelType w:val="hybridMultilevel"/>
    <w:tmpl w:val="5D6ED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F85378"/>
    <w:multiLevelType w:val="multilevel"/>
    <w:tmpl w:val="E1F2BDC6"/>
    <w:lvl w:ilvl="0">
      <w:start w:val="1"/>
      <w:numFmt w:val="bullet"/>
      <w:lvlText w:val=""/>
      <w:lvlJc w:val="left"/>
      <w:pPr>
        <w:tabs>
          <w:tab w:val="num" w:pos="180"/>
        </w:tabs>
        <w:ind w:left="180" w:hanging="360"/>
      </w:pPr>
      <w:rPr>
        <w:rFonts w:ascii="Symbol" w:hAnsi="Symbol" w:hint="default"/>
        <w:sz w:val="20"/>
      </w:rPr>
    </w:lvl>
    <w:lvl w:ilvl="1" w:tentative="1">
      <w:start w:val="1"/>
      <w:numFmt w:val="bullet"/>
      <w:lvlText w:val="o"/>
      <w:lvlJc w:val="left"/>
      <w:pPr>
        <w:tabs>
          <w:tab w:val="num" w:pos="900"/>
        </w:tabs>
        <w:ind w:left="900" w:hanging="360"/>
      </w:pPr>
      <w:rPr>
        <w:rFonts w:ascii="Courier New" w:hAnsi="Courier New" w:hint="default"/>
        <w:sz w:val="20"/>
      </w:rPr>
    </w:lvl>
    <w:lvl w:ilvl="2" w:tentative="1">
      <w:start w:val="1"/>
      <w:numFmt w:val="bullet"/>
      <w:lvlText w:val=""/>
      <w:lvlJc w:val="left"/>
      <w:pPr>
        <w:tabs>
          <w:tab w:val="num" w:pos="1620"/>
        </w:tabs>
        <w:ind w:left="1620" w:hanging="360"/>
      </w:pPr>
      <w:rPr>
        <w:rFonts w:ascii="Wingdings" w:hAnsi="Wingdings" w:hint="default"/>
        <w:sz w:val="20"/>
      </w:rPr>
    </w:lvl>
    <w:lvl w:ilvl="3" w:tentative="1">
      <w:start w:val="1"/>
      <w:numFmt w:val="bullet"/>
      <w:lvlText w:val=""/>
      <w:lvlJc w:val="left"/>
      <w:pPr>
        <w:tabs>
          <w:tab w:val="num" w:pos="2340"/>
        </w:tabs>
        <w:ind w:left="2340" w:hanging="360"/>
      </w:pPr>
      <w:rPr>
        <w:rFonts w:ascii="Wingdings" w:hAnsi="Wingdings" w:hint="default"/>
        <w:sz w:val="20"/>
      </w:rPr>
    </w:lvl>
    <w:lvl w:ilvl="4" w:tentative="1">
      <w:start w:val="1"/>
      <w:numFmt w:val="bullet"/>
      <w:lvlText w:val=""/>
      <w:lvlJc w:val="left"/>
      <w:pPr>
        <w:tabs>
          <w:tab w:val="num" w:pos="3060"/>
        </w:tabs>
        <w:ind w:left="3060" w:hanging="360"/>
      </w:pPr>
      <w:rPr>
        <w:rFonts w:ascii="Wingdings" w:hAnsi="Wingdings" w:hint="default"/>
        <w:sz w:val="20"/>
      </w:rPr>
    </w:lvl>
    <w:lvl w:ilvl="5" w:tentative="1">
      <w:start w:val="1"/>
      <w:numFmt w:val="bullet"/>
      <w:lvlText w:val=""/>
      <w:lvlJc w:val="left"/>
      <w:pPr>
        <w:tabs>
          <w:tab w:val="num" w:pos="3780"/>
        </w:tabs>
        <w:ind w:left="3780" w:hanging="360"/>
      </w:pPr>
      <w:rPr>
        <w:rFonts w:ascii="Wingdings" w:hAnsi="Wingdings" w:hint="default"/>
        <w:sz w:val="20"/>
      </w:rPr>
    </w:lvl>
    <w:lvl w:ilvl="6" w:tentative="1">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1" w15:restartNumberingAfterBreak="0">
    <w:nsid w:val="27411C05"/>
    <w:multiLevelType w:val="hybridMultilevel"/>
    <w:tmpl w:val="69822ACC"/>
    <w:lvl w:ilvl="0" w:tplc="54AE000E">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B34A7F"/>
    <w:multiLevelType w:val="hybridMultilevel"/>
    <w:tmpl w:val="48D0D7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A8615C4"/>
    <w:multiLevelType w:val="hybridMultilevel"/>
    <w:tmpl w:val="6DC20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950920"/>
    <w:multiLevelType w:val="hybridMultilevel"/>
    <w:tmpl w:val="778834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0363A84"/>
    <w:multiLevelType w:val="hybridMultilevel"/>
    <w:tmpl w:val="2DF216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527D56"/>
    <w:multiLevelType w:val="multilevel"/>
    <w:tmpl w:val="46DCC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997FBF"/>
    <w:multiLevelType w:val="hybridMultilevel"/>
    <w:tmpl w:val="8946D826"/>
    <w:lvl w:ilvl="0" w:tplc="C5283B5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01084C"/>
    <w:multiLevelType w:val="hybridMultilevel"/>
    <w:tmpl w:val="C792E796"/>
    <w:lvl w:ilvl="0" w:tplc="8B5497CA">
      <w:numFmt w:val="bullet"/>
      <w:lvlText w:val=""/>
      <w:lvlJc w:val="left"/>
      <w:pPr>
        <w:ind w:left="720" w:hanging="360"/>
      </w:pPr>
      <w:rPr>
        <w:rFonts w:ascii="Wingdings" w:eastAsiaTheme="minorHAnsi"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6A010F"/>
    <w:multiLevelType w:val="hybridMultilevel"/>
    <w:tmpl w:val="FE6C4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EEF685F"/>
    <w:multiLevelType w:val="hybridMultilevel"/>
    <w:tmpl w:val="C99840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CBF5703"/>
    <w:multiLevelType w:val="hybridMultilevel"/>
    <w:tmpl w:val="C71ABB8E"/>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2" w15:restartNumberingAfterBreak="0">
    <w:nsid w:val="5F1A3EC5"/>
    <w:multiLevelType w:val="hybridMultilevel"/>
    <w:tmpl w:val="1B4A3B70"/>
    <w:lvl w:ilvl="0" w:tplc="3238F2D2">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62B15DDD"/>
    <w:multiLevelType w:val="hybridMultilevel"/>
    <w:tmpl w:val="7D8AA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D96144"/>
    <w:multiLevelType w:val="hybridMultilevel"/>
    <w:tmpl w:val="894E0F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ECC5BAC"/>
    <w:multiLevelType w:val="multilevel"/>
    <w:tmpl w:val="423A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0C05891"/>
    <w:multiLevelType w:val="hybridMultilevel"/>
    <w:tmpl w:val="06F41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A275BE"/>
    <w:multiLevelType w:val="hybridMultilevel"/>
    <w:tmpl w:val="203C16E0"/>
    <w:lvl w:ilvl="0" w:tplc="51EAD2B0">
      <w:start w:val="2"/>
      <w:numFmt w:val="bullet"/>
      <w:lvlText w:val="•"/>
      <w:lvlJc w:val="left"/>
      <w:pPr>
        <w:ind w:left="720" w:hanging="720"/>
      </w:pPr>
      <w:rPr>
        <w:rFonts w:ascii="Calibri" w:eastAsia="Times New Roman" w:hAnsi="Calibri" w:cs="Segoe UI"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608202323">
    <w:abstractNumId w:val="14"/>
  </w:num>
  <w:num w:numId="2" w16cid:durableId="853232445">
    <w:abstractNumId w:val="8"/>
  </w:num>
  <w:num w:numId="3" w16cid:durableId="758521854">
    <w:abstractNumId w:val="10"/>
  </w:num>
  <w:num w:numId="4" w16cid:durableId="341443052">
    <w:abstractNumId w:val="6"/>
  </w:num>
  <w:num w:numId="5" w16cid:durableId="764499423">
    <w:abstractNumId w:val="3"/>
  </w:num>
  <w:num w:numId="6" w16cid:durableId="709109424">
    <w:abstractNumId w:val="7"/>
  </w:num>
  <w:num w:numId="7" w16cid:durableId="155519027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36198018">
    <w:abstractNumId w:val="22"/>
  </w:num>
  <w:num w:numId="9" w16cid:durableId="1804493483">
    <w:abstractNumId w:val="2"/>
  </w:num>
  <w:num w:numId="10" w16cid:durableId="1905729">
    <w:abstractNumId w:val="20"/>
  </w:num>
  <w:num w:numId="11" w16cid:durableId="292290642">
    <w:abstractNumId w:val="5"/>
  </w:num>
  <w:num w:numId="12" w16cid:durableId="199631288">
    <w:abstractNumId w:val="0"/>
  </w:num>
  <w:num w:numId="13" w16cid:durableId="2056461776">
    <w:abstractNumId w:val="16"/>
  </w:num>
  <w:num w:numId="14" w16cid:durableId="943150439">
    <w:abstractNumId w:val="13"/>
  </w:num>
  <w:num w:numId="15" w16cid:durableId="50732201">
    <w:abstractNumId w:val="12"/>
  </w:num>
  <w:num w:numId="16" w16cid:durableId="1221476600">
    <w:abstractNumId w:val="27"/>
  </w:num>
  <w:num w:numId="17" w16cid:durableId="177888566">
    <w:abstractNumId w:val="26"/>
  </w:num>
  <w:num w:numId="18" w16cid:durableId="1002664522">
    <w:abstractNumId w:val="9"/>
  </w:num>
  <w:num w:numId="19" w16cid:durableId="841358170">
    <w:abstractNumId w:val="4"/>
  </w:num>
  <w:num w:numId="20" w16cid:durableId="1333988783">
    <w:abstractNumId w:val="23"/>
  </w:num>
  <w:num w:numId="21" w16cid:durableId="1030762632">
    <w:abstractNumId w:val="21"/>
  </w:num>
  <w:num w:numId="22" w16cid:durableId="1761020829">
    <w:abstractNumId w:val="15"/>
  </w:num>
  <w:num w:numId="23" w16cid:durableId="525020788">
    <w:abstractNumId w:val="1"/>
  </w:num>
  <w:num w:numId="24" w16cid:durableId="720329672">
    <w:abstractNumId w:val="24"/>
  </w:num>
  <w:num w:numId="25" w16cid:durableId="1414426169">
    <w:abstractNumId w:val="17"/>
  </w:num>
  <w:num w:numId="26" w16cid:durableId="614871612">
    <w:abstractNumId w:val="18"/>
  </w:num>
  <w:num w:numId="27" w16cid:durableId="1990479094">
    <w:abstractNumId w:val="11"/>
  </w:num>
  <w:num w:numId="28" w16cid:durableId="598410341">
    <w:abstractNumId w:val="25"/>
  </w:num>
  <w:num w:numId="29" w16cid:durableId="96477716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fillcolor="red" strokecolor="none [3215]">
      <v:fill color="red"/>
      <v:stroke color="none [321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A6E"/>
    <w:rsid w:val="00000D12"/>
    <w:rsid w:val="00000FC8"/>
    <w:rsid w:val="0000112E"/>
    <w:rsid w:val="000012E1"/>
    <w:rsid w:val="0000164D"/>
    <w:rsid w:val="00001EC3"/>
    <w:rsid w:val="0000243E"/>
    <w:rsid w:val="00002568"/>
    <w:rsid w:val="000025C7"/>
    <w:rsid w:val="000025D6"/>
    <w:rsid w:val="0000359B"/>
    <w:rsid w:val="00003DA6"/>
    <w:rsid w:val="00003F8A"/>
    <w:rsid w:val="00006BB1"/>
    <w:rsid w:val="00007A3F"/>
    <w:rsid w:val="00010756"/>
    <w:rsid w:val="000120F7"/>
    <w:rsid w:val="00013141"/>
    <w:rsid w:val="000138A2"/>
    <w:rsid w:val="00014480"/>
    <w:rsid w:val="000149F8"/>
    <w:rsid w:val="00014C78"/>
    <w:rsid w:val="00014DDF"/>
    <w:rsid w:val="00015191"/>
    <w:rsid w:val="000159A6"/>
    <w:rsid w:val="00015ACF"/>
    <w:rsid w:val="0001642F"/>
    <w:rsid w:val="0001781F"/>
    <w:rsid w:val="00017B2A"/>
    <w:rsid w:val="00017F48"/>
    <w:rsid w:val="00020647"/>
    <w:rsid w:val="00021978"/>
    <w:rsid w:val="0002241E"/>
    <w:rsid w:val="00023017"/>
    <w:rsid w:val="0002377F"/>
    <w:rsid w:val="000237A1"/>
    <w:rsid w:val="00023FE4"/>
    <w:rsid w:val="000246C9"/>
    <w:rsid w:val="00025130"/>
    <w:rsid w:val="00025BF3"/>
    <w:rsid w:val="00026AD1"/>
    <w:rsid w:val="00026F73"/>
    <w:rsid w:val="00027050"/>
    <w:rsid w:val="00027249"/>
    <w:rsid w:val="000277B8"/>
    <w:rsid w:val="00027FD5"/>
    <w:rsid w:val="0003190E"/>
    <w:rsid w:val="000320E6"/>
    <w:rsid w:val="0003268E"/>
    <w:rsid w:val="000345FB"/>
    <w:rsid w:val="00034712"/>
    <w:rsid w:val="00034BE1"/>
    <w:rsid w:val="00035C6D"/>
    <w:rsid w:val="00035C82"/>
    <w:rsid w:val="00036698"/>
    <w:rsid w:val="00036E45"/>
    <w:rsid w:val="000373F9"/>
    <w:rsid w:val="00037929"/>
    <w:rsid w:val="000407CB"/>
    <w:rsid w:val="00040A01"/>
    <w:rsid w:val="00042270"/>
    <w:rsid w:val="00042864"/>
    <w:rsid w:val="00042B3D"/>
    <w:rsid w:val="000453A4"/>
    <w:rsid w:val="00045573"/>
    <w:rsid w:val="00050506"/>
    <w:rsid w:val="00050A5E"/>
    <w:rsid w:val="00050B60"/>
    <w:rsid w:val="0005297A"/>
    <w:rsid w:val="00052BEF"/>
    <w:rsid w:val="0005431D"/>
    <w:rsid w:val="00054C50"/>
    <w:rsid w:val="0005642F"/>
    <w:rsid w:val="00056618"/>
    <w:rsid w:val="000566D8"/>
    <w:rsid w:val="000568D5"/>
    <w:rsid w:val="00056A07"/>
    <w:rsid w:val="00057904"/>
    <w:rsid w:val="00060ED8"/>
    <w:rsid w:val="00060F9D"/>
    <w:rsid w:val="00061125"/>
    <w:rsid w:val="00062653"/>
    <w:rsid w:val="00062D4B"/>
    <w:rsid w:val="00064CFB"/>
    <w:rsid w:val="0006569B"/>
    <w:rsid w:val="000656AE"/>
    <w:rsid w:val="00065F4A"/>
    <w:rsid w:val="00066997"/>
    <w:rsid w:val="000701E8"/>
    <w:rsid w:val="000704B8"/>
    <w:rsid w:val="00070C17"/>
    <w:rsid w:val="0007134F"/>
    <w:rsid w:val="00071B1D"/>
    <w:rsid w:val="00073178"/>
    <w:rsid w:val="00073AD2"/>
    <w:rsid w:val="00074D21"/>
    <w:rsid w:val="00076D63"/>
    <w:rsid w:val="000772F2"/>
    <w:rsid w:val="00077794"/>
    <w:rsid w:val="00077BE7"/>
    <w:rsid w:val="000826C1"/>
    <w:rsid w:val="000828B4"/>
    <w:rsid w:val="00082CD2"/>
    <w:rsid w:val="000831A6"/>
    <w:rsid w:val="000833C3"/>
    <w:rsid w:val="00083A29"/>
    <w:rsid w:val="00083F10"/>
    <w:rsid w:val="000843DC"/>
    <w:rsid w:val="00084712"/>
    <w:rsid w:val="000849C0"/>
    <w:rsid w:val="00085EE0"/>
    <w:rsid w:val="0008659E"/>
    <w:rsid w:val="00086968"/>
    <w:rsid w:val="00087E70"/>
    <w:rsid w:val="0009030F"/>
    <w:rsid w:val="00091566"/>
    <w:rsid w:val="00091E6F"/>
    <w:rsid w:val="00092459"/>
    <w:rsid w:val="00092512"/>
    <w:rsid w:val="00092668"/>
    <w:rsid w:val="0009409B"/>
    <w:rsid w:val="0009457B"/>
    <w:rsid w:val="00095320"/>
    <w:rsid w:val="00095EC9"/>
    <w:rsid w:val="00097490"/>
    <w:rsid w:val="00097DE5"/>
    <w:rsid w:val="000A0769"/>
    <w:rsid w:val="000A16D5"/>
    <w:rsid w:val="000A2552"/>
    <w:rsid w:val="000A4384"/>
    <w:rsid w:val="000A4618"/>
    <w:rsid w:val="000A4AA3"/>
    <w:rsid w:val="000A64A7"/>
    <w:rsid w:val="000A6EB2"/>
    <w:rsid w:val="000A7718"/>
    <w:rsid w:val="000A789E"/>
    <w:rsid w:val="000A7DD6"/>
    <w:rsid w:val="000B04F7"/>
    <w:rsid w:val="000B0557"/>
    <w:rsid w:val="000B1CA2"/>
    <w:rsid w:val="000B1CF0"/>
    <w:rsid w:val="000B1DA9"/>
    <w:rsid w:val="000B3596"/>
    <w:rsid w:val="000B464D"/>
    <w:rsid w:val="000B564A"/>
    <w:rsid w:val="000B57CE"/>
    <w:rsid w:val="000B5885"/>
    <w:rsid w:val="000B5CEA"/>
    <w:rsid w:val="000B6768"/>
    <w:rsid w:val="000B7427"/>
    <w:rsid w:val="000B766C"/>
    <w:rsid w:val="000C13A2"/>
    <w:rsid w:val="000C176F"/>
    <w:rsid w:val="000C29D0"/>
    <w:rsid w:val="000C33D1"/>
    <w:rsid w:val="000C3972"/>
    <w:rsid w:val="000C4D75"/>
    <w:rsid w:val="000C569F"/>
    <w:rsid w:val="000C5BA9"/>
    <w:rsid w:val="000C7F95"/>
    <w:rsid w:val="000D1B36"/>
    <w:rsid w:val="000D2EF9"/>
    <w:rsid w:val="000D321A"/>
    <w:rsid w:val="000D33A5"/>
    <w:rsid w:val="000D3907"/>
    <w:rsid w:val="000D3BA5"/>
    <w:rsid w:val="000D3E4E"/>
    <w:rsid w:val="000D4749"/>
    <w:rsid w:val="000D5199"/>
    <w:rsid w:val="000D5E59"/>
    <w:rsid w:val="000D69C8"/>
    <w:rsid w:val="000D7CD8"/>
    <w:rsid w:val="000E27EE"/>
    <w:rsid w:val="000E294D"/>
    <w:rsid w:val="000E3117"/>
    <w:rsid w:val="000E3487"/>
    <w:rsid w:val="000E40C2"/>
    <w:rsid w:val="000E7144"/>
    <w:rsid w:val="000E7672"/>
    <w:rsid w:val="000E7C7C"/>
    <w:rsid w:val="000F090E"/>
    <w:rsid w:val="000F12E0"/>
    <w:rsid w:val="000F341A"/>
    <w:rsid w:val="000F4152"/>
    <w:rsid w:val="000F4661"/>
    <w:rsid w:val="000F466C"/>
    <w:rsid w:val="000F60F2"/>
    <w:rsid w:val="000F6408"/>
    <w:rsid w:val="000F6631"/>
    <w:rsid w:val="000F7C41"/>
    <w:rsid w:val="00100513"/>
    <w:rsid w:val="00100783"/>
    <w:rsid w:val="00102458"/>
    <w:rsid w:val="0010336A"/>
    <w:rsid w:val="001048B1"/>
    <w:rsid w:val="001052AE"/>
    <w:rsid w:val="001058AF"/>
    <w:rsid w:val="00105FA5"/>
    <w:rsid w:val="001065E0"/>
    <w:rsid w:val="00106A3B"/>
    <w:rsid w:val="00106E66"/>
    <w:rsid w:val="00107484"/>
    <w:rsid w:val="00107C6E"/>
    <w:rsid w:val="00110C5D"/>
    <w:rsid w:val="00111276"/>
    <w:rsid w:val="00111A4B"/>
    <w:rsid w:val="00111F59"/>
    <w:rsid w:val="00112144"/>
    <w:rsid w:val="00112554"/>
    <w:rsid w:val="00112BC1"/>
    <w:rsid w:val="00112E24"/>
    <w:rsid w:val="00112EDC"/>
    <w:rsid w:val="00114304"/>
    <w:rsid w:val="001143AC"/>
    <w:rsid w:val="001149B1"/>
    <w:rsid w:val="00116DCC"/>
    <w:rsid w:val="00117080"/>
    <w:rsid w:val="00117905"/>
    <w:rsid w:val="0012069D"/>
    <w:rsid w:val="00120BD4"/>
    <w:rsid w:val="00120C95"/>
    <w:rsid w:val="00121C67"/>
    <w:rsid w:val="00121E69"/>
    <w:rsid w:val="00122AE6"/>
    <w:rsid w:val="00123929"/>
    <w:rsid w:val="00123C2E"/>
    <w:rsid w:val="00123EDB"/>
    <w:rsid w:val="00124A1F"/>
    <w:rsid w:val="00126855"/>
    <w:rsid w:val="0012764D"/>
    <w:rsid w:val="00130096"/>
    <w:rsid w:val="001309B5"/>
    <w:rsid w:val="001319D1"/>
    <w:rsid w:val="0013225C"/>
    <w:rsid w:val="00132365"/>
    <w:rsid w:val="00132F63"/>
    <w:rsid w:val="00133912"/>
    <w:rsid w:val="00133E27"/>
    <w:rsid w:val="00135B8C"/>
    <w:rsid w:val="0013626B"/>
    <w:rsid w:val="00136F18"/>
    <w:rsid w:val="00137039"/>
    <w:rsid w:val="001370EC"/>
    <w:rsid w:val="00137858"/>
    <w:rsid w:val="00137D5C"/>
    <w:rsid w:val="00140A55"/>
    <w:rsid w:val="0014223F"/>
    <w:rsid w:val="001427EF"/>
    <w:rsid w:val="00142B0C"/>
    <w:rsid w:val="00143743"/>
    <w:rsid w:val="00143769"/>
    <w:rsid w:val="00143C14"/>
    <w:rsid w:val="001451C0"/>
    <w:rsid w:val="001463EF"/>
    <w:rsid w:val="00146C3C"/>
    <w:rsid w:val="00146F8C"/>
    <w:rsid w:val="00151472"/>
    <w:rsid w:val="001537DE"/>
    <w:rsid w:val="00153815"/>
    <w:rsid w:val="00154564"/>
    <w:rsid w:val="00154685"/>
    <w:rsid w:val="00154AFB"/>
    <w:rsid w:val="00156D56"/>
    <w:rsid w:val="00156F75"/>
    <w:rsid w:val="0016046A"/>
    <w:rsid w:val="00160B19"/>
    <w:rsid w:val="00160F04"/>
    <w:rsid w:val="001611ED"/>
    <w:rsid w:val="00161274"/>
    <w:rsid w:val="00161AAC"/>
    <w:rsid w:val="0016446D"/>
    <w:rsid w:val="001647BF"/>
    <w:rsid w:val="00164876"/>
    <w:rsid w:val="00165A36"/>
    <w:rsid w:val="00165BDF"/>
    <w:rsid w:val="00166B86"/>
    <w:rsid w:val="00170015"/>
    <w:rsid w:val="00171F68"/>
    <w:rsid w:val="00172417"/>
    <w:rsid w:val="0017263B"/>
    <w:rsid w:val="00172CF9"/>
    <w:rsid w:val="00173402"/>
    <w:rsid w:val="001737AD"/>
    <w:rsid w:val="00174B8A"/>
    <w:rsid w:val="0017509E"/>
    <w:rsid w:val="00175EC4"/>
    <w:rsid w:val="0017603E"/>
    <w:rsid w:val="0017638C"/>
    <w:rsid w:val="001770A7"/>
    <w:rsid w:val="001775E2"/>
    <w:rsid w:val="001805DA"/>
    <w:rsid w:val="0018087A"/>
    <w:rsid w:val="00180CA3"/>
    <w:rsid w:val="00180CC5"/>
    <w:rsid w:val="00181785"/>
    <w:rsid w:val="00182716"/>
    <w:rsid w:val="00182EF2"/>
    <w:rsid w:val="00183665"/>
    <w:rsid w:val="00184DFF"/>
    <w:rsid w:val="00184F63"/>
    <w:rsid w:val="001850EB"/>
    <w:rsid w:val="00185A03"/>
    <w:rsid w:val="00185D3C"/>
    <w:rsid w:val="001862D3"/>
    <w:rsid w:val="00187825"/>
    <w:rsid w:val="001911B7"/>
    <w:rsid w:val="0019281F"/>
    <w:rsid w:val="0019331F"/>
    <w:rsid w:val="00193590"/>
    <w:rsid w:val="00193591"/>
    <w:rsid w:val="0019373B"/>
    <w:rsid w:val="001949F3"/>
    <w:rsid w:val="0019508A"/>
    <w:rsid w:val="0019516F"/>
    <w:rsid w:val="00195209"/>
    <w:rsid w:val="001952ED"/>
    <w:rsid w:val="00197528"/>
    <w:rsid w:val="00197956"/>
    <w:rsid w:val="001A0029"/>
    <w:rsid w:val="001A06E3"/>
    <w:rsid w:val="001A0A3C"/>
    <w:rsid w:val="001A0C52"/>
    <w:rsid w:val="001A1230"/>
    <w:rsid w:val="001A2B5C"/>
    <w:rsid w:val="001A2EB4"/>
    <w:rsid w:val="001A329E"/>
    <w:rsid w:val="001A3337"/>
    <w:rsid w:val="001A33E2"/>
    <w:rsid w:val="001A4AEA"/>
    <w:rsid w:val="001A4B85"/>
    <w:rsid w:val="001A4F5A"/>
    <w:rsid w:val="001A5434"/>
    <w:rsid w:val="001A6151"/>
    <w:rsid w:val="001A6B6C"/>
    <w:rsid w:val="001A6DE0"/>
    <w:rsid w:val="001B0198"/>
    <w:rsid w:val="001B4BAF"/>
    <w:rsid w:val="001B4CD6"/>
    <w:rsid w:val="001B5BDA"/>
    <w:rsid w:val="001B6BAD"/>
    <w:rsid w:val="001B734D"/>
    <w:rsid w:val="001B7E69"/>
    <w:rsid w:val="001C0106"/>
    <w:rsid w:val="001C033F"/>
    <w:rsid w:val="001C04D8"/>
    <w:rsid w:val="001C08E4"/>
    <w:rsid w:val="001C1CA2"/>
    <w:rsid w:val="001C2EDA"/>
    <w:rsid w:val="001C6265"/>
    <w:rsid w:val="001C6934"/>
    <w:rsid w:val="001C7C78"/>
    <w:rsid w:val="001D01AA"/>
    <w:rsid w:val="001D01D3"/>
    <w:rsid w:val="001D0B8A"/>
    <w:rsid w:val="001D0E48"/>
    <w:rsid w:val="001D1DC9"/>
    <w:rsid w:val="001D1EE2"/>
    <w:rsid w:val="001D372F"/>
    <w:rsid w:val="001D5333"/>
    <w:rsid w:val="001D5881"/>
    <w:rsid w:val="001D59BA"/>
    <w:rsid w:val="001D5F30"/>
    <w:rsid w:val="001D6396"/>
    <w:rsid w:val="001D68CA"/>
    <w:rsid w:val="001D6A19"/>
    <w:rsid w:val="001D6E9C"/>
    <w:rsid w:val="001E1163"/>
    <w:rsid w:val="001E1300"/>
    <w:rsid w:val="001E1340"/>
    <w:rsid w:val="001E22DE"/>
    <w:rsid w:val="001E28E7"/>
    <w:rsid w:val="001E3C51"/>
    <w:rsid w:val="001E3F3F"/>
    <w:rsid w:val="001E42E1"/>
    <w:rsid w:val="001E6FBF"/>
    <w:rsid w:val="001F0B73"/>
    <w:rsid w:val="001F1818"/>
    <w:rsid w:val="001F2212"/>
    <w:rsid w:val="001F5020"/>
    <w:rsid w:val="001F5208"/>
    <w:rsid w:val="001F5AE2"/>
    <w:rsid w:val="001F5BFC"/>
    <w:rsid w:val="001F634F"/>
    <w:rsid w:val="001F7153"/>
    <w:rsid w:val="001F735B"/>
    <w:rsid w:val="001F746A"/>
    <w:rsid w:val="001F76C6"/>
    <w:rsid w:val="001F7846"/>
    <w:rsid w:val="002007D9"/>
    <w:rsid w:val="00200EB0"/>
    <w:rsid w:val="0020190B"/>
    <w:rsid w:val="00201D50"/>
    <w:rsid w:val="00202E33"/>
    <w:rsid w:val="00203863"/>
    <w:rsid w:val="00203A32"/>
    <w:rsid w:val="00204A5E"/>
    <w:rsid w:val="00206965"/>
    <w:rsid w:val="00206D05"/>
    <w:rsid w:val="00206FC9"/>
    <w:rsid w:val="002100CF"/>
    <w:rsid w:val="002113C0"/>
    <w:rsid w:val="00211C96"/>
    <w:rsid w:val="0021458B"/>
    <w:rsid w:val="00214A3E"/>
    <w:rsid w:val="00215F60"/>
    <w:rsid w:val="002160BA"/>
    <w:rsid w:val="00216CC8"/>
    <w:rsid w:val="00217139"/>
    <w:rsid w:val="00217998"/>
    <w:rsid w:val="00217C1D"/>
    <w:rsid w:val="002211BD"/>
    <w:rsid w:val="00221EB7"/>
    <w:rsid w:val="00222639"/>
    <w:rsid w:val="00222915"/>
    <w:rsid w:val="002234A2"/>
    <w:rsid w:val="00223C9D"/>
    <w:rsid w:val="00224080"/>
    <w:rsid w:val="00224C0F"/>
    <w:rsid w:val="00225585"/>
    <w:rsid w:val="0022559E"/>
    <w:rsid w:val="00225BCC"/>
    <w:rsid w:val="002267A4"/>
    <w:rsid w:val="00226947"/>
    <w:rsid w:val="00227434"/>
    <w:rsid w:val="002312B0"/>
    <w:rsid w:val="0023167C"/>
    <w:rsid w:val="00232622"/>
    <w:rsid w:val="00232744"/>
    <w:rsid w:val="00234783"/>
    <w:rsid w:val="002404FB"/>
    <w:rsid w:val="00240F04"/>
    <w:rsid w:val="0024142C"/>
    <w:rsid w:val="002421F2"/>
    <w:rsid w:val="00242D64"/>
    <w:rsid w:val="00244C23"/>
    <w:rsid w:val="00244FDC"/>
    <w:rsid w:val="00245007"/>
    <w:rsid w:val="002452BF"/>
    <w:rsid w:val="00246002"/>
    <w:rsid w:val="002467FA"/>
    <w:rsid w:val="00247508"/>
    <w:rsid w:val="00247729"/>
    <w:rsid w:val="002478DD"/>
    <w:rsid w:val="002500DF"/>
    <w:rsid w:val="002505A9"/>
    <w:rsid w:val="00250F57"/>
    <w:rsid w:val="002512F4"/>
    <w:rsid w:val="002513E8"/>
    <w:rsid w:val="0025174E"/>
    <w:rsid w:val="002519E4"/>
    <w:rsid w:val="00251AAB"/>
    <w:rsid w:val="0025323E"/>
    <w:rsid w:val="0025340A"/>
    <w:rsid w:val="00253ADB"/>
    <w:rsid w:val="00254FDD"/>
    <w:rsid w:val="00255119"/>
    <w:rsid w:val="002559CA"/>
    <w:rsid w:val="00256867"/>
    <w:rsid w:val="00257003"/>
    <w:rsid w:val="002578BE"/>
    <w:rsid w:val="00257A19"/>
    <w:rsid w:val="0026056D"/>
    <w:rsid w:val="0026134E"/>
    <w:rsid w:val="00263587"/>
    <w:rsid w:val="0026535F"/>
    <w:rsid w:val="00265D9A"/>
    <w:rsid w:val="002664B1"/>
    <w:rsid w:val="002674A6"/>
    <w:rsid w:val="00267967"/>
    <w:rsid w:val="00270B55"/>
    <w:rsid w:val="00271984"/>
    <w:rsid w:val="0027213A"/>
    <w:rsid w:val="00272B16"/>
    <w:rsid w:val="002731A2"/>
    <w:rsid w:val="00273BBA"/>
    <w:rsid w:val="002747DF"/>
    <w:rsid w:val="002754DC"/>
    <w:rsid w:val="002755F1"/>
    <w:rsid w:val="00275670"/>
    <w:rsid w:val="00275A80"/>
    <w:rsid w:val="00275CA5"/>
    <w:rsid w:val="002764AC"/>
    <w:rsid w:val="0027660A"/>
    <w:rsid w:val="00280EDA"/>
    <w:rsid w:val="0028158F"/>
    <w:rsid w:val="00282005"/>
    <w:rsid w:val="002829BD"/>
    <w:rsid w:val="00283600"/>
    <w:rsid w:val="00284F04"/>
    <w:rsid w:val="0028654B"/>
    <w:rsid w:val="002865A8"/>
    <w:rsid w:val="00286A50"/>
    <w:rsid w:val="00286C2C"/>
    <w:rsid w:val="00286D46"/>
    <w:rsid w:val="00286E31"/>
    <w:rsid w:val="00287516"/>
    <w:rsid w:val="0029010C"/>
    <w:rsid w:val="00291329"/>
    <w:rsid w:val="00291884"/>
    <w:rsid w:val="00291924"/>
    <w:rsid w:val="002922D8"/>
    <w:rsid w:val="00292E5F"/>
    <w:rsid w:val="00293171"/>
    <w:rsid w:val="0029344B"/>
    <w:rsid w:val="00294F5E"/>
    <w:rsid w:val="00295061"/>
    <w:rsid w:val="002952F3"/>
    <w:rsid w:val="00297682"/>
    <w:rsid w:val="002976BB"/>
    <w:rsid w:val="00297984"/>
    <w:rsid w:val="002A16C8"/>
    <w:rsid w:val="002A17D8"/>
    <w:rsid w:val="002A20FE"/>
    <w:rsid w:val="002A2384"/>
    <w:rsid w:val="002A3736"/>
    <w:rsid w:val="002A3FC2"/>
    <w:rsid w:val="002A4042"/>
    <w:rsid w:val="002A60FD"/>
    <w:rsid w:val="002A66AD"/>
    <w:rsid w:val="002A78EC"/>
    <w:rsid w:val="002A7915"/>
    <w:rsid w:val="002A7DE4"/>
    <w:rsid w:val="002B1601"/>
    <w:rsid w:val="002B3819"/>
    <w:rsid w:val="002B402C"/>
    <w:rsid w:val="002B4068"/>
    <w:rsid w:val="002C3CF6"/>
    <w:rsid w:val="002C5542"/>
    <w:rsid w:val="002C5D2B"/>
    <w:rsid w:val="002C6EFB"/>
    <w:rsid w:val="002C7019"/>
    <w:rsid w:val="002C7DD7"/>
    <w:rsid w:val="002D0702"/>
    <w:rsid w:val="002D309A"/>
    <w:rsid w:val="002D4460"/>
    <w:rsid w:val="002D4514"/>
    <w:rsid w:val="002D5065"/>
    <w:rsid w:val="002D5F35"/>
    <w:rsid w:val="002D619C"/>
    <w:rsid w:val="002D6405"/>
    <w:rsid w:val="002D6B95"/>
    <w:rsid w:val="002E0138"/>
    <w:rsid w:val="002E021D"/>
    <w:rsid w:val="002E0936"/>
    <w:rsid w:val="002E0F9D"/>
    <w:rsid w:val="002E1FA3"/>
    <w:rsid w:val="002E251D"/>
    <w:rsid w:val="002E2D6E"/>
    <w:rsid w:val="002E3903"/>
    <w:rsid w:val="002E3DBF"/>
    <w:rsid w:val="002E3E15"/>
    <w:rsid w:val="002E4B64"/>
    <w:rsid w:val="002E5641"/>
    <w:rsid w:val="002F029E"/>
    <w:rsid w:val="002F1D72"/>
    <w:rsid w:val="002F2509"/>
    <w:rsid w:val="002F40C4"/>
    <w:rsid w:val="002F447A"/>
    <w:rsid w:val="002F58A3"/>
    <w:rsid w:val="002F624C"/>
    <w:rsid w:val="002F6921"/>
    <w:rsid w:val="002F7791"/>
    <w:rsid w:val="002F7DFC"/>
    <w:rsid w:val="002F7E4D"/>
    <w:rsid w:val="003008BD"/>
    <w:rsid w:val="00300D25"/>
    <w:rsid w:val="0030116A"/>
    <w:rsid w:val="003018EF"/>
    <w:rsid w:val="00302499"/>
    <w:rsid w:val="003031ED"/>
    <w:rsid w:val="0030470B"/>
    <w:rsid w:val="003048BE"/>
    <w:rsid w:val="00304B08"/>
    <w:rsid w:val="003056AD"/>
    <w:rsid w:val="0030592A"/>
    <w:rsid w:val="003070A6"/>
    <w:rsid w:val="00307D03"/>
    <w:rsid w:val="0031034E"/>
    <w:rsid w:val="00310517"/>
    <w:rsid w:val="00311692"/>
    <w:rsid w:val="00311AB6"/>
    <w:rsid w:val="00311E00"/>
    <w:rsid w:val="00312119"/>
    <w:rsid w:val="003139C6"/>
    <w:rsid w:val="00313DAF"/>
    <w:rsid w:val="00313DCF"/>
    <w:rsid w:val="00313F03"/>
    <w:rsid w:val="003151EC"/>
    <w:rsid w:val="003153E2"/>
    <w:rsid w:val="00315FD6"/>
    <w:rsid w:val="00316931"/>
    <w:rsid w:val="00316CF3"/>
    <w:rsid w:val="0031769F"/>
    <w:rsid w:val="003177AE"/>
    <w:rsid w:val="0032024B"/>
    <w:rsid w:val="003222C8"/>
    <w:rsid w:val="003235F8"/>
    <w:rsid w:val="0032372A"/>
    <w:rsid w:val="0032754F"/>
    <w:rsid w:val="00330498"/>
    <w:rsid w:val="00330B6D"/>
    <w:rsid w:val="00331185"/>
    <w:rsid w:val="003317D5"/>
    <w:rsid w:val="003328E1"/>
    <w:rsid w:val="003332E5"/>
    <w:rsid w:val="00333B88"/>
    <w:rsid w:val="00334218"/>
    <w:rsid w:val="00334B10"/>
    <w:rsid w:val="003436BF"/>
    <w:rsid w:val="0034398A"/>
    <w:rsid w:val="003440D3"/>
    <w:rsid w:val="003458B3"/>
    <w:rsid w:val="00347E67"/>
    <w:rsid w:val="00350617"/>
    <w:rsid w:val="003509BB"/>
    <w:rsid w:val="00351C77"/>
    <w:rsid w:val="00354200"/>
    <w:rsid w:val="00354AE4"/>
    <w:rsid w:val="003552D2"/>
    <w:rsid w:val="0035545F"/>
    <w:rsid w:val="00355EA7"/>
    <w:rsid w:val="00356281"/>
    <w:rsid w:val="003566E3"/>
    <w:rsid w:val="00360060"/>
    <w:rsid w:val="00361325"/>
    <w:rsid w:val="00362381"/>
    <w:rsid w:val="00364610"/>
    <w:rsid w:val="00364C0F"/>
    <w:rsid w:val="00366944"/>
    <w:rsid w:val="00366D31"/>
    <w:rsid w:val="00366D59"/>
    <w:rsid w:val="00366F6C"/>
    <w:rsid w:val="00367930"/>
    <w:rsid w:val="00367B88"/>
    <w:rsid w:val="00370C45"/>
    <w:rsid w:val="003711B6"/>
    <w:rsid w:val="00372271"/>
    <w:rsid w:val="0037291C"/>
    <w:rsid w:val="00372E8A"/>
    <w:rsid w:val="00373B27"/>
    <w:rsid w:val="003745DB"/>
    <w:rsid w:val="00374878"/>
    <w:rsid w:val="003766D6"/>
    <w:rsid w:val="0037673B"/>
    <w:rsid w:val="00376BD0"/>
    <w:rsid w:val="00376CB1"/>
    <w:rsid w:val="0037759E"/>
    <w:rsid w:val="0037799D"/>
    <w:rsid w:val="00380684"/>
    <w:rsid w:val="003808FC"/>
    <w:rsid w:val="00384BC0"/>
    <w:rsid w:val="003859DC"/>
    <w:rsid w:val="00385E21"/>
    <w:rsid w:val="00386462"/>
    <w:rsid w:val="003866FD"/>
    <w:rsid w:val="00386DED"/>
    <w:rsid w:val="003918CE"/>
    <w:rsid w:val="00392DDE"/>
    <w:rsid w:val="00393076"/>
    <w:rsid w:val="00393ADC"/>
    <w:rsid w:val="0039479D"/>
    <w:rsid w:val="0039519A"/>
    <w:rsid w:val="003954CA"/>
    <w:rsid w:val="00395D86"/>
    <w:rsid w:val="00396989"/>
    <w:rsid w:val="00396B1F"/>
    <w:rsid w:val="00397063"/>
    <w:rsid w:val="003A0F6F"/>
    <w:rsid w:val="003A390C"/>
    <w:rsid w:val="003A41A1"/>
    <w:rsid w:val="003A5810"/>
    <w:rsid w:val="003A7585"/>
    <w:rsid w:val="003A7B16"/>
    <w:rsid w:val="003A7BB7"/>
    <w:rsid w:val="003A7E3A"/>
    <w:rsid w:val="003B0133"/>
    <w:rsid w:val="003B07D5"/>
    <w:rsid w:val="003B0D56"/>
    <w:rsid w:val="003B10DC"/>
    <w:rsid w:val="003B3172"/>
    <w:rsid w:val="003B3B9A"/>
    <w:rsid w:val="003B57E6"/>
    <w:rsid w:val="003B5B45"/>
    <w:rsid w:val="003B6E7D"/>
    <w:rsid w:val="003B6F57"/>
    <w:rsid w:val="003B7EA1"/>
    <w:rsid w:val="003C1178"/>
    <w:rsid w:val="003C1F4A"/>
    <w:rsid w:val="003C27DD"/>
    <w:rsid w:val="003C285E"/>
    <w:rsid w:val="003C3A52"/>
    <w:rsid w:val="003C433C"/>
    <w:rsid w:val="003C5461"/>
    <w:rsid w:val="003C5EB4"/>
    <w:rsid w:val="003C630F"/>
    <w:rsid w:val="003C78AC"/>
    <w:rsid w:val="003C7CB2"/>
    <w:rsid w:val="003D0CA6"/>
    <w:rsid w:val="003D6933"/>
    <w:rsid w:val="003D6938"/>
    <w:rsid w:val="003D6BE5"/>
    <w:rsid w:val="003D6EA9"/>
    <w:rsid w:val="003D7C58"/>
    <w:rsid w:val="003E02E1"/>
    <w:rsid w:val="003E052A"/>
    <w:rsid w:val="003E0B69"/>
    <w:rsid w:val="003E0E1F"/>
    <w:rsid w:val="003E14D5"/>
    <w:rsid w:val="003E2259"/>
    <w:rsid w:val="003E37FF"/>
    <w:rsid w:val="003E4DD9"/>
    <w:rsid w:val="003E564B"/>
    <w:rsid w:val="003E57D3"/>
    <w:rsid w:val="003E6AC9"/>
    <w:rsid w:val="003E7B38"/>
    <w:rsid w:val="003F01F2"/>
    <w:rsid w:val="003F0C2C"/>
    <w:rsid w:val="003F30F4"/>
    <w:rsid w:val="003F3ED0"/>
    <w:rsid w:val="003F461A"/>
    <w:rsid w:val="003F4A22"/>
    <w:rsid w:val="003F554D"/>
    <w:rsid w:val="003F6D99"/>
    <w:rsid w:val="003F721E"/>
    <w:rsid w:val="003F7CDC"/>
    <w:rsid w:val="004019B9"/>
    <w:rsid w:val="00402B85"/>
    <w:rsid w:val="00403125"/>
    <w:rsid w:val="004057B5"/>
    <w:rsid w:val="004062A0"/>
    <w:rsid w:val="00406382"/>
    <w:rsid w:val="00407246"/>
    <w:rsid w:val="0041266D"/>
    <w:rsid w:val="00413660"/>
    <w:rsid w:val="00413713"/>
    <w:rsid w:val="0041462C"/>
    <w:rsid w:val="00414DFB"/>
    <w:rsid w:val="00414FB8"/>
    <w:rsid w:val="00416739"/>
    <w:rsid w:val="0041744E"/>
    <w:rsid w:val="004202F7"/>
    <w:rsid w:val="004204C3"/>
    <w:rsid w:val="00420A92"/>
    <w:rsid w:val="00420F80"/>
    <w:rsid w:val="00421A8E"/>
    <w:rsid w:val="0042229A"/>
    <w:rsid w:val="00422B18"/>
    <w:rsid w:val="004230A2"/>
    <w:rsid w:val="0042340B"/>
    <w:rsid w:val="00423731"/>
    <w:rsid w:val="00423BDE"/>
    <w:rsid w:val="00423E00"/>
    <w:rsid w:val="00424E1E"/>
    <w:rsid w:val="004259CF"/>
    <w:rsid w:val="00426C98"/>
    <w:rsid w:val="004270D4"/>
    <w:rsid w:val="00430099"/>
    <w:rsid w:val="00430143"/>
    <w:rsid w:val="004313F1"/>
    <w:rsid w:val="00431924"/>
    <w:rsid w:val="00431B68"/>
    <w:rsid w:val="00431E13"/>
    <w:rsid w:val="00434B43"/>
    <w:rsid w:val="00434DB1"/>
    <w:rsid w:val="00435041"/>
    <w:rsid w:val="00435131"/>
    <w:rsid w:val="0043562C"/>
    <w:rsid w:val="00435CBC"/>
    <w:rsid w:val="00435CDE"/>
    <w:rsid w:val="004360E4"/>
    <w:rsid w:val="00440433"/>
    <w:rsid w:val="00441C24"/>
    <w:rsid w:val="00442094"/>
    <w:rsid w:val="00442CAD"/>
    <w:rsid w:val="00442DD8"/>
    <w:rsid w:val="004441C5"/>
    <w:rsid w:val="00444DDF"/>
    <w:rsid w:val="0044758B"/>
    <w:rsid w:val="00451510"/>
    <w:rsid w:val="0045323C"/>
    <w:rsid w:val="00453511"/>
    <w:rsid w:val="00453C7C"/>
    <w:rsid w:val="00454EC3"/>
    <w:rsid w:val="004554E8"/>
    <w:rsid w:val="004563D0"/>
    <w:rsid w:val="00456766"/>
    <w:rsid w:val="00456D65"/>
    <w:rsid w:val="00457B52"/>
    <w:rsid w:val="00457F77"/>
    <w:rsid w:val="004603C4"/>
    <w:rsid w:val="00460F55"/>
    <w:rsid w:val="00461278"/>
    <w:rsid w:val="00461370"/>
    <w:rsid w:val="0046174F"/>
    <w:rsid w:val="0046276D"/>
    <w:rsid w:val="00463D18"/>
    <w:rsid w:val="0046419B"/>
    <w:rsid w:val="00464591"/>
    <w:rsid w:val="00464FBB"/>
    <w:rsid w:val="004650E3"/>
    <w:rsid w:val="00465310"/>
    <w:rsid w:val="00465F3F"/>
    <w:rsid w:val="00466920"/>
    <w:rsid w:val="00470E9F"/>
    <w:rsid w:val="00471108"/>
    <w:rsid w:val="00471AE3"/>
    <w:rsid w:val="0047300F"/>
    <w:rsid w:val="00473846"/>
    <w:rsid w:val="00475FC4"/>
    <w:rsid w:val="0047735C"/>
    <w:rsid w:val="004805FD"/>
    <w:rsid w:val="00480623"/>
    <w:rsid w:val="004816C3"/>
    <w:rsid w:val="00481E52"/>
    <w:rsid w:val="00481FA6"/>
    <w:rsid w:val="004824A4"/>
    <w:rsid w:val="004827FE"/>
    <w:rsid w:val="0048455F"/>
    <w:rsid w:val="00484940"/>
    <w:rsid w:val="00484D63"/>
    <w:rsid w:val="0048601B"/>
    <w:rsid w:val="004870AC"/>
    <w:rsid w:val="00487799"/>
    <w:rsid w:val="004901FF"/>
    <w:rsid w:val="004908F3"/>
    <w:rsid w:val="00490B04"/>
    <w:rsid w:val="004910BF"/>
    <w:rsid w:val="004919B0"/>
    <w:rsid w:val="004931F7"/>
    <w:rsid w:val="004942AF"/>
    <w:rsid w:val="004959C2"/>
    <w:rsid w:val="00495F97"/>
    <w:rsid w:val="00496AE6"/>
    <w:rsid w:val="004A0AFE"/>
    <w:rsid w:val="004A2666"/>
    <w:rsid w:val="004A2F13"/>
    <w:rsid w:val="004A35F2"/>
    <w:rsid w:val="004A3E31"/>
    <w:rsid w:val="004A4F78"/>
    <w:rsid w:val="004A5AAA"/>
    <w:rsid w:val="004A62C8"/>
    <w:rsid w:val="004A6BC8"/>
    <w:rsid w:val="004A7E08"/>
    <w:rsid w:val="004B03A9"/>
    <w:rsid w:val="004B0613"/>
    <w:rsid w:val="004B143D"/>
    <w:rsid w:val="004B18D3"/>
    <w:rsid w:val="004B1CE2"/>
    <w:rsid w:val="004B25E2"/>
    <w:rsid w:val="004B30A1"/>
    <w:rsid w:val="004B3644"/>
    <w:rsid w:val="004B485D"/>
    <w:rsid w:val="004B537C"/>
    <w:rsid w:val="004B7228"/>
    <w:rsid w:val="004B779C"/>
    <w:rsid w:val="004C10C5"/>
    <w:rsid w:val="004C154C"/>
    <w:rsid w:val="004C17ED"/>
    <w:rsid w:val="004C2231"/>
    <w:rsid w:val="004C22DF"/>
    <w:rsid w:val="004C279F"/>
    <w:rsid w:val="004C3D21"/>
    <w:rsid w:val="004C3F91"/>
    <w:rsid w:val="004C72E9"/>
    <w:rsid w:val="004C7441"/>
    <w:rsid w:val="004C7A80"/>
    <w:rsid w:val="004D05A6"/>
    <w:rsid w:val="004D0EBD"/>
    <w:rsid w:val="004D121D"/>
    <w:rsid w:val="004D1908"/>
    <w:rsid w:val="004D2E18"/>
    <w:rsid w:val="004D408B"/>
    <w:rsid w:val="004D7571"/>
    <w:rsid w:val="004D7C49"/>
    <w:rsid w:val="004E00A4"/>
    <w:rsid w:val="004E0B99"/>
    <w:rsid w:val="004E0E14"/>
    <w:rsid w:val="004E13B2"/>
    <w:rsid w:val="004E16E4"/>
    <w:rsid w:val="004E1F8D"/>
    <w:rsid w:val="004E3482"/>
    <w:rsid w:val="004E3483"/>
    <w:rsid w:val="004E3D40"/>
    <w:rsid w:val="004E4F44"/>
    <w:rsid w:val="004E6115"/>
    <w:rsid w:val="004E617F"/>
    <w:rsid w:val="004E6B4D"/>
    <w:rsid w:val="004E6B8D"/>
    <w:rsid w:val="004E71EB"/>
    <w:rsid w:val="004E7E75"/>
    <w:rsid w:val="004F0188"/>
    <w:rsid w:val="004F03B7"/>
    <w:rsid w:val="004F1529"/>
    <w:rsid w:val="004F2BBB"/>
    <w:rsid w:val="004F2E88"/>
    <w:rsid w:val="004F40BC"/>
    <w:rsid w:val="004F47CD"/>
    <w:rsid w:val="004F4D9D"/>
    <w:rsid w:val="004F5758"/>
    <w:rsid w:val="004F61FD"/>
    <w:rsid w:val="005018EA"/>
    <w:rsid w:val="00501928"/>
    <w:rsid w:val="0050292E"/>
    <w:rsid w:val="00503723"/>
    <w:rsid w:val="00503A9A"/>
    <w:rsid w:val="00504AF0"/>
    <w:rsid w:val="00505884"/>
    <w:rsid w:val="005074E7"/>
    <w:rsid w:val="0051072D"/>
    <w:rsid w:val="0051136C"/>
    <w:rsid w:val="00512D24"/>
    <w:rsid w:val="00513B71"/>
    <w:rsid w:val="00513B9F"/>
    <w:rsid w:val="0051402C"/>
    <w:rsid w:val="0051547C"/>
    <w:rsid w:val="0051657A"/>
    <w:rsid w:val="00516A2E"/>
    <w:rsid w:val="00517212"/>
    <w:rsid w:val="00520485"/>
    <w:rsid w:val="0052166B"/>
    <w:rsid w:val="00522506"/>
    <w:rsid w:val="005246F5"/>
    <w:rsid w:val="0052609C"/>
    <w:rsid w:val="005268FB"/>
    <w:rsid w:val="00526A52"/>
    <w:rsid w:val="00527355"/>
    <w:rsid w:val="005301DF"/>
    <w:rsid w:val="00530A93"/>
    <w:rsid w:val="005315DC"/>
    <w:rsid w:val="00532739"/>
    <w:rsid w:val="0053326D"/>
    <w:rsid w:val="00533619"/>
    <w:rsid w:val="0053559D"/>
    <w:rsid w:val="005362A1"/>
    <w:rsid w:val="005363F8"/>
    <w:rsid w:val="00536901"/>
    <w:rsid w:val="00541171"/>
    <w:rsid w:val="00542622"/>
    <w:rsid w:val="005451B5"/>
    <w:rsid w:val="00545946"/>
    <w:rsid w:val="00546232"/>
    <w:rsid w:val="00547185"/>
    <w:rsid w:val="00547462"/>
    <w:rsid w:val="005474CE"/>
    <w:rsid w:val="005474DC"/>
    <w:rsid w:val="00547BD7"/>
    <w:rsid w:val="0055259A"/>
    <w:rsid w:val="0055381C"/>
    <w:rsid w:val="00554637"/>
    <w:rsid w:val="005557E4"/>
    <w:rsid w:val="00555C70"/>
    <w:rsid w:val="00557DB5"/>
    <w:rsid w:val="00557E89"/>
    <w:rsid w:val="005600AC"/>
    <w:rsid w:val="0056160E"/>
    <w:rsid w:val="00562121"/>
    <w:rsid w:val="005621AE"/>
    <w:rsid w:val="00563295"/>
    <w:rsid w:val="005632AB"/>
    <w:rsid w:val="00563875"/>
    <w:rsid w:val="00563CBB"/>
    <w:rsid w:val="005647C5"/>
    <w:rsid w:val="0056505E"/>
    <w:rsid w:val="00566921"/>
    <w:rsid w:val="00567BAA"/>
    <w:rsid w:val="00567EA1"/>
    <w:rsid w:val="00567F33"/>
    <w:rsid w:val="0057131B"/>
    <w:rsid w:val="00571687"/>
    <w:rsid w:val="00572AEC"/>
    <w:rsid w:val="0057318B"/>
    <w:rsid w:val="00575995"/>
    <w:rsid w:val="00577A0A"/>
    <w:rsid w:val="00577FF7"/>
    <w:rsid w:val="00580D1E"/>
    <w:rsid w:val="00583F00"/>
    <w:rsid w:val="0058570D"/>
    <w:rsid w:val="00585C88"/>
    <w:rsid w:val="00585DCB"/>
    <w:rsid w:val="00585DD3"/>
    <w:rsid w:val="00586492"/>
    <w:rsid w:val="005907BF"/>
    <w:rsid w:val="00592A1D"/>
    <w:rsid w:val="00592A52"/>
    <w:rsid w:val="00593AA0"/>
    <w:rsid w:val="00594052"/>
    <w:rsid w:val="0059542A"/>
    <w:rsid w:val="005A10F8"/>
    <w:rsid w:val="005A241B"/>
    <w:rsid w:val="005A25DB"/>
    <w:rsid w:val="005A29D8"/>
    <w:rsid w:val="005A3A74"/>
    <w:rsid w:val="005A463F"/>
    <w:rsid w:val="005A5091"/>
    <w:rsid w:val="005A6903"/>
    <w:rsid w:val="005A6D74"/>
    <w:rsid w:val="005A727A"/>
    <w:rsid w:val="005A7C3D"/>
    <w:rsid w:val="005B2464"/>
    <w:rsid w:val="005B3D42"/>
    <w:rsid w:val="005B437E"/>
    <w:rsid w:val="005B45BE"/>
    <w:rsid w:val="005C00A3"/>
    <w:rsid w:val="005C10EA"/>
    <w:rsid w:val="005C1373"/>
    <w:rsid w:val="005C1CD7"/>
    <w:rsid w:val="005C2836"/>
    <w:rsid w:val="005C471B"/>
    <w:rsid w:val="005C487B"/>
    <w:rsid w:val="005C4BCC"/>
    <w:rsid w:val="005C4C07"/>
    <w:rsid w:val="005C5DA6"/>
    <w:rsid w:val="005C6545"/>
    <w:rsid w:val="005C6976"/>
    <w:rsid w:val="005C7EBB"/>
    <w:rsid w:val="005C7F9D"/>
    <w:rsid w:val="005D0B7A"/>
    <w:rsid w:val="005D0DB9"/>
    <w:rsid w:val="005D1569"/>
    <w:rsid w:val="005D1C06"/>
    <w:rsid w:val="005D2AD3"/>
    <w:rsid w:val="005D35B0"/>
    <w:rsid w:val="005D384C"/>
    <w:rsid w:val="005D4023"/>
    <w:rsid w:val="005D46D6"/>
    <w:rsid w:val="005D53BA"/>
    <w:rsid w:val="005D58B8"/>
    <w:rsid w:val="005D67DF"/>
    <w:rsid w:val="005D78FE"/>
    <w:rsid w:val="005D79DB"/>
    <w:rsid w:val="005D7CDF"/>
    <w:rsid w:val="005E06B1"/>
    <w:rsid w:val="005E113C"/>
    <w:rsid w:val="005E14EA"/>
    <w:rsid w:val="005E1F6A"/>
    <w:rsid w:val="005E2505"/>
    <w:rsid w:val="005E3CD0"/>
    <w:rsid w:val="005E4F2D"/>
    <w:rsid w:val="005E50BB"/>
    <w:rsid w:val="005E526D"/>
    <w:rsid w:val="005E52A0"/>
    <w:rsid w:val="005E5BD4"/>
    <w:rsid w:val="005E63A4"/>
    <w:rsid w:val="005E6A06"/>
    <w:rsid w:val="005E7942"/>
    <w:rsid w:val="005F0AE0"/>
    <w:rsid w:val="005F0EB3"/>
    <w:rsid w:val="005F1930"/>
    <w:rsid w:val="005F2503"/>
    <w:rsid w:val="005F3C85"/>
    <w:rsid w:val="005F4A2D"/>
    <w:rsid w:val="005F61B1"/>
    <w:rsid w:val="005F6DE0"/>
    <w:rsid w:val="005F727D"/>
    <w:rsid w:val="0060058B"/>
    <w:rsid w:val="006008DA"/>
    <w:rsid w:val="00601D0F"/>
    <w:rsid w:val="006025B6"/>
    <w:rsid w:val="00602646"/>
    <w:rsid w:val="00602D93"/>
    <w:rsid w:val="00602F6E"/>
    <w:rsid w:val="00603765"/>
    <w:rsid w:val="00603985"/>
    <w:rsid w:val="00603D70"/>
    <w:rsid w:val="00603DFC"/>
    <w:rsid w:val="00603F7E"/>
    <w:rsid w:val="0060447B"/>
    <w:rsid w:val="00604B77"/>
    <w:rsid w:val="00604E8E"/>
    <w:rsid w:val="006054F7"/>
    <w:rsid w:val="00605F15"/>
    <w:rsid w:val="00607331"/>
    <w:rsid w:val="00610224"/>
    <w:rsid w:val="00610638"/>
    <w:rsid w:val="00610853"/>
    <w:rsid w:val="00610DDF"/>
    <w:rsid w:val="00611624"/>
    <w:rsid w:val="00611B60"/>
    <w:rsid w:val="0061233F"/>
    <w:rsid w:val="0061516A"/>
    <w:rsid w:val="00615285"/>
    <w:rsid w:val="00616098"/>
    <w:rsid w:val="00620931"/>
    <w:rsid w:val="00623E9C"/>
    <w:rsid w:val="006241A8"/>
    <w:rsid w:val="00625AC9"/>
    <w:rsid w:val="0062654A"/>
    <w:rsid w:val="006270C4"/>
    <w:rsid w:val="00627FBC"/>
    <w:rsid w:val="00630753"/>
    <w:rsid w:val="0063084E"/>
    <w:rsid w:val="00630CD5"/>
    <w:rsid w:val="00631849"/>
    <w:rsid w:val="00632080"/>
    <w:rsid w:val="006325C5"/>
    <w:rsid w:val="00633D1D"/>
    <w:rsid w:val="00633DA3"/>
    <w:rsid w:val="00635531"/>
    <w:rsid w:val="006355E7"/>
    <w:rsid w:val="0063678C"/>
    <w:rsid w:val="00640460"/>
    <w:rsid w:val="00644A04"/>
    <w:rsid w:val="00645EEE"/>
    <w:rsid w:val="00646CF4"/>
    <w:rsid w:val="0064719E"/>
    <w:rsid w:val="00647E2A"/>
    <w:rsid w:val="00650CD0"/>
    <w:rsid w:val="00651900"/>
    <w:rsid w:val="00651B3C"/>
    <w:rsid w:val="006523D3"/>
    <w:rsid w:val="006530D5"/>
    <w:rsid w:val="00653DF8"/>
    <w:rsid w:val="00654418"/>
    <w:rsid w:val="00654AEE"/>
    <w:rsid w:val="0065540B"/>
    <w:rsid w:val="00655EC3"/>
    <w:rsid w:val="00660AF2"/>
    <w:rsid w:val="00660B03"/>
    <w:rsid w:val="00661194"/>
    <w:rsid w:val="00661517"/>
    <w:rsid w:val="00661A74"/>
    <w:rsid w:val="006626F8"/>
    <w:rsid w:val="00662D31"/>
    <w:rsid w:val="006638BF"/>
    <w:rsid w:val="0066457A"/>
    <w:rsid w:val="00664969"/>
    <w:rsid w:val="00664A49"/>
    <w:rsid w:val="00665128"/>
    <w:rsid w:val="006652D8"/>
    <w:rsid w:val="006654AD"/>
    <w:rsid w:val="00665693"/>
    <w:rsid w:val="00665DA8"/>
    <w:rsid w:val="00666C0D"/>
    <w:rsid w:val="00667C30"/>
    <w:rsid w:val="0067057F"/>
    <w:rsid w:val="006710A3"/>
    <w:rsid w:val="0067281E"/>
    <w:rsid w:val="00672C32"/>
    <w:rsid w:val="00672F8B"/>
    <w:rsid w:val="00673512"/>
    <w:rsid w:val="00674D30"/>
    <w:rsid w:val="00675905"/>
    <w:rsid w:val="00675F09"/>
    <w:rsid w:val="00676B36"/>
    <w:rsid w:val="0067791E"/>
    <w:rsid w:val="0068022A"/>
    <w:rsid w:val="00680BA4"/>
    <w:rsid w:val="00681BDE"/>
    <w:rsid w:val="006823AE"/>
    <w:rsid w:val="006840FF"/>
    <w:rsid w:val="0068590C"/>
    <w:rsid w:val="006864A0"/>
    <w:rsid w:val="006865D7"/>
    <w:rsid w:val="006867B5"/>
    <w:rsid w:val="00687438"/>
    <w:rsid w:val="0069055B"/>
    <w:rsid w:val="006913F1"/>
    <w:rsid w:val="0069193F"/>
    <w:rsid w:val="0069251E"/>
    <w:rsid w:val="00692E55"/>
    <w:rsid w:val="00695E1E"/>
    <w:rsid w:val="0069673B"/>
    <w:rsid w:val="006A0251"/>
    <w:rsid w:val="006A0427"/>
    <w:rsid w:val="006A2F70"/>
    <w:rsid w:val="006A3D34"/>
    <w:rsid w:val="006A4794"/>
    <w:rsid w:val="006A4AA4"/>
    <w:rsid w:val="006A574B"/>
    <w:rsid w:val="006A7C1D"/>
    <w:rsid w:val="006A7DC9"/>
    <w:rsid w:val="006B0CBD"/>
    <w:rsid w:val="006B0D7F"/>
    <w:rsid w:val="006B1152"/>
    <w:rsid w:val="006B1162"/>
    <w:rsid w:val="006B2ECE"/>
    <w:rsid w:val="006B38C7"/>
    <w:rsid w:val="006B3B61"/>
    <w:rsid w:val="006B3DB9"/>
    <w:rsid w:val="006B46C0"/>
    <w:rsid w:val="006B5DDB"/>
    <w:rsid w:val="006B740A"/>
    <w:rsid w:val="006B7585"/>
    <w:rsid w:val="006B75D8"/>
    <w:rsid w:val="006B7CD1"/>
    <w:rsid w:val="006B7D67"/>
    <w:rsid w:val="006C13BC"/>
    <w:rsid w:val="006C1C90"/>
    <w:rsid w:val="006C3CF3"/>
    <w:rsid w:val="006C4C77"/>
    <w:rsid w:val="006C4D7F"/>
    <w:rsid w:val="006C4FC4"/>
    <w:rsid w:val="006C5BBD"/>
    <w:rsid w:val="006C790B"/>
    <w:rsid w:val="006C7E00"/>
    <w:rsid w:val="006D2315"/>
    <w:rsid w:val="006D2630"/>
    <w:rsid w:val="006D2AD9"/>
    <w:rsid w:val="006D384B"/>
    <w:rsid w:val="006D3C65"/>
    <w:rsid w:val="006D49E7"/>
    <w:rsid w:val="006D4FD4"/>
    <w:rsid w:val="006D523D"/>
    <w:rsid w:val="006D5783"/>
    <w:rsid w:val="006D623D"/>
    <w:rsid w:val="006D79CD"/>
    <w:rsid w:val="006E0BB4"/>
    <w:rsid w:val="006E0C55"/>
    <w:rsid w:val="006E0CD1"/>
    <w:rsid w:val="006E131D"/>
    <w:rsid w:val="006E2B3F"/>
    <w:rsid w:val="006E4089"/>
    <w:rsid w:val="006E4225"/>
    <w:rsid w:val="006E6BAC"/>
    <w:rsid w:val="006E777F"/>
    <w:rsid w:val="006E78DF"/>
    <w:rsid w:val="006E7DFF"/>
    <w:rsid w:val="006F0199"/>
    <w:rsid w:val="006F033B"/>
    <w:rsid w:val="006F04B2"/>
    <w:rsid w:val="006F1087"/>
    <w:rsid w:val="006F1B66"/>
    <w:rsid w:val="006F22E7"/>
    <w:rsid w:val="006F38AC"/>
    <w:rsid w:val="006F39A1"/>
    <w:rsid w:val="006F4299"/>
    <w:rsid w:val="006F42C0"/>
    <w:rsid w:val="006F51FA"/>
    <w:rsid w:val="006F63BA"/>
    <w:rsid w:val="006F77CE"/>
    <w:rsid w:val="006F7936"/>
    <w:rsid w:val="006F79F1"/>
    <w:rsid w:val="0070130F"/>
    <w:rsid w:val="00701745"/>
    <w:rsid w:val="007046B1"/>
    <w:rsid w:val="00705AFF"/>
    <w:rsid w:val="00705F2F"/>
    <w:rsid w:val="007062EE"/>
    <w:rsid w:val="00706CC8"/>
    <w:rsid w:val="00706EFE"/>
    <w:rsid w:val="00707093"/>
    <w:rsid w:val="00707131"/>
    <w:rsid w:val="007071A8"/>
    <w:rsid w:val="00707C14"/>
    <w:rsid w:val="00707D50"/>
    <w:rsid w:val="00710A29"/>
    <w:rsid w:val="00710CBF"/>
    <w:rsid w:val="007118C2"/>
    <w:rsid w:val="0071195B"/>
    <w:rsid w:val="00713CAE"/>
    <w:rsid w:val="00714943"/>
    <w:rsid w:val="00715747"/>
    <w:rsid w:val="0071581A"/>
    <w:rsid w:val="007166E8"/>
    <w:rsid w:val="00716A05"/>
    <w:rsid w:val="00716CAD"/>
    <w:rsid w:val="0071721F"/>
    <w:rsid w:val="00717272"/>
    <w:rsid w:val="00717E64"/>
    <w:rsid w:val="007201DE"/>
    <w:rsid w:val="0072066D"/>
    <w:rsid w:val="00720686"/>
    <w:rsid w:val="00721EC5"/>
    <w:rsid w:val="007225E4"/>
    <w:rsid w:val="007229BA"/>
    <w:rsid w:val="00722DB9"/>
    <w:rsid w:val="007237FF"/>
    <w:rsid w:val="00724975"/>
    <w:rsid w:val="00724D3C"/>
    <w:rsid w:val="00724DFF"/>
    <w:rsid w:val="00724FD1"/>
    <w:rsid w:val="00726C32"/>
    <w:rsid w:val="007276A9"/>
    <w:rsid w:val="00727957"/>
    <w:rsid w:val="00731104"/>
    <w:rsid w:val="0073150E"/>
    <w:rsid w:val="00731DFC"/>
    <w:rsid w:val="0073206A"/>
    <w:rsid w:val="00732F00"/>
    <w:rsid w:val="00733AE9"/>
    <w:rsid w:val="007340B4"/>
    <w:rsid w:val="00734236"/>
    <w:rsid w:val="00734687"/>
    <w:rsid w:val="0073476C"/>
    <w:rsid w:val="007349ED"/>
    <w:rsid w:val="00734A89"/>
    <w:rsid w:val="007350F5"/>
    <w:rsid w:val="00735F8B"/>
    <w:rsid w:val="00736114"/>
    <w:rsid w:val="0073659D"/>
    <w:rsid w:val="00736F19"/>
    <w:rsid w:val="0073772C"/>
    <w:rsid w:val="00737961"/>
    <w:rsid w:val="0074041A"/>
    <w:rsid w:val="00740FAB"/>
    <w:rsid w:val="00741821"/>
    <w:rsid w:val="00742587"/>
    <w:rsid w:val="007427B8"/>
    <w:rsid w:val="00742CA4"/>
    <w:rsid w:val="007445EE"/>
    <w:rsid w:val="007448B6"/>
    <w:rsid w:val="00744B7B"/>
    <w:rsid w:val="00744CD1"/>
    <w:rsid w:val="00747AAD"/>
    <w:rsid w:val="007502E7"/>
    <w:rsid w:val="00751BB0"/>
    <w:rsid w:val="007520CB"/>
    <w:rsid w:val="0075251C"/>
    <w:rsid w:val="007542FA"/>
    <w:rsid w:val="00754688"/>
    <w:rsid w:val="00755400"/>
    <w:rsid w:val="007559E0"/>
    <w:rsid w:val="00755ACA"/>
    <w:rsid w:val="00755C7C"/>
    <w:rsid w:val="007560BC"/>
    <w:rsid w:val="00757266"/>
    <w:rsid w:val="00757787"/>
    <w:rsid w:val="00757A84"/>
    <w:rsid w:val="007608D8"/>
    <w:rsid w:val="00760E4B"/>
    <w:rsid w:val="007614AB"/>
    <w:rsid w:val="00761DC2"/>
    <w:rsid w:val="00761F4A"/>
    <w:rsid w:val="0076204D"/>
    <w:rsid w:val="00762913"/>
    <w:rsid w:val="00764310"/>
    <w:rsid w:val="00765082"/>
    <w:rsid w:val="0076555F"/>
    <w:rsid w:val="00765637"/>
    <w:rsid w:val="00765C9A"/>
    <w:rsid w:val="00766012"/>
    <w:rsid w:val="007662DF"/>
    <w:rsid w:val="0076639D"/>
    <w:rsid w:val="0076640C"/>
    <w:rsid w:val="007674CB"/>
    <w:rsid w:val="00767C60"/>
    <w:rsid w:val="007706CF"/>
    <w:rsid w:val="00770961"/>
    <w:rsid w:val="007712C5"/>
    <w:rsid w:val="00772628"/>
    <w:rsid w:val="00773DCC"/>
    <w:rsid w:val="00773EA6"/>
    <w:rsid w:val="007740CC"/>
    <w:rsid w:val="0077417F"/>
    <w:rsid w:val="00774237"/>
    <w:rsid w:val="007759B3"/>
    <w:rsid w:val="00776C69"/>
    <w:rsid w:val="00777A85"/>
    <w:rsid w:val="007802C2"/>
    <w:rsid w:val="0078062C"/>
    <w:rsid w:val="0078083D"/>
    <w:rsid w:val="00782957"/>
    <w:rsid w:val="00782B22"/>
    <w:rsid w:val="00783A7D"/>
    <w:rsid w:val="007872F8"/>
    <w:rsid w:val="00787AFD"/>
    <w:rsid w:val="007904D4"/>
    <w:rsid w:val="00791FEA"/>
    <w:rsid w:val="0079218B"/>
    <w:rsid w:val="007928C0"/>
    <w:rsid w:val="00792BA7"/>
    <w:rsid w:val="007936A8"/>
    <w:rsid w:val="00793855"/>
    <w:rsid w:val="007944C9"/>
    <w:rsid w:val="007946D7"/>
    <w:rsid w:val="00794E11"/>
    <w:rsid w:val="00794EFF"/>
    <w:rsid w:val="00794F04"/>
    <w:rsid w:val="00795239"/>
    <w:rsid w:val="007958A7"/>
    <w:rsid w:val="0079590C"/>
    <w:rsid w:val="007965C5"/>
    <w:rsid w:val="007970CE"/>
    <w:rsid w:val="007A04AE"/>
    <w:rsid w:val="007A0ED2"/>
    <w:rsid w:val="007A12A1"/>
    <w:rsid w:val="007A291E"/>
    <w:rsid w:val="007A3072"/>
    <w:rsid w:val="007A4ECE"/>
    <w:rsid w:val="007A7B7D"/>
    <w:rsid w:val="007B0289"/>
    <w:rsid w:val="007B0458"/>
    <w:rsid w:val="007B073F"/>
    <w:rsid w:val="007B0951"/>
    <w:rsid w:val="007B16C4"/>
    <w:rsid w:val="007B1DD4"/>
    <w:rsid w:val="007B35F0"/>
    <w:rsid w:val="007B3DFC"/>
    <w:rsid w:val="007B640B"/>
    <w:rsid w:val="007B65C7"/>
    <w:rsid w:val="007B6FF6"/>
    <w:rsid w:val="007B7810"/>
    <w:rsid w:val="007B781E"/>
    <w:rsid w:val="007C0233"/>
    <w:rsid w:val="007C1677"/>
    <w:rsid w:val="007C1DCE"/>
    <w:rsid w:val="007C1F19"/>
    <w:rsid w:val="007C2132"/>
    <w:rsid w:val="007C22EF"/>
    <w:rsid w:val="007C25C8"/>
    <w:rsid w:val="007C2A3A"/>
    <w:rsid w:val="007C2F47"/>
    <w:rsid w:val="007C4FD5"/>
    <w:rsid w:val="007C5F14"/>
    <w:rsid w:val="007C5FBA"/>
    <w:rsid w:val="007C713A"/>
    <w:rsid w:val="007C7186"/>
    <w:rsid w:val="007D00FF"/>
    <w:rsid w:val="007D1367"/>
    <w:rsid w:val="007D14AE"/>
    <w:rsid w:val="007D1701"/>
    <w:rsid w:val="007D25D0"/>
    <w:rsid w:val="007D2951"/>
    <w:rsid w:val="007D3144"/>
    <w:rsid w:val="007D3537"/>
    <w:rsid w:val="007D39C8"/>
    <w:rsid w:val="007D4633"/>
    <w:rsid w:val="007D4A14"/>
    <w:rsid w:val="007D4D68"/>
    <w:rsid w:val="007D4F34"/>
    <w:rsid w:val="007D500A"/>
    <w:rsid w:val="007D5270"/>
    <w:rsid w:val="007D5CBF"/>
    <w:rsid w:val="007D5DB2"/>
    <w:rsid w:val="007D648F"/>
    <w:rsid w:val="007D65F8"/>
    <w:rsid w:val="007D6E6D"/>
    <w:rsid w:val="007D6FFF"/>
    <w:rsid w:val="007D7BDC"/>
    <w:rsid w:val="007E017A"/>
    <w:rsid w:val="007E06A7"/>
    <w:rsid w:val="007E09B4"/>
    <w:rsid w:val="007E2022"/>
    <w:rsid w:val="007E2E93"/>
    <w:rsid w:val="007E302D"/>
    <w:rsid w:val="007E480E"/>
    <w:rsid w:val="007E7292"/>
    <w:rsid w:val="007F0CF3"/>
    <w:rsid w:val="007F3477"/>
    <w:rsid w:val="007F4B4E"/>
    <w:rsid w:val="007F501F"/>
    <w:rsid w:val="007F5788"/>
    <w:rsid w:val="007F5830"/>
    <w:rsid w:val="007F5F9D"/>
    <w:rsid w:val="007F7089"/>
    <w:rsid w:val="007F714B"/>
    <w:rsid w:val="0080043F"/>
    <w:rsid w:val="00800D31"/>
    <w:rsid w:val="0080105C"/>
    <w:rsid w:val="00801D44"/>
    <w:rsid w:val="00801DD1"/>
    <w:rsid w:val="00801E3F"/>
    <w:rsid w:val="00802B84"/>
    <w:rsid w:val="00802E10"/>
    <w:rsid w:val="00803359"/>
    <w:rsid w:val="0080390C"/>
    <w:rsid w:val="00803D20"/>
    <w:rsid w:val="00804455"/>
    <w:rsid w:val="008071C9"/>
    <w:rsid w:val="008100A3"/>
    <w:rsid w:val="00810765"/>
    <w:rsid w:val="008110AD"/>
    <w:rsid w:val="00814328"/>
    <w:rsid w:val="00814907"/>
    <w:rsid w:val="00815CFA"/>
    <w:rsid w:val="008161AA"/>
    <w:rsid w:val="008173A9"/>
    <w:rsid w:val="008203AB"/>
    <w:rsid w:val="0082048E"/>
    <w:rsid w:val="00821526"/>
    <w:rsid w:val="00821606"/>
    <w:rsid w:val="0082298F"/>
    <w:rsid w:val="00823E51"/>
    <w:rsid w:val="0082470D"/>
    <w:rsid w:val="008249DF"/>
    <w:rsid w:val="00824D8A"/>
    <w:rsid w:val="008250F6"/>
    <w:rsid w:val="008253E3"/>
    <w:rsid w:val="008253F3"/>
    <w:rsid w:val="00825898"/>
    <w:rsid w:val="008261BF"/>
    <w:rsid w:val="0082732D"/>
    <w:rsid w:val="00827981"/>
    <w:rsid w:val="00830195"/>
    <w:rsid w:val="00830976"/>
    <w:rsid w:val="008310BB"/>
    <w:rsid w:val="00832306"/>
    <w:rsid w:val="00832399"/>
    <w:rsid w:val="00834B4A"/>
    <w:rsid w:val="00834F6A"/>
    <w:rsid w:val="0083501C"/>
    <w:rsid w:val="00835377"/>
    <w:rsid w:val="0083721C"/>
    <w:rsid w:val="00840973"/>
    <w:rsid w:val="00841B14"/>
    <w:rsid w:val="008432E6"/>
    <w:rsid w:val="008433BC"/>
    <w:rsid w:val="00843DC4"/>
    <w:rsid w:val="008450B9"/>
    <w:rsid w:val="00845F5E"/>
    <w:rsid w:val="0084704B"/>
    <w:rsid w:val="008471AC"/>
    <w:rsid w:val="0084737F"/>
    <w:rsid w:val="00847A8C"/>
    <w:rsid w:val="00850701"/>
    <w:rsid w:val="00850AED"/>
    <w:rsid w:val="008516B0"/>
    <w:rsid w:val="00852EBC"/>
    <w:rsid w:val="00855724"/>
    <w:rsid w:val="008569E0"/>
    <w:rsid w:val="00860D48"/>
    <w:rsid w:val="00862173"/>
    <w:rsid w:val="00863A2D"/>
    <w:rsid w:val="00864724"/>
    <w:rsid w:val="008650E5"/>
    <w:rsid w:val="008654D4"/>
    <w:rsid w:val="00866068"/>
    <w:rsid w:val="008676DF"/>
    <w:rsid w:val="00867D09"/>
    <w:rsid w:val="00870652"/>
    <w:rsid w:val="00870704"/>
    <w:rsid w:val="00871EAE"/>
    <w:rsid w:val="008726C1"/>
    <w:rsid w:val="008728CE"/>
    <w:rsid w:val="008729B0"/>
    <w:rsid w:val="00873C3B"/>
    <w:rsid w:val="00874135"/>
    <w:rsid w:val="00874F94"/>
    <w:rsid w:val="008750BE"/>
    <w:rsid w:val="0087624B"/>
    <w:rsid w:val="00877BB0"/>
    <w:rsid w:val="008801EF"/>
    <w:rsid w:val="008802C9"/>
    <w:rsid w:val="008802FF"/>
    <w:rsid w:val="00880313"/>
    <w:rsid w:val="0088064E"/>
    <w:rsid w:val="00880803"/>
    <w:rsid w:val="00880CED"/>
    <w:rsid w:val="008824DE"/>
    <w:rsid w:val="00882A5B"/>
    <w:rsid w:val="00882C25"/>
    <w:rsid w:val="00882D47"/>
    <w:rsid w:val="008835DD"/>
    <w:rsid w:val="00883A2B"/>
    <w:rsid w:val="00883DBB"/>
    <w:rsid w:val="00884BCC"/>
    <w:rsid w:val="00884BDC"/>
    <w:rsid w:val="00885846"/>
    <w:rsid w:val="00887953"/>
    <w:rsid w:val="00887E4F"/>
    <w:rsid w:val="00887F01"/>
    <w:rsid w:val="008916FA"/>
    <w:rsid w:val="00891C84"/>
    <w:rsid w:val="008933A5"/>
    <w:rsid w:val="0089455A"/>
    <w:rsid w:val="008954C1"/>
    <w:rsid w:val="008964E8"/>
    <w:rsid w:val="00896CA0"/>
    <w:rsid w:val="00897123"/>
    <w:rsid w:val="008A21C8"/>
    <w:rsid w:val="008A30C7"/>
    <w:rsid w:val="008A3C68"/>
    <w:rsid w:val="008A4752"/>
    <w:rsid w:val="008A4BFF"/>
    <w:rsid w:val="008A62B3"/>
    <w:rsid w:val="008A6DD1"/>
    <w:rsid w:val="008A7289"/>
    <w:rsid w:val="008B30B9"/>
    <w:rsid w:val="008B35B9"/>
    <w:rsid w:val="008B4E7D"/>
    <w:rsid w:val="008B5BC0"/>
    <w:rsid w:val="008C10E5"/>
    <w:rsid w:val="008C1BDC"/>
    <w:rsid w:val="008C1DF6"/>
    <w:rsid w:val="008C22EC"/>
    <w:rsid w:val="008C292B"/>
    <w:rsid w:val="008C3A07"/>
    <w:rsid w:val="008C48E3"/>
    <w:rsid w:val="008C4A98"/>
    <w:rsid w:val="008C61BE"/>
    <w:rsid w:val="008C63F8"/>
    <w:rsid w:val="008C68B9"/>
    <w:rsid w:val="008C6EBC"/>
    <w:rsid w:val="008C776D"/>
    <w:rsid w:val="008C7FF4"/>
    <w:rsid w:val="008D079D"/>
    <w:rsid w:val="008D0E14"/>
    <w:rsid w:val="008D1477"/>
    <w:rsid w:val="008D201B"/>
    <w:rsid w:val="008D3518"/>
    <w:rsid w:val="008D3C12"/>
    <w:rsid w:val="008D3C1E"/>
    <w:rsid w:val="008D5994"/>
    <w:rsid w:val="008D6B8B"/>
    <w:rsid w:val="008D6C57"/>
    <w:rsid w:val="008D6DDA"/>
    <w:rsid w:val="008D747F"/>
    <w:rsid w:val="008D7F9D"/>
    <w:rsid w:val="008E010A"/>
    <w:rsid w:val="008E07C2"/>
    <w:rsid w:val="008E1574"/>
    <w:rsid w:val="008E1B23"/>
    <w:rsid w:val="008E20AA"/>
    <w:rsid w:val="008E369B"/>
    <w:rsid w:val="008E3FE8"/>
    <w:rsid w:val="008E4330"/>
    <w:rsid w:val="008E4B40"/>
    <w:rsid w:val="008E4B8E"/>
    <w:rsid w:val="008E4DAC"/>
    <w:rsid w:val="008E5F57"/>
    <w:rsid w:val="008E6B6E"/>
    <w:rsid w:val="008E7BC5"/>
    <w:rsid w:val="008E7FA1"/>
    <w:rsid w:val="008F03B0"/>
    <w:rsid w:val="008F0708"/>
    <w:rsid w:val="008F12B8"/>
    <w:rsid w:val="008F2020"/>
    <w:rsid w:val="008F3B05"/>
    <w:rsid w:val="008F4E36"/>
    <w:rsid w:val="008F5D16"/>
    <w:rsid w:val="008F6059"/>
    <w:rsid w:val="008F637C"/>
    <w:rsid w:val="008F658B"/>
    <w:rsid w:val="008F6E57"/>
    <w:rsid w:val="008F70BE"/>
    <w:rsid w:val="00900E9F"/>
    <w:rsid w:val="00900F18"/>
    <w:rsid w:val="00901500"/>
    <w:rsid w:val="00902338"/>
    <w:rsid w:val="00902F37"/>
    <w:rsid w:val="009039FD"/>
    <w:rsid w:val="00904644"/>
    <w:rsid w:val="009072DF"/>
    <w:rsid w:val="00907810"/>
    <w:rsid w:val="0091171F"/>
    <w:rsid w:val="00911AEF"/>
    <w:rsid w:val="00911F68"/>
    <w:rsid w:val="0091218E"/>
    <w:rsid w:val="00912DB4"/>
    <w:rsid w:val="00913047"/>
    <w:rsid w:val="009135AA"/>
    <w:rsid w:val="00913B89"/>
    <w:rsid w:val="0091471B"/>
    <w:rsid w:val="0091489B"/>
    <w:rsid w:val="00914D2F"/>
    <w:rsid w:val="00915139"/>
    <w:rsid w:val="00915AA7"/>
    <w:rsid w:val="00915C11"/>
    <w:rsid w:val="00915E5E"/>
    <w:rsid w:val="009172BB"/>
    <w:rsid w:val="009174DC"/>
    <w:rsid w:val="009176CF"/>
    <w:rsid w:val="00917F01"/>
    <w:rsid w:val="00920840"/>
    <w:rsid w:val="00920922"/>
    <w:rsid w:val="00920CA9"/>
    <w:rsid w:val="00921253"/>
    <w:rsid w:val="00921FC3"/>
    <w:rsid w:val="00922F19"/>
    <w:rsid w:val="00924A6F"/>
    <w:rsid w:val="00924AF7"/>
    <w:rsid w:val="009258F8"/>
    <w:rsid w:val="009264D8"/>
    <w:rsid w:val="00926921"/>
    <w:rsid w:val="00926F38"/>
    <w:rsid w:val="009274A3"/>
    <w:rsid w:val="00930B80"/>
    <w:rsid w:val="00930DE7"/>
    <w:rsid w:val="00932180"/>
    <w:rsid w:val="0093297A"/>
    <w:rsid w:val="00934031"/>
    <w:rsid w:val="0093501A"/>
    <w:rsid w:val="00940080"/>
    <w:rsid w:val="0094010D"/>
    <w:rsid w:val="00941C98"/>
    <w:rsid w:val="009423AF"/>
    <w:rsid w:val="009426C7"/>
    <w:rsid w:val="00942C0B"/>
    <w:rsid w:val="009454BE"/>
    <w:rsid w:val="00945AEE"/>
    <w:rsid w:val="00945C92"/>
    <w:rsid w:val="00946D7D"/>
    <w:rsid w:val="00946E3C"/>
    <w:rsid w:val="00947D4E"/>
    <w:rsid w:val="009517D7"/>
    <w:rsid w:val="00951BFF"/>
    <w:rsid w:val="00951D95"/>
    <w:rsid w:val="00952AAC"/>
    <w:rsid w:val="00953404"/>
    <w:rsid w:val="009543FD"/>
    <w:rsid w:val="0095455B"/>
    <w:rsid w:val="009549A0"/>
    <w:rsid w:val="00954E5F"/>
    <w:rsid w:val="0095523B"/>
    <w:rsid w:val="009565D5"/>
    <w:rsid w:val="00956FDB"/>
    <w:rsid w:val="0095758F"/>
    <w:rsid w:val="00957B4D"/>
    <w:rsid w:val="00957D2C"/>
    <w:rsid w:val="00957E05"/>
    <w:rsid w:val="0096027E"/>
    <w:rsid w:val="00960707"/>
    <w:rsid w:val="009615FC"/>
    <w:rsid w:val="0096211B"/>
    <w:rsid w:val="0096238B"/>
    <w:rsid w:val="0096323F"/>
    <w:rsid w:val="0096389B"/>
    <w:rsid w:val="00963B4D"/>
    <w:rsid w:val="009640B7"/>
    <w:rsid w:val="00965BD8"/>
    <w:rsid w:val="00965F30"/>
    <w:rsid w:val="009661B5"/>
    <w:rsid w:val="00967823"/>
    <w:rsid w:val="009701DA"/>
    <w:rsid w:val="009706C0"/>
    <w:rsid w:val="009717F0"/>
    <w:rsid w:val="0097481D"/>
    <w:rsid w:val="00974A4D"/>
    <w:rsid w:val="00974AEC"/>
    <w:rsid w:val="00977D64"/>
    <w:rsid w:val="009801F7"/>
    <w:rsid w:val="009810EE"/>
    <w:rsid w:val="00982299"/>
    <w:rsid w:val="00982DA5"/>
    <w:rsid w:val="00983633"/>
    <w:rsid w:val="0098376E"/>
    <w:rsid w:val="00983A31"/>
    <w:rsid w:val="00983D08"/>
    <w:rsid w:val="0098500D"/>
    <w:rsid w:val="009877BF"/>
    <w:rsid w:val="0098794A"/>
    <w:rsid w:val="00987CD7"/>
    <w:rsid w:val="00990C06"/>
    <w:rsid w:val="009912A0"/>
    <w:rsid w:val="009912D4"/>
    <w:rsid w:val="009921D1"/>
    <w:rsid w:val="00993021"/>
    <w:rsid w:val="00994B9E"/>
    <w:rsid w:val="00995AFC"/>
    <w:rsid w:val="00995D65"/>
    <w:rsid w:val="00995EDC"/>
    <w:rsid w:val="009966CB"/>
    <w:rsid w:val="00996A27"/>
    <w:rsid w:val="00996FB3"/>
    <w:rsid w:val="009A07B8"/>
    <w:rsid w:val="009A157A"/>
    <w:rsid w:val="009A1B37"/>
    <w:rsid w:val="009A2097"/>
    <w:rsid w:val="009A237C"/>
    <w:rsid w:val="009A241F"/>
    <w:rsid w:val="009A2C6B"/>
    <w:rsid w:val="009A3132"/>
    <w:rsid w:val="009A3F2C"/>
    <w:rsid w:val="009A43AE"/>
    <w:rsid w:val="009A46C6"/>
    <w:rsid w:val="009A558F"/>
    <w:rsid w:val="009A5624"/>
    <w:rsid w:val="009A5A5B"/>
    <w:rsid w:val="009A5AE3"/>
    <w:rsid w:val="009A6851"/>
    <w:rsid w:val="009A7684"/>
    <w:rsid w:val="009B0525"/>
    <w:rsid w:val="009B1361"/>
    <w:rsid w:val="009B13B4"/>
    <w:rsid w:val="009B3E9F"/>
    <w:rsid w:val="009B6039"/>
    <w:rsid w:val="009B6080"/>
    <w:rsid w:val="009B75CD"/>
    <w:rsid w:val="009B78BC"/>
    <w:rsid w:val="009C03C2"/>
    <w:rsid w:val="009C0F87"/>
    <w:rsid w:val="009C2457"/>
    <w:rsid w:val="009C26E4"/>
    <w:rsid w:val="009C2F22"/>
    <w:rsid w:val="009C3B6F"/>
    <w:rsid w:val="009C5342"/>
    <w:rsid w:val="009C58E9"/>
    <w:rsid w:val="009C6A66"/>
    <w:rsid w:val="009D023A"/>
    <w:rsid w:val="009D0956"/>
    <w:rsid w:val="009D0F2B"/>
    <w:rsid w:val="009D11C2"/>
    <w:rsid w:val="009D1758"/>
    <w:rsid w:val="009D21DC"/>
    <w:rsid w:val="009D28AA"/>
    <w:rsid w:val="009D2DFB"/>
    <w:rsid w:val="009D388C"/>
    <w:rsid w:val="009D397C"/>
    <w:rsid w:val="009D3CC3"/>
    <w:rsid w:val="009D4C62"/>
    <w:rsid w:val="009D5331"/>
    <w:rsid w:val="009D596F"/>
    <w:rsid w:val="009D78D2"/>
    <w:rsid w:val="009E049D"/>
    <w:rsid w:val="009E0CDC"/>
    <w:rsid w:val="009E0E08"/>
    <w:rsid w:val="009E12D2"/>
    <w:rsid w:val="009E23F2"/>
    <w:rsid w:val="009E2765"/>
    <w:rsid w:val="009E2AF6"/>
    <w:rsid w:val="009E2E6F"/>
    <w:rsid w:val="009E411D"/>
    <w:rsid w:val="009E54B9"/>
    <w:rsid w:val="009E5CA5"/>
    <w:rsid w:val="009E6795"/>
    <w:rsid w:val="009E6B1E"/>
    <w:rsid w:val="009F03F7"/>
    <w:rsid w:val="009F118C"/>
    <w:rsid w:val="009F1D21"/>
    <w:rsid w:val="009F218B"/>
    <w:rsid w:val="009F21DC"/>
    <w:rsid w:val="009F3FAB"/>
    <w:rsid w:val="009F4447"/>
    <w:rsid w:val="009F51DE"/>
    <w:rsid w:val="009F588A"/>
    <w:rsid w:val="009F6D3B"/>
    <w:rsid w:val="009F711F"/>
    <w:rsid w:val="009F76DD"/>
    <w:rsid w:val="009F7F70"/>
    <w:rsid w:val="00A006D5"/>
    <w:rsid w:val="00A00DF6"/>
    <w:rsid w:val="00A01248"/>
    <w:rsid w:val="00A012F2"/>
    <w:rsid w:val="00A034E6"/>
    <w:rsid w:val="00A037A5"/>
    <w:rsid w:val="00A0581F"/>
    <w:rsid w:val="00A05A9D"/>
    <w:rsid w:val="00A05EE9"/>
    <w:rsid w:val="00A07ACD"/>
    <w:rsid w:val="00A10490"/>
    <w:rsid w:val="00A15903"/>
    <w:rsid w:val="00A16325"/>
    <w:rsid w:val="00A16936"/>
    <w:rsid w:val="00A16B41"/>
    <w:rsid w:val="00A16CDA"/>
    <w:rsid w:val="00A17AFB"/>
    <w:rsid w:val="00A20392"/>
    <w:rsid w:val="00A208A4"/>
    <w:rsid w:val="00A2175E"/>
    <w:rsid w:val="00A21AE7"/>
    <w:rsid w:val="00A223DF"/>
    <w:rsid w:val="00A22B6D"/>
    <w:rsid w:val="00A2347B"/>
    <w:rsid w:val="00A23C51"/>
    <w:rsid w:val="00A23DD6"/>
    <w:rsid w:val="00A24B6D"/>
    <w:rsid w:val="00A24DBD"/>
    <w:rsid w:val="00A254C4"/>
    <w:rsid w:val="00A26CE8"/>
    <w:rsid w:val="00A27D95"/>
    <w:rsid w:val="00A30076"/>
    <w:rsid w:val="00A3079D"/>
    <w:rsid w:val="00A30CFB"/>
    <w:rsid w:val="00A31370"/>
    <w:rsid w:val="00A33394"/>
    <w:rsid w:val="00A33B17"/>
    <w:rsid w:val="00A33D9F"/>
    <w:rsid w:val="00A34389"/>
    <w:rsid w:val="00A36300"/>
    <w:rsid w:val="00A36CAF"/>
    <w:rsid w:val="00A371F5"/>
    <w:rsid w:val="00A37703"/>
    <w:rsid w:val="00A3792C"/>
    <w:rsid w:val="00A3795E"/>
    <w:rsid w:val="00A40D58"/>
    <w:rsid w:val="00A41A53"/>
    <w:rsid w:val="00A41CEE"/>
    <w:rsid w:val="00A43426"/>
    <w:rsid w:val="00A4382A"/>
    <w:rsid w:val="00A43D40"/>
    <w:rsid w:val="00A44660"/>
    <w:rsid w:val="00A452C6"/>
    <w:rsid w:val="00A45D80"/>
    <w:rsid w:val="00A472BA"/>
    <w:rsid w:val="00A50AE6"/>
    <w:rsid w:val="00A5159B"/>
    <w:rsid w:val="00A51687"/>
    <w:rsid w:val="00A51AAD"/>
    <w:rsid w:val="00A53143"/>
    <w:rsid w:val="00A53530"/>
    <w:rsid w:val="00A53DE0"/>
    <w:rsid w:val="00A55479"/>
    <w:rsid w:val="00A55E19"/>
    <w:rsid w:val="00A562CB"/>
    <w:rsid w:val="00A56BD9"/>
    <w:rsid w:val="00A6069B"/>
    <w:rsid w:val="00A60F46"/>
    <w:rsid w:val="00A6139B"/>
    <w:rsid w:val="00A615BB"/>
    <w:rsid w:val="00A615E7"/>
    <w:rsid w:val="00A618A9"/>
    <w:rsid w:val="00A61DF8"/>
    <w:rsid w:val="00A61F93"/>
    <w:rsid w:val="00A62F67"/>
    <w:rsid w:val="00A63625"/>
    <w:rsid w:val="00A63EAF"/>
    <w:rsid w:val="00A64C26"/>
    <w:rsid w:val="00A66241"/>
    <w:rsid w:val="00A66885"/>
    <w:rsid w:val="00A66E10"/>
    <w:rsid w:val="00A66F09"/>
    <w:rsid w:val="00A67B95"/>
    <w:rsid w:val="00A67E9E"/>
    <w:rsid w:val="00A70B85"/>
    <w:rsid w:val="00A70BBC"/>
    <w:rsid w:val="00A710B0"/>
    <w:rsid w:val="00A71508"/>
    <w:rsid w:val="00A717ED"/>
    <w:rsid w:val="00A7187D"/>
    <w:rsid w:val="00A72455"/>
    <w:rsid w:val="00A725F4"/>
    <w:rsid w:val="00A728E9"/>
    <w:rsid w:val="00A7320A"/>
    <w:rsid w:val="00A73BCB"/>
    <w:rsid w:val="00A747E0"/>
    <w:rsid w:val="00A75077"/>
    <w:rsid w:val="00A75DF9"/>
    <w:rsid w:val="00A76435"/>
    <w:rsid w:val="00A775F6"/>
    <w:rsid w:val="00A77ADD"/>
    <w:rsid w:val="00A77BC7"/>
    <w:rsid w:val="00A82709"/>
    <w:rsid w:val="00A82F2A"/>
    <w:rsid w:val="00A8319A"/>
    <w:rsid w:val="00A838B1"/>
    <w:rsid w:val="00A8440A"/>
    <w:rsid w:val="00A844B0"/>
    <w:rsid w:val="00A86137"/>
    <w:rsid w:val="00A87762"/>
    <w:rsid w:val="00A92473"/>
    <w:rsid w:val="00A92BDF"/>
    <w:rsid w:val="00A937C8"/>
    <w:rsid w:val="00A95D6B"/>
    <w:rsid w:val="00A963C2"/>
    <w:rsid w:val="00A9699B"/>
    <w:rsid w:val="00A96F94"/>
    <w:rsid w:val="00A97731"/>
    <w:rsid w:val="00AA02C3"/>
    <w:rsid w:val="00AA0EDA"/>
    <w:rsid w:val="00AA0EDD"/>
    <w:rsid w:val="00AA0FC9"/>
    <w:rsid w:val="00AA2F3C"/>
    <w:rsid w:val="00AA3715"/>
    <w:rsid w:val="00AA3828"/>
    <w:rsid w:val="00AA3D60"/>
    <w:rsid w:val="00AA43C9"/>
    <w:rsid w:val="00AA4C44"/>
    <w:rsid w:val="00AA6373"/>
    <w:rsid w:val="00AB050E"/>
    <w:rsid w:val="00AB058D"/>
    <w:rsid w:val="00AB18DD"/>
    <w:rsid w:val="00AB2975"/>
    <w:rsid w:val="00AB29E2"/>
    <w:rsid w:val="00AB3E46"/>
    <w:rsid w:val="00AB3F4F"/>
    <w:rsid w:val="00AB5C2D"/>
    <w:rsid w:val="00AB6D4F"/>
    <w:rsid w:val="00AB6ECF"/>
    <w:rsid w:val="00AB7774"/>
    <w:rsid w:val="00AB79D8"/>
    <w:rsid w:val="00AC0502"/>
    <w:rsid w:val="00AC0C35"/>
    <w:rsid w:val="00AC137E"/>
    <w:rsid w:val="00AC13CD"/>
    <w:rsid w:val="00AC1573"/>
    <w:rsid w:val="00AC2A7D"/>
    <w:rsid w:val="00AC3860"/>
    <w:rsid w:val="00AC3B66"/>
    <w:rsid w:val="00AC4846"/>
    <w:rsid w:val="00AC5557"/>
    <w:rsid w:val="00AC5DB5"/>
    <w:rsid w:val="00AC77F5"/>
    <w:rsid w:val="00AC7B78"/>
    <w:rsid w:val="00AD12D0"/>
    <w:rsid w:val="00AD12E8"/>
    <w:rsid w:val="00AD2F96"/>
    <w:rsid w:val="00AD32D8"/>
    <w:rsid w:val="00AD3811"/>
    <w:rsid w:val="00AD399A"/>
    <w:rsid w:val="00AD445A"/>
    <w:rsid w:val="00AD52B2"/>
    <w:rsid w:val="00AD587E"/>
    <w:rsid w:val="00AD6F77"/>
    <w:rsid w:val="00AE0A6B"/>
    <w:rsid w:val="00AE1633"/>
    <w:rsid w:val="00AE1BA5"/>
    <w:rsid w:val="00AE2AD7"/>
    <w:rsid w:val="00AE33BD"/>
    <w:rsid w:val="00AE3904"/>
    <w:rsid w:val="00AE3F01"/>
    <w:rsid w:val="00AE408E"/>
    <w:rsid w:val="00AE590B"/>
    <w:rsid w:val="00AE6578"/>
    <w:rsid w:val="00AE73B2"/>
    <w:rsid w:val="00AE7B6A"/>
    <w:rsid w:val="00AF0D8F"/>
    <w:rsid w:val="00AF2885"/>
    <w:rsid w:val="00AF2AF0"/>
    <w:rsid w:val="00AF2BA7"/>
    <w:rsid w:val="00AF360A"/>
    <w:rsid w:val="00AF40A9"/>
    <w:rsid w:val="00AF5151"/>
    <w:rsid w:val="00AF54FE"/>
    <w:rsid w:val="00AF5D83"/>
    <w:rsid w:val="00AF6D00"/>
    <w:rsid w:val="00AF772C"/>
    <w:rsid w:val="00AF7B5A"/>
    <w:rsid w:val="00AF7FA8"/>
    <w:rsid w:val="00B0033C"/>
    <w:rsid w:val="00B006E1"/>
    <w:rsid w:val="00B00CFB"/>
    <w:rsid w:val="00B01726"/>
    <w:rsid w:val="00B01C4E"/>
    <w:rsid w:val="00B02A27"/>
    <w:rsid w:val="00B03512"/>
    <w:rsid w:val="00B03D90"/>
    <w:rsid w:val="00B048F7"/>
    <w:rsid w:val="00B04AAB"/>
    <w:rsid w:val="00B05557"/>
    <w:rsid w:val="00B0620F"/>
    <w:rsid w:val="00B06554"/>
    <w:rsid w:val="00B06A81"/>
    <w:rsid w:val="00B07242"/>
    <w:rsid w:val="00B076C7"/>
    <w:rsid w:val="00B0795D"/>
    <w:rsid w:val="00B11699"/>
    <w:rsid w:val="00B11AB6"/>
    <w:rsid w:val="00B12788"/>
    <w:rsid w:val="00B1314D"/>
    <w:rsid w:val="00B131D7"/>
    <w:rsid w:val="00B13B8B"/>
    <w:rsid w:val="00B142C4"/>
    <w:rsid w:val="00B14C6A"/>
    <w:rsid w:val="00B15D83"/>
    <w:rsid w:val="00B15D90"/>
    <w:rsid w:val="00B15EF4"/>
    <w:rsid w:val="00B17923"/>
    <w:rsid w:val="00B17EB0"/>
    <w:rsid w:val="00B202E2"/>
    <w:rsid w:val="00B2130A"/>
    <w:rsid w:val="00B2193E"/>
    <w:rsid w:val="00B220EC"/>
    <w:rsid w:val="00B22AB7"/>
    <w:rsid w:val="00B2585D"/>
    <w:rsid w:val="00B25CA0"/>
    <w:rsid w:val="00B27116"/>
    <w:rsid w:val="00B273CC"/>
    <w:rsid w:val="00B27BB8"/>
    <w:rsid w:val="00B27D4D"/>
    <w:rsid w:val="00B30121"/>
    <w:rsid w:val="00B31CFC"/>
    <w:rsid w:val="00B32799"/>
    <w:rsid w:val="00B33147"/>
    <w:rsid w:val="00B33308"/>
    <w:rsid w:val="00B33866"/>
    <w:rsid w:val="00B3499D"/>
    <w:rsid w:val="00B349D7"/>
    <w:rsid w:val="00B36D14"/>
    <w:rsid w:val="00B36F8F"/>
    <w:rsid w:val="00B3716B"/>
    <w:rsid w:val="00B37D83"/>
    <w:rsid w:val="00B40DEC"/>
    <w:rsid w:val="00B418F7"/>
    <w:rsid w:val="00B436FE"/>
    <w:rsid w:val="00B43B33"/>
    <w:rsid w:val="00B43F95"/>
    <w:rsid w:val="00B44297"/>
    <w:rsid w:val="00B44764"/>
    <w:rsid w:val="00B44843"/>
    <w:rsid w:val="00B45D3B"/>
    <w:rsid w:val="00B46B83"/>
    <w:rsid w:val="00B476D5"/>
    <w:rsid w:val="00B51A63"/>
    <w:rsid w:val="00B5204E"/>
    <w:rsid w:val="00B5325E"/>
    <w:rsid w:val="00B53A9F"/>
    <w:rsid w:val="00B54713"/>
    <w:rsid w:val="00B552A9"/>
    <w:rsid w:val="00B55596"/>
    <w:rsid w:val="00B55DBB"/>
    <w:rsid w:val="00B5662E"/>
    <w:rsid w:val="00B56647"/>
    <w:rsid w:val="00B56A3A"/>
    <w:rsid w:val="00B56DCD"/>
    <w:rsid w:val="00B57898"/>
    <w:rsid w:val="00B60F51"/>
    <w:rsid w:val="00B61101"/>
    <w:rsid w:val="00B61342"/>
    <w:rsid w:val="00B62E98"/>
    <w:rsid w:val="00B637CD"/>
    <w:rsid w:val="00B643C9"/>
    <w:rsid w:val="00B648EA"/>
    <w:rsid w:val="00B67481"/>
    <w:rsid w:val="00B6766A"/>
    <w:rsid w:val="00B7154A"/>
    <w:rsid w:val="00B71834"/>
    <w:rsid w:val="00B737B7"/>
    <w:rsid w:val="00B73A4A"/>
    <w:rsid w:val="00B74029"/>
    <w:rsid w:val="00B74396"/>
    <w:rsid w:val="00B745BF"/>
    <w:rsid w:val="00B75ABD"/>
    <w:rsid w:val="00B766A6"/>
    <w:rsid w:val="00B76B99"/>
    <w:rsid w:val="00B773F2"/>
    <w:rsid w:val="00B77C12"/>
    <w:rsid w:val="00B81486"/>
    <w:rsid w:val="00B8375C"/>
    <w:rsid w:val="00B841FA"/>
    <w:rsid w:val="00B846ED"/>
    <w:rsid w:val="00B848A9"/>
    <w:rsid w:val="00B852B6"/>
    <w:rsid w:val="00B85716"/>
    <w:rsid w:val="00B85CF3"/>
    <w:rsid w:val="00B86643"/>
    <w:rsid w:val="00B8670D"/>
    <w:rsid w:val="00B86B67"/>
    <w:rsid w:val="00B87020"/>
    <w:rsid w:val="00B90A09"/>
    <w:rsid w:val="00B9263A"/>
    <w:rsid w:val="00B93D61"/>
    <w:rsid w:val="00B9508F"/>
    <w:rsid w:val="00B959FB"/>
    <w:rsid w:val="00B96462"/>
    <w:rsid w:val="00B9653A"/>
    <w:rsid w:val="00B966AE"/>
    <w:rsid w:val="00B9678C"/>
    <w:rsid w:val="00B96A23"/>
    <w:rsid w:val="00B96D8C"/>
    <w:rsid w:val="00B9741E"/>
    <w:rsid w:val="00B97718"/>
    <w:rsid w:val="00B97F84"/>
    <w:rsid w:val="00BA005F"/>
    <w:rsid w:val="00BA07A6"/>
    <w:rsid w:val="00BA12CB"/>
    <w:rsid w:val="00BA1EE0"/>
    <w:rsid w:val="00BA1FCF"/>
    <w:rsid w:val="00BA26E0"/>
    <w:rsid w:val="00BA41AC"/>
    <w:rsid w:val="00BA4EDD"/>
    <w:rsid w:val="00BA4F50"/>
    <w:rsid w:val="00BA6EEA"/>
    <w:rsid w:val="00BA7586"/>
    <w:rsid w:val="00BA7758"/>
    <w:rsid w:val="00BA7ACB"/>
    <w:rsid w:val="00BB0D9A"/>
    <w:rsid w:val="00BB2491"/>
    <w:rsid w:val="00BB2EA0"/>
    <w:rsid w:val="00BB30B4"/>
    <w:rsid w:val="00BB351B"/>
    <w:rsid w:val="00BB41E5"/>
    <w:rsid w:val="00BB4D64"/>
    <w:rsid w:val="00BB5730"/>
    <w:rsid w:val="00BB643B"/>
    <w:rsid w:val="00BB656A"/>
    <w:rsid w:val="00BC069F"/>
    <w:rsid w:val="00BC0725"/>
    <w:rsid w:val="00BC1321"/>
    <w:rsid w:val="00BC1B1B"/>
    <w:rsid w:val="00BC1CA1"/>
    <w:rsid w:val="00BC2414"/>
    <w:rsid w:val="00BC40CB"/>
    <w:rsid w:val="00BC6475"/>
    <w:rsid w:val="00BC767F"/>
    <w:rsid w:val="00BC77C3"/>
    <w:rsid w:val="00BD0348"/>
    <w:rsid w:val="00BD0CB3"/>
    <w:rsid w:val="00BD1014"/>
    <w:rsid w:val="00BD136A"/>
    <w:rsid w:val="00BD27E1"/>
    <w:rsid w:val="00BD2CAE"/>
    <w:rsid w:val="00BD374A"/>
    <w:rsid w:val="00BD3824"/>
    <w:rsid w:val="00BD40FE"/>
    <w:rsid w:val="00BD4670"/>
    <w:rsid w:val="00BD475D"/>
    <w:rsid w:val="00BD513B"/>
    <w:rsid w:val="00BD5732"/>
    <w:rsid w:val="00BD6130"/>
    <w:rsid w:val="00BD6BF9"/>
    <w:rsid w:val="00BE0159"/>
    <w:rsid w:val="00BE0AA1"/>
    <w:rsid w:val="00BE0AFD"/>
    <w:rsid w:val="00BE18C4"/>
    <w:rsid w:val="00BE1C0A"/>
    <w:rsid w:val="00BE1D93"/>
    <w:rsid w:val="00BE21E9"/>
    <w:rsid w:val="00BE25BD"/>
    <w:rsid w:val="00BE26E5"/>
    <w:rsid w:val="00BE35FD"/>
    <w:rsid w:val="00BE3AC7"/>
    <w:rsid w:val="00BE4A20"/>
    <w:rsid w:val="00BE4ECA"/>
    <w:rsid w:val="00BE51A3"/>
    <w:rsid w:val="00BE54CE"/>
    <w:rsid w:val="00BE75AD"/>
    <w:rsid w:val="00BE7B58"/>
    <w:rsid w:val="00BF0E3B"/>
    <w:rsid w:val="00BF188F"/>
    <w:rsid w:val="00BF19C4"/>
    <w:rsid w:val="00BF2099"/>
    <w:rsid w:val="00BF34A6"/>
    <w:rsid w:val="00BF46FC"/>
    <w:rsid w:val="00BF528B"/>
    <w:rsid w:val="00BF5673"/>
    <w:rsid w:val="00BF613B"/>
    <w:rsid w:val="00C0307F"/>
    <w:rsid w:val="00C0311F"/>
    <w:rsid w:val="00C0362E"/>
    <w:rsid w:val="00C044F9"/>
    <w:rsid w:val="00C06CDF"/>
    <w:rsid w:val="00C07D12"/>
    <w:rsid w:val="00C07DBB"/>
    <w:rsid w:val="00C103B2"/>
    <w:rsid w:val="00C11887"/>
    <w:rsid w:val="00C11C95"/>
    <w:rsid w:val="00C1277F"/>
    <w:rsid w:val="00C12EEC"/>
    <w:rsid w:val="00C13A09"/>
    <w:rsid w:val="00C13C7F"/>
    <w:rsid w:val="00C13F9A"/>
    <w:rsid w:val="00C1419D"/>
    <w:rsid w:val="00C141A0"/>
    <w:rsid w:val="00C15411"/>
    <w:rsid w:val="00C17BE9"/>
    <w:rsid w:val="00C17DDF"/>
    <w:rsid w:val="00C20DFF"/>
    <w:rsid w:val="00C213EC"/>
    <w:rsid w:val="00C2147D"/>
    <w:rsid w:val="00C21482"/>
    <w:rsid w:val="00C217AA"/>
    <w:rsid w:val="00C22AA6"/>
    <w:rsid w:val="00C22C69"/>
    <w:rsid w:val="00C24570"/>
    <w:rsid w:val="00C24647"/>
    <w:rsid w:val="00C246B0"/>
    <w:rsid w:val="00C248D0"/>
    <w:rsid w:val="00C2577E"/>
    <w:rsid w:val="00C25806"/>
    <w:rsid w:val="00C26D81"/>
    <w:rsid w:val="00C27059"/>
    <w:rsid w:val="00C27681"/>
    <w:rsid w:val="00C27B33"/>
    <w:rsid w:val="00C31D31"/>
    <w:rsid w:val="00C321D5"/>
    <w:rsid w:val="00C32255"/>
    <w:rsid w:val="00C322C5"/>
    <w:rsid w:val="00C32967"/>
    <w:rsid w:val="00C332B0"/>
    <w:rsid w:val="00C33418"/>
    <w:rsid w:val="00C3389F"/>
    <w:rsid w:val="00C34646"/>
    <w:rsid w:val="00C34964"/>
    <w:rsid w:val="00C34C4C"/>
    <w:rsid w:val="00C34E44"/>
    <w:rsid w:val="00C351A0"/>
    <w:rsid w:val="00C35627"/>
    <w:rsid w:val="00C35DA1"/>
    <w:rsid w:val="00C360A0"/>
    <w:rsid w:val="00C36B5F"/>
    <w:rsid w:val="00C36DC7"/>
    <w:rsid w:val="00C377CC"/>
    <w:rsid w:val="00C415DF"/>
    <w:rsid w:val="00C42933"/>
    <w:rsid w:val="00C4298D"/>
    <w:rsid w:val="00C43631"/>
    <w:rsid w:val="00C44240"/>
    <w:rsid w:val="00C4430D"/>
    <w:rsid w:val="00C44FA7"/>
    <w:rsid w:val="00C45584"/>
    <w:rsid w:val="00C46625"/>
    <w:rsid w:val="00C4690A"/>
    <w:rsid w:val="00C5134E"/>
    <w:rsid w:val="00C52E63"/>
    <w:rsid w:val="00C53760"/>
    <w:rsid w:val="00C53FB5"/>
    <w:rsid w:val="00C5432E"/>
    <w:rsid w:val="00C54D6A"/>
    <w:rsid w:val="00C55991"/>
    <w:rsid w:val="00C56993"/>
    <w:rsid w:val="00C5729E"/>
    <w:rsid w:val="00C61DFC"/>
    <w:rsid w:val="00C628FF"/>
    <w:rsid w:val="00C63787"/>
    <w:rsid w:val="00C64E10"/>
    <w:rsid w:val="00C65E0F"/>
    <w:rsid w:val="00C65EE0"/>
    <w:rsid w:val="00C66E73"/>
    <w:rsid w:val="00C67AE0"/>
    <w:rsid w:val="00C67C2E"/>
    <w:rsid w:val="00C705DA"/>
    <w:rsid w:val="00C70D84"/>
    <w:rsid w:val="00C70EFD"/>
    <w:rsid w:val="00C720BA"/>
    <w:rsid w:val="00C72ED2"/>
    <w:rsid w:val="00C73410"/>
    <w:rsid w:val="00C73674"/>
    <w:rsid w:val="00C73AF6"/>
    <w:rsid w:val="00C74499"/>
    <w:rsid w:val="00C74DEF"/>
    <w:rsid w:val="00C756C3"/>
    <w:rsid w:val="00C76A9E"/>
    <w:rsid w:val="00C80320"/>
    <w:rsid w:val="00C80D7F"/>
    <w:rsid w:val="00C81412"/>
    <w:rsid w:val="00C83269"/>
    <w:rsid w:val="00C836F5"/>
    <w:rsid w:val="00C84DFE"/>
    <w:rsid w:val="00C85A3A"/>
    <w:rsid w:val="00C866CC"/>
    <w:rsid w:val="00C87279"/>
    <w:rsid w:val="00C873E8"/>
    <w:rsid w:val="00C87D65"/>
    <w:rsid w:val="00C90764"/>
    <w:rsid w:val="00C91EB2"/>
    <w:rsid w:val="00C93C66"/>
    <w:rsid w:val="00C940DD"/>
    <w:rsid w:val="00C942CB"/>
    <w:rsid w:val="00C946F8"/>
    <w:rsid w:val="00C97D15"/>
    <w:rsid w:val="00CA00C1"/>
    <w:rsid w:val="00CA05B1"/>
    <w:rsid w:val="00CA0722"/>
    <w:rsid w:val="00CA0C87"/>
    <w:rsid w:val="00CA18AA"/>
    <w:rsid w:val="00CA2A9A"/>
    <w:rsid w:val="00CA2C67"/>
    <w:rsid w:val="00CA2CF9"/>
    <w:rsid w:val="00CA41E2"/>
    <w:rsid w:val="00CA514E"/>
    <w:rsid w:val="00CA7498"/>
    <w:rsid w:val="00CA78EF"/>
    <w:rsid w:val="00CB08D1"/>
    <w:rsid w:val="00CB1BB3"/>
    <w:rsid w:val="00CB1EB8"/>
    <w:rsid w:val="00CB225B"/>
    <w:rsid w:val="00CB2509"/>
    <w:rsid w:val="00CB2C7B"/>
    <w:rsid w:val="00CB3B10"/>
    <w:rsid w:val="00CB5677"/>
    <w:rsid w:val="00CB5C2F"/>
    <w:rsid w:val="00CB5DAB"/>
    <w:rsid w:val="00CB69CA"/>
    <w:rsid w:val="00CB6DAE"/>
    <w:rsid w:val="00CB6F5D"/>
    <w:rsid w:val="00CC19E7"/>
    <w:rsid w:val="00CC296B"/>
    <w:rsid w:val="00CC2C28"/>
    <w:rsid w:val="00CC369A"/>
    <w:rsid w:val="00CC5AEF"/>
    <w:rsid w:val="00CC5D3B"/>
    <w:rsid w:val="00CC6841"/>
    <w:rsid w:val="00CC6B5F"/>
    <w:rsid w:val="00CC6BA4"/>
    <w:rsid w:val="00CC6EEE"/>
    <w:rsid w:val="00CC73B3"/>
    <w:rsid w:val="00CC7481"/>
    <w:rsid w:val="00CD125A"/>
    <w:rsid w:val="00CD13A8"/>
    <w:rsid w:val="00CD4108"/>
    <w:rsid w:val="00CD4A59"/>
    <w:rsid w:val="00CD506D"/>
    <w:rsid w:val="00CD5813"/>
    <w:rsid w:val="00CD587A"/>
    <w:rsid w:val="00CD5E85"/>
    <w:rsid w:val="00CE2AC5"/>
    <w:rsid w:val="00CE3337"/>
    <w:rsid w:val="00CE45C8"/>
    <w:rsid w:val="00CE4F14"/>
    <w:rsid w:val="00CE59CD"/>
    <w:rsid w:val="00CE5AB8"/>
    <w:rsid w:val="00CE7D70"/>
    <w:rsid w:val="00CF06F7"/>
    <w:rsid w:val="00CF0BFF"/>
    <w:rsid w:val="00CF0E71"/>
    <w:rsid w:val="00CF4528"/>
    <w:rsid w:val="00CF5151"/>
    <w:rsid w:val="00CF57D7"/>
    <w:rsid w:val="00CF61DD"/>
    <w:rsid w:val="00D014E1"/>
    <w:rsid w:val="00D0225B"/>
    <w:rsid w:val="00D02C06"/>
    <w:rsid w:val="00D035F1"/>
    <w:rsid w:val="00D04A8F"/>
    <w:rsid w:val="00D04DA4"/>
    <w:rsid w:val="00D04E17"/>
    <w:rsid w:val="00D05E69"/>
    <w:rsid w:val="00D106F8"/>
    <w:rsid w:val="00D11D83"/>
    <w:rsid w:val="00D11DC4"/>
    <w:rsid w:val="00D13AAE"/>
    <w:rsid w:val="00D1453D"/>
    <w:rsid w:val="00D168D7"/>
    <w:rsid w:val="00D16F89"/>
    <w:rsid w:val="00D17302"/>
    <w:rsid w:val="00D1737F"/>
    <w:rsid w:val="00D17B24"/>
    <w:rsid w:val="00D17D6A"/>
    <w:rsid w:val="00D20369"/>
    <w:rsid w:val="00D21373"/>
    <w:rsid w:val="00D23BE0"/>
    <w:rsid w:val="00D23BF1"/>
    <w:rsid w:val="00D24392"/>
    <w:rsid w:val="00D25141"/>
    <w:rsid w:val="00D25A0F"/>
    <w:rsid w:val="00D25D85"/>
    <w:rsid w:val="00D300DB"/>
    <w:rsid w:val="00D30E44"/>
    <w:rsid w:val="00D3129A"/>
    <w:rsid w:val="00D317CE"/>
    <w:rsid w:val="00D33756"/>
    <w:rsid w:val="00D3394D"/>
    <w:rsid w:val="00D34098"/>
    <w:rsid w:val="00D3696B"/>
    <w:rsid w:val="00D374B3"/>
    <w:rsid w:val="00D3750A"/>
    <w:rsid w:val="00D37D27"/>
    <w:rsid w:val="00D40370"/>
    <w:rsid w:val="00D40536"/>
    <w:rsid w:val="00D421EE"/>
    <w:rsid w:val="00D42C2C"/>
    <w:rsid w:val="00D43BB4"/>
    <w:rsid w:val="00D4530B"/>
    <w:rsid w:val="00D459CD"/>
    <w:rsid w:val="00D45AEF"/>
    <w:rsid w:val="00D45C8A"/>
    <w:rsid w:val="00D47139"/>
    <w:rsid w:val="00D47883"/>
    <w:rsid w:val="00D47A02"/>
    <w:rsid w:val="00D501F9"/>
    <w:rsid w:val="00D503FA"/>
    <w:rsid w:val="00D5054C"/>
    <w:rsid w:val="00D50CEB"/>
    <w:rsid w:val="00D51867"/>
    <w:rsid w:val="00D51BA6"/>
    <w:rsid w:val="00D5263B"/>
    <w:rsid w:val="00D5295A"/>
    <w:rsid w:val="00D5364B"/>
    <w:rsid w:val="00D53F33"/>
    <w:rsid w:val="00D54251"/>
    <w:rsid w:val="00D5438A"/>
    <w:rsid w:val="00D548D8"/>
    <w:rsid w:val="00D55902"/>
    <w:rsid w:val="00D55959"/>
    <w:rsid w:val="00D559E2"/>
    <w:rsid w:val="00D55C5C"/>
    <w:rsid w:val="00D570E0"/>
    <w:rsid w:val="00D57F0D"/>
    <w:rsid w:val="00D60108"/>
    <w:rsid w:val="00D605B8"/>
    <w:rsid w:val="00D60A7A"/>
    <w:rsid w:val="00D60B14"/>
    <w:rsid w:val="00D614DC"/>
    <w:rsid w:val="00D61E8C"/>
    <w:rsid w:val="00D623E1"/>
    <w:rsid w:val="00D62449"/>
    <w:rsid w:val="00D62CF4"/>
    <w:rsid w:val="00D63B5D"/>
    <w:rsid w:val="00D64EEA"/>
    <w:rsid w:val="00D65CF7"/>
    <w:rsid w:val="00D665A1"/>
    <w:rsid w:val="00D676A2"/>
    <w:rsid w:val="00D7064F"/>
    <w:rsid w:val="00D740CC"/>
    <w:rsid w:val="00D75396"/>
    <w:rsid w:val="00D768C8"/>
    <w:rsid w:val="00D76A10"/>
    <w:rsid w:val="00D77EF7"/>
    <w:rsid w:val="00D824CA"/>
    <w:rsid w:val="00D82B5C"/>
    <w:rsid w:val="00D83A6E"/>
    <w:rsid w:val="00D852CA"/>
    <w:rsid w:val="00D8580B"/>
    <w:rsid w:val="00D85F62"/>
    <w:rsid w:val="00D862B1"/>
    <w:rsid w:val="00D86C2D"/>
    <w:rsid w:val="00D86DE2"/>
    <w:rsid w:val="00D8705A"/>
    <w:rsid w:val="00D87ED1"/>
    <w:rsid w:val="00D904ED"/>
    <w:rsid w:val="00D9093A"/>
    <w:rsid w:val="00D90B2E"/>
    <w:rsid w:val="00D90E00"/>
    <w:rsid w:val="00D942D1"/>
    <w:rsid w:val="00D94866"/>
    <w:rsid w:val="00D962E8"/>
    <w:rsid w:val="00D974D4"/>
    <w:rsid w:val="00DA0385"/>
    <w:rsid w:val="00DA03F4"/>
    <w:rsid w:val="00DA13CB"/>
    <w:rsid w:val="00DA197A"/>
    <w:rsid w:val="00DA2A74"/>
    <w:rsid w:val="00DA2C96"/>
    <w:rsid w:val="00DA2D90"/>
    <w:rsid w:val="00DA3952"/>
    <w:rsid w:val="00DA3A16"/>
    <w:rsid w:val="00DA3BC6"/>
    <w:rsid w:val="00DA43F3"/>
    <w:rsid w:val="00DA50A2"/>
    <w:rsid w:val="00DA5CF6"/>
    <w:rsid w:val="00DA5D08"/>
    <w:rsid w:val="00DA5DE6"/>
    <w:rsid w:val="00DA6AB1"/>
    <w:rsid w:val="00DA71B4"/>
    <w:rsid w:val="00DA760B"/>
    <w:rsid w:val="00DA7692"/>
    <w:rsid w:val="00DA7744"/>
    <w:rsid w:val="00DB0271"/>
    <w:rsid w:val="00DB174E"/>
    <w:rsid w:val="00DB1974"/>
    <w:rsid w:val="00DB1EA2"/>
    <w:rsid w:val="00DB2995"/>
    <w:rsid w:val="00DB49E9"/>
    <w:rsid w:val="00DB4CB1"/>
    <w:rsid w:val="00DB55B0"/>
    <w:rsid w:val="00DB6290"/>
    <w:rsid w:val="00DB6E31"/>
    <w:rsid w:val="00DB709F"/>
    <w:rsid w:val="00DB75EE"/>
    <w:rsid w:val="00DB7D4B"/>
    <w:rsid w:val="00DC01D7"/>
    <w:rsid w:val="00DC07C9"/>
    <w:rsid w:val="00DC0DEF"/>
    <w:rsid w:val="00DC2D16"/>
    <w:rsid w:val="00DC4793"/>
    <w:rsid w:val="00DC5151"/>
    <w:rsid w:val="00DC53E1"/>
    <w:rsid w:val="00DC6BA3"/>
    <w:rsid w:val="00DC79CE"/>
    <w:rsid w:val="00DD00E7"/>
    <w:rsid w:val="00DD0C91"/>
    <w:rsid w:val="00DD1281"/>
    <w:rsid w:val="00DD2543"/>
    <w:rsid w:val="00DD2666"/>
    <w:rsid w:val="00DD3D7E"/>
    <w:rsid w:val="00DD3DF0"/>
    <w:rsid w:val="00DD40CB"/>
    <w:rsid w:val="00DD490C"/>
    <w:rsid w:val="00DD4E94"/>
    <w:rsid w:val="00DD515F"/>
    <w:rsid w:val="00DD5F06"/>
    <w:rsid w:val="00DD607E"/>
    <w:rsid w:val="00DD6C22"/>
    <w:rsid w:val="00DD75D5"/>
    <w:rsid w:val="00DE1F63"/>
    <w:rsid w:val="00DE351A"/>
    <w:rsid w:val="00DE3A0A"/>
    <w:rsid w:val="00DE3E20"/>
    <w:rsid w:val="00DE4E6F"/>
    <w:rsid w:val="00DE61E2"/>
    <w:rsid w:val="00DE642C"/>
    <w:rsid w:val="00DE76A2"/>
    <w:rsid w:val="00DE7E14"/>
    <w:rsid w:val="00DF1697"/>
    <w:rsid w:val="00DF2FF8"/>
    <w:rsid w:val="00DF38BF"/>
    <w:rsid w:val="00DF48E2"/>
    <w:rsid w:val="00DF5B00"/>
    <w:rsid w:val="00DF5D9C"/>
    <w:rsid w:val="00DF623F"/>
    <w:rsid w:val="00DF68AD"/>
    <w:rsid w:val="00DF7E5A"/>
    <w:rsid w:val="00E00DBD"/>
    <w:rsid w:val="00E01C90"/>
    <w:rsid w:val="00E01DD8"/>
    <w:rsid w:val="00E023B5"/>
    <w:rsid w:val="00E03D32"/>
    <w:rsid w:val="00E042F1"/>
    <w:rsid w:val="00E04E4B"/>
    <w:rsid w:val="00E073BF"/>
    <w:rsid w:val="00E07527"/>
    <w:rsid w:val="00E07AFF"/>
    <w:rsid w:val="00E10D3C"/>
    <w:rsid w:val="00E1129E"/>
    <w:rsid w:val="00E126B5"/>
    <w:rsid w:val="00E129C1"/>
    <w:rsid w:val="00E1346C"/>
    <w:rsid w:val="00E14A1B"/>
    <w:rsid w:val="00E14A4D"/>
    <w:rsid w:val="00E1575C"/>
    <w:rsid w:val="00E166CA"/>
    <w:rsid w:val="00E21612"/>
    <w:rsid w:val="00E23B5A"/>
    <w:rsid w:val="00E241BD"/>
    <w:rsid w:val="00E24E9D"/>
    <w:rsid w:val="00E25345"/>
    <w:rsid w:val="00E25463"/>
    <w:rsid w:val="00E266EB"/>
    <w:rsid w:val="00E272EA"/>
    <w:rsid w:val="00E2742E"/>
    <w:rsid w:val="00E27547"/>
    <w:rsid w:val="00E27E8A"/>
    <w:rsid w:val="00E30905"/>
    <w:rsid w:val="00E30E61"/>
    <w:rsid w:val="00E30FCF"/>
    <w:rsid w:val="00E3144E"/>
    <w:rsid w:val="00E33169"/>
    <w:rsid w:val="00E33802"/>
    <w:rsid w:val="00E342B6"/>
    <w:rsid w:val="00E35812"/>
    <w:rsid w:val="00E35B33"/>
    <w:rsid w:val="00E367AB"/>
    <w:rsid w:val="00E37E5A"/>
    <w:rsid w:val="00E37E86"/>
    <w:rsid w:val="00E400E9"/>
    <w:rsid w:val="00E4087A"/>
    <w:rsid w:val="00E42103"/>
    <w:rsid w:val="00E426CD"/>
    <w:rsid w:val="00E428CD"/>
    <w:rsid w:val="00E435D1"/>
    <w:rsid w:val="00E43E30"/>
    <w:rsid w:val="00E441BE"/>
    <w:rsid w:val="00E44B54"/>
    <w:rsid w:val="00E46365"/>
    <w:rsid w:val="00E46369"/>
    <w:rsid w:val="00E46FE0"/>
    <w:rsid w:val="00E4715D"/>
    <w:rsid w:val="00E47AC6"/>
    <w:rsid w:val="00E5144F"/>
    <w:rsid w:val="00E51FCF"/>
    <w:rsid w:val="00E52BE1"/>
    <w:rsid w:val="00E553A6"/>
    <w:rsid w:val="00E55C4F"/>
    <w:rsid w:val="00E56596"/>
    <w:rsid w:val="00E571DA"/>
    <w:rsid w:val="00E57B94"/>
    <w:rsid w:val="00E603D3"/>
    <w:rsid w:val="00E60AA4"/>
    <w:rsid w:val="00E60BEE"/>
    <w:rsid w:val="00E6204F"/>
    <w:rsid w:val="00E62E3E"/>
    <w:rsid w:val="00E6329E"/>
    <w:rsid w:val="00E64922"/>
    <w:rsid w:val="00E64AE3"/>
    <w:rsid w:val="00E6528C"/>
    <w:rsid w:val="00E653E8"/>
    <w:rsid w:val="00E65F13"/>
    <w:rsid w:val="00E663FC"/>
    <w:rsid w:val="00E6649C"/>
    <w:rsid w:val="00E7061D"/>
    <w:rsid w:val="00E70AD7"/>
    <w:rsid w:val="00E70B2C"/>
    <w:rsid w:val="00E70B48"/>
    <w:rsid w:val="00E714C6"/>
    <w:rsid w:val="00E72602"/>
    <w:rsid w:val="00E72EDF"/>
    <w:rsid w:val="00E74F4E"/>
    <w:rsid w:val="00E75FC7"/>
    <w:rsid w:val="00E80088"/>
    <w:rsid w:val="00E800C7"/>
    <w:rsid w:val="00E81985"/>
    <w:rsid w:val="00E829A0"/>
    <w:rsid w:val="00E82E74"/>
    <w:rsid w:val="00E835A5"/>
    <w:rsid w:val="00E851B9"/>
    <w:rsid w:val="00E85EBA"/>
    <w:rsid w:val="00E8618A"/>
    <w:rsid w:val="00E86194"/>
    <w:rsid w:val="00E872AC"/>
    <w:rsid w:val="00E8738E"/>
    <w:rsid w:val="00E87C96"/>
    <w:rsid w:val="00E87DDB"/>
    <w:rsid w:val="00E92A29"/>
    <w:rsid w:val="00E92A79"/>
    <w:rsid w:val="00E92EFF"/>
    <w:rsid w:val="00E93203"/>
    <w:rsid w:val="00E935F2"/>
    <w:rsid w:val="00E93872"/>
    <w:rsid w:val="00E9396A"/>
    <w:rsid w:val="00E93A18"/>
    <w:rsid w:val="00E948B0"/>
    <w:rsid w:val="00E9550B"/>
    <w:rsid w:val="00E96020"/>
    <w:rsid w:val="00E96D7F"/>
    <w:rsid w:val="00E97FCF"/>
    <w:rsid w:val="00EA3032"/>
    <w:rsid w:val="00EA3B89"/>
    <w:rsid w:val="00EA4690"/>
    <w:rsid w:val="00EA5C43"/>
    <w:rsid w:val="00EA61D9"/>
    <w:rsid w:val="00EA61F9"/>
    <w:rsid w:val="00EA6F2F"/>
    <w:rsid w:val="00EA74A1"/>
    <w:rsid w:val="00EA786F"/>
    <w:rsid w:val="00EA7CF7"/>
    <w:rsid w:val="00EB130C"/>
    <w:rsid w:val="00EB2C4B"/>
    <w:rsid w:val="00EB300A"/>
    <w:rsid w:val="00EB31BC"/>
    <w:rsid w:val="00EB55CA"/>
    <w:rsid w:val="00EB602B"/>
    <w:rsid w:val="00EB6524"/>
    <w:rsid w:val="00EB774E"/>
    <w:rsid w:val="00EB7EBB"/>
    <w:rsid w:val="00EB7EF7"/>
    <w:rsid w:val="00EC1EBE"/>
    <w:rsid w:val="00EC22EF"/>
    <w:rsid w:val="00EC2B7E"/>
    <w:rsid w:val="00EC5162"/>
    <w:rsid w:val="00EC5416"/>
    <w:rsid w:val="00EC5756"/>
    <w:rsid w:val="00EC6A3E"/>
    <w:rsid w:val="00ED0D70"/>
    <w:rsid w:val="00ED27C9"/>
    <w:rsid w:val="00ED3224"/>
    <w:rsid w:val="00ED3C65"/>
    <w:rsid w:val="00ED3D9A"/>
    <w:rsid w:val="00ED46DA"/>
    <w:rsid w:val="00ED4746"/>
    <w:rsid w:val="00ED4B3F"/>
    <w:rsid w:val="00ED5685"/>
    <w:rsid w:val="00ED5831"/>
    <w:rsid w:val="00ED5EC0"/>
    <w:rsid w:val="00ED7138"/>
    <w:rsid w:val="00ED76EC"/>
    <w:rsid w:val="00EE003D"/>
    <w:rsid w:val="00EE00FA"/>
    <w:rsid w:val="00EE0443"/>
    <w:rsid w:val="00EE0732"/>
    <w:rsid w:val="00EE1826"/>
    <w:rsid w:val="00EE2C26"/>
    <w:rsid w:val="00EE2E97"/>
    <w:rsid w:val="00EE3C25"/>
    <w:rsid w:val="00EE3C84"/>
    <w:rsid w:val="00EE3E1A"/>
    <w:rsid w:val="00EE51E0"/>
    <w:rsid w:val="00EF02B0"/>
    <w:rsid w:val="00EF1C95"/>
    <w:rsid w:val="00EF3254"/>
    <w:rsid w:val="00EF3867"/>
    <w:rsid w:val="00EF3A7B"/>
    <w:rsid w:val="00EF3AC1"/>
    <w:rsid w:val="00EF4315"/>
    <w:rsid w:val="00EF46E6"/>
    <w:rsid w:val="00EF4721"/>
    <w:rsid w:val="00EF4974"/>
    <w:rsid w:val="00EF49A8"/>
    <w:rsid w:val="00EF5024"/>
    <w:rsid w:val="00EF5423"/>
    <w:rsid w:val="00EF673B"/>
    <w:rsid w:val="00EF6910"/>
    <w:rsid w:val="00F01A93"/>
    <w:rsid w:val="00F03DD7"/>
    <w:rsid w:val="00F040D0"/>
    <w:rsid w:val="00F04489"/>
    <w:rsid w:val="00F04802"/>
    <w:rsid w:val="00F04874"/>
    <w:rsid w:val="00F04B23"/>
    <w:rsid w:val="00F05E2C"/>
    <w:rsid w:val="00F069E8"/>
    <w:rsid w:val="00F0731F"/>
    <w:rsid w:val="00F10234"/>
    <w:rsid w:val="00F10307"/>
    <w:rsid w:val="00F10977"/>
    <w:rsid w:val="00F10B82"/>
    <w:rsid w:val="00F11377"/>
    <w:rsid w:val="00F1150A"/>
    <w:rsid w:val="00F115A9"/>
    <w:rsid w:val="00F121CE"/>
    <w:rsid w:val="00F12829"/>
    <w:rsid w:val="00F13481"/>
    <w:rsid w:val="00F13622"/>
    <w:rsid w:val="00F13BAF"/>
    <w:rsid w:val="00F13C89"/>
    <w:rsid w:val="00F13E12"/>
    <w:rsid w:val="00F14582"/>
    <w:rsid w:val="00F1574C"/>
    <w:rsid w:val="00F160E4"/>
    <w:rsid w:val="00F21A0C"/>
    <w:rsid w:val="00F21AD1"/>
    <w:rsid w:val="00F22E2D"/>
    <w:rsid w:val="00F23449"/>
    <w:rsid w:val="00F250B5"/>
    <w:rsid w:val="00F255D5"/>
    <w:rsid w:val="00F30965"/>
    <w:rsid w:val="00F30C16"/>
    <w:rsid w:val="00F30CDB"/>
    <w:rsid w:val="00F32719"/>
    <w:rsid w:val="00F32D09"/>
    <w:rsid w:val="00F33813"/>
    <w:rsid w:val="00F33B6A"/>
    <w:rsid w:val="00F34ECA"/>
    <w:rsid w:val="00F35537"/>
    <w:rsid w:val="00F355C2"/>
    <w:rsid w:val="00F36598"/>
    <w:rsid w:val="00F36C74"/>
    <w:rsid w:val="00F37B00"/>
    <w:rsid w:val="00F37D8E"/>
    <w:rsid w:val="00F411E1"/>
    <w:rsid w:val="00F432E2"/>
    <w:rsid w:val="00F436A8"/>
    <w:rsid w:val="00F43CE2"/>
    <w:rsid w:val="00F45C42"/>
    <w:rsid w:val="00F47758"/>
    <w:rsid w:val="00F51770"/>
    <w:rsid w:val="00F544C6"/>
    <w:rsid w:val="00F55185"/>
    <w:rsid w:val="00F5692C"/>
    <w:rsid w:val="00F6040D"/>
    <w:rsid w:val="00F60577"/>
    <w:rsid w:val="00F60643"/>
    <w:rsid w:val="00F60D61"/>
    <w:rsid w:val="00F6108A"/>
    <w:rsid w:val="00F61299"/>
    <w:rsid w:val="00F61374"/>
    <w:rsid w:val="00F61BCC"/>
    <w:rsid w:val="00F62FE4"/>
    <w:rsid w:val="00F6359E"/>
    <w:rsid w:val="00F64650"/>
    <w:rsid w:val="00F646E4"/>
    <w:rsid w:val="00F65138"/>
    <w:rsid w:val="00F658BF"/>
    <w:rsid w:val="00F664A0"/>
    <w:rsid w:val="00F6670A"/>
    <w:rsid w:val="00F66806"/>
    <w:rsid w:val="00F6722B"/>
    <w:rsid w:val="00F67601"/>
    <w:rsid w:val="00F70192"/>
    <w:rsid w:val="00F70501"/>
    <w:rsid w:val="00F70F11"/>
    <w:rsid w:val="00F711DC"/>
    <w:rsid w:val="00F7145E"/>
    <w:rsid w:val="00F7156F"/>
    <w:rsid w:val="00F7177B"/>
    <w:rsid w:val="00F721F6"/>
    <w:rsid w:val="00F7274D"/>
    <w:rsid w:val="00F72F3A"/>
    <w:rsid w:val="00F751DA"/>
    <w:rsid w:val="00F752F1"/>
    <w:rsid w:val="00F759CC"/>
    <w:rsid w:val="00F76EAB"/>
    <w:rsid w:val="00F7784B"/>
    <w:rsid w:val="00F77958"/>
    <w:rsid w:val="00F77BB5"/>
    <w:rsid w:val="00F80CB3"/>
    <w:rsid w:val="00F812AB"/>
    <w:rsid w:val="00F81AA2"/>
    <w:rsid w:val="00F82CD6"/>
    <w:rsid w:val="00F850F0"/>
    <w:rsid w:val="00F86592"/>
    <w:rsid w:val="00F86A96"/>
    <w:rsid w:val="00F87A22"/>
    <w:rsid w:val="00F907DC"/>
    <w:rsid w:val="00F92900"/>
    <w:rsid w:val="00F93B25"/>
    <w:rsid w:val="00F947C1"/>
    <w:rsid w:val="00F9525A"/>
    <w:rsid w:val="00F95333"/>
    <w:rsid w:val="00F95DE2"/>
    <w:rsid w:val="00F977C9"/>
    <w:rsid w:val="00FA0480"/>
    <w:rsid w:val="00FA0918"/>
    <w:rsid w:val="00FA0C58"/>
    <w:rsid w:val="00FA1050"/>
    <w:rsid w:val="00FA11BE"/>
    <w:rsid w:val="00FA1911"/>
    <w:rsid w:val="00FA1D4F"/>
    <w:rsid w:val="00FA3C9E"/>
    <w:rsid w:val="00FA3CFA"/>
    <w:rsid w:val="00FA405B"/>
    <w:rsid w:val="00FA4AB5"/>
    <w:rsid w:val="00FA4C8B"/>
    <w:rsid w:val="00FA5997"/>
    <w:rsid w:val="00FA5D2B"/>
    <w:rsid w:val="00FA799A"/>
    <w:rsid w:val="00FB0B75"/>
    <w:rsid w:val="00FB17DE"/>
    <w:rsid w:val="00FB3561"/>
    <w:rsid w:val="00FB35E6"/>
    <w:rsid w:val="00FB3A9A"/>
    <w:rsid w:val="00FB49EC"/>
    <w:rsid w:val="00FB4FF4"/>
    <w:rsid w:val="00FB57A6"/>
    <w:rsid w:val="00FB6170"/>
    <w:rsid w:val="00FB67A5"/>
    <w:rsid w:val="00FB79C3"/>
    <w:rsid w:val="00FC054A"/>
    <w:rsid w:val="00FC1FFA"/>
    <w:rsid w:val="00FC2141"/>
    <w:rsid w:val="00FC3CFB"/>
    <w:rsid w:val="00FC4E74"/>
    <w:rsid w:val="00FC56FF"/>
    <w:rsid w:val="00FC6FFB"/>
    <w:rsid w:val="00FD10F7"/>
    <w:rsid w:val="00FD1C16"/>
    <w:rsid w:val="00FD1E92"/>
    <w:rsid w:val="00FD244D"/>
    <w:rsid w:val="00FD2838"/>
    <w:rsid w:val="00FD41D5"/>
    <w:rsid w:val="00FD58E5"/>
    <w:rsid w:val="00FD5CC2"/>
    <w:rsid w:val="00FD72B4"/>
    <w:rsid w:val="00FD7DBC"/>
    <w:rsid w:val="00FE1331"/>
    <w:rsid w:val="00FE1598"/>
    <w:rsid w:val="00FE2089"/>
    <w:rsid w:val="00FE2229"/>
    <w:rsid w:val="00FE48E0"/>
    <w:rsid w:val="00FE49B1"/>
    <w:rsid w:val="00FE59A4"/>
    <w:rsid w:val="00FE5AFB"/>
    <w:rsid w:val="00FE64B0"/>
    <w:rsid w:val="00FE7D3C"/>
    <w:rsid w:val="00FE7E69"/>
    <w:rsid w:val="00FF011E"/>
    <w:rsid w:val="00FF2578"/>
    <w:rsid w:val="00FF3267"/>
    <w:rsid w:val="00FF3C76"/>
    <w:rsid w:val="00FF4453"/>
    <w:rsid w:val="00FF6A71"/>
    <w:rsid w:val="41C079B7"/>
    <w:rsid w:val="61F02BF3"/>
    <w:rsid w:val="71E246FE"/>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red" strokecolor="none [3215]">
      <v:fill color="red"/>
      <v:stroke color="none [3215]"/>
    </o:shapedefaults>
    <o:shapelayout v:ext="edit">
      <o:idmap v:ext="edit" data="2"/>
    </o:shapelayout>
  </w:shapeDefaults>
  <w:doNotEmbedSmartTags/>
  <w:decimalSymbol w:val="."/>
  <w:listSeparator w:val=","/>
  <w14:docId w14:val="085D92C0"/>
  <w15:docId w15:val="{25536239-7731-47B9-9DE9-38C041FC0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557DB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7">
    <w:name w:val="heading 7"/>
    <w:basedOn w:val="Normal"/>
    <w:next w:val="Normal"/>
    <w:link w:val="Heading7Char"/>
    <w:uiPriority w:val="9"/>
    <w:semiHidden/>
    <w:unhideWhenUsed/>
    <w:qFormat/>
    <w:rsid w:val="004931F7"/>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F81BD"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2C7019"/>
    <w:rPr>
      <w:color w:val="0000FF" w:themeColor="hyperlink"/>
      <w:u w:val="single"/>
    </w:rPr>
  </w:style>
  <w:style w:type="paragraph" w:styleId="Header">
    <w:name w:val="header"/>
    <w:basedOn w:val="Normal"/>
    <w:link w:val="HeaderChar"/>
    <w:uiPriority w:val="99"/>
    <w:unhideWhenUsed/>
    <w:rsid w:val="00B27BB8"/>
    <w:pPr>
      <w:tabs>
        <w:tab w:val="center" w:pos="4513"/>
        <w:tab w:val="right" w:pos="9026"/>
      </w:tabs>
    </w:pPr>
  </w:style>
  <w:style w:type="character" w:customStyle="1" w:styleId="HeaderChar">
    <w:name w:val="Header Char"/>
    <w:basedOn w:val="DefaultParagraphFont"/>
    <w:link w:val="Header"/>
    <w:uiPriority w:val="99"/>
    <w:rsid w:val="00B27BB8"/>
    <w:rPr>
      <w:sz w:val="24"/>
      <w:szCs w:val="24"/>
    </w:rPr>
  </w:style>
  <w:style w:type="paragraph" w:styleId="Footer">
    <w:name w:val="footer"/>
    <w:basedOn w:val="Normal"/>
    <w:link w:val="FooterChar"/>
    <w:uiPriority w:val="99"/>
    <w:unhideWhenUsed/>
    <w:rsid w:val="00B27BB8"/>
    <w:pPr>
      <w:tabs>
        <w:tab w:val="center" w:pos="4513"/>
        <w:tab w:val="right" w:pos="9026"/>
      </w:tabs>
    </w:pPr>
  </w:style>
  <w:style w:type="character" w:customStyle="1" w:styleId="FooterChar">
    <w:name w:val="Footer Char"/>
    <w:basedOn w:val="DefaultParagraphFont"/>
    <w:link w:val="Footer"/>
    <w:uiPriority w:val="99"/>
    <w:rsid w:val="00B27BB8"/>
    <w:rPr>
      <w:sz w:val="24"/>
      <w:szCs w:val="24"/>
    </w:rPr>
  </w:style>
  <w:style w:type="paragraph" w:styleId="ListParagraph">
    <w:name w:val="List Paragraph"/>
    <w:basedOn w:val="Normal"/>
    <w:uiPriority w:val="34"/>
    <w:qFormat/>
    <w:rsid w:val="009B78BC"/>
    <w:pPr>
      <w:ind w:left="720"/>
      <w:contextualSpacing/>
    </w:pPr>
  </w:style>
  <w:style w:type="table" w:styleId="TableGrid">
    <w:name w:val="Table Grid"/>
    <w:basedOn w:val="TableNormal"/>
    <w:uiPriority w:val="39"/>
    <w:rsid w:val="00A73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19516F"/>
    <w:rPr>
      <w:i/>
      <w:iCs/>
    </w:rPr>
  </w:style>
  <w:style w:type="character" w:customStyle="1" w:styleId="toggle2">
    <w:name w:val="toggle2"/>
    <w:basedOn w:val="DefaultParagraphFont"/>
    <w:rsid w:val="00BB0D9A"/>
  </w:style>
  <w:style w:type="paragraph" w:styleId="NormalWeb">
    <w:name w:val="Normal (Web)"/>
    <w:basedOn w:val="Normal"/>
    <w:uiPriority w:val="99"/>
    <w:unhideWhenUsed/>
    <w:rsid w:val="00DA7744"/>
    <w:pPr>
      <w:spacing w:before="100" w:beforeAutospacing="1" w:after="100" w:afterAutospacing="1"/>
    </w:pPr>
    <w:rPr>
      <w:rFonts w:ascii="Times New Roman" w:hAnsi="Times New Roman" w:cs="Times New Roman"/>
      <w:lang w:val="en-AU" w:eastAsia="en-AU"/>
    </w:rPr>
  </w:style>
  <w:style w:type="character" w:customStyle="1" w:styleId="Mention1">
    <w:name w:val="Mention1"/>
    <w:basedOn w:val="DefaultParagraphFont"/>
    <w:uiPriority w:val="99"/>
    <w:semiHidden/>
    <w:unhideWhenUsed/>
    <w:rsid w:val="008D747F"/>
    <w:rPr>
      <w:color w:val="2B579A"/>
      <w:shd w:val="clear" w:color="auto" w:fill="E6E6E6"/>
    </w:rPr>
  </w:style>
  <w:style w:type="table" w:customStyle="1" w:styleId="PlainTable41">
    <w:name w:val="Plain Table 41"/>
    <w:basedOn w:val="TableNormal"/>
    <w:uiPriority w:val="44"/>
    <w:rsid w:val="00456D6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557DB5"/>
    <w:rPr>
      <w:rFonts w:asciiTheme="majorHAnsi" w:eastAsiaTheme="majorEastAsia" w:hAnsiTheme="majorHAnsi" w:cstheme="majorBidi"/>
      <w:color w:val="365F91" w:themeColor="accent1" w:themeShade="BF"/>
      <w:sz w:val="32"/>
      <w:szCs w:val="32"/>
    </w:rPr>
  </w:style>
  <w:style w:type="paragraph" w:customStyle="1" w:styleId="LetterBody">
    <w:name w:val="Letter Body"/>
    <w:basedOn w:val="Normal"/>
    <w:qFormat/>
    <w:rsid w:val="00557DB5"/>
    <w:pPr>
      <w:spacing w:after="120"/>
    </w:pPr>
    <w:rPr>
      <w:sz w:val="22"/>
      <w:szCs w:val="22"/>
      <w:lang w:val="en-AU"/>
    </w:rPr>
  </w:style>
  <w:style w:type="paragraph" w:customStyle="1" w:styleId="Security">
    <w:name w:val="Security"/>
    <w:basedOn w:val="Normal"/>
    <w:link w:val="SecurityChar"/>
    <w:qFormat/>
    <w:rsid w:val="00557DB5"/>
    <w:pPr>
      <w:spacing w:before="100" w:beforeAutospacing="1" w:afterAutospacing="1"/>
      <w:contextualSpacing/>
      <w:jc w:val="center"/>
    </w:pPr>
    <w:rPr>
      <w:rFonts w:ascii="Calibri" w:eastAsia="Calibri" w:hAnsi="Calibri" w:cs="Times New Roman"/>
      <w:b/>
      <w:sz w:val="32"/>
      <w:szCs w:val="32"/>
    </w:rPr>
  </w:style>
  <w:style w:type="character" w:customStyle="1" w:styleId="SecurityChar">
    <w:name w:val="Security Char"/>
    <w:basedOn w:val="DefaultParagraphFont"/>
    <w:link w:val="Security"/>
    <w:rsid w:val="00557DB5"/>
    <w:rPr>
      <w:rFonts w:ascii="Calibri" w:eastAsia="Calibri" w:hAnsi="Calibri" w:cs="Times New Roman"/>
      <w:b/>
      <w:sz w:val="32"/>
      <w:szCs w:val="32"/>
    </w:rPr>
  </w:style>
  <w:style w:type="paragraph" w:styleId="PlainText">
    <w:name w:val="Plain Text"/>
    <w:basedOn w:val="Normal"/>
    <w:link w:val="PlainTextChar"/>
    <w:uiPriority w:val="99"/>
    <w:unhideWhenUsed/>
    <w:rsid w:val="00602646"/>
    <w:rPr>
      <w:rFonts w:ascii="Calibri" w:hAnsi="Calibri"/>
      <w:sz w:val="22"/>
      <w:szCs w:val="21"/>
      <w:lang w:val="en-AU"/>
    </w:rPr>
  </w:style>
  <w:style w:type="character" w:customStyle="1" w:styleId="PlainTextChar">
    <w:name w:val="Plain Text Char"/>
    <w:basedOn w:val="DefaultParagraphFont"/>
    <w:link w:val="PlainText"/>
    <w:uiPriority w:val="99"/>
    <w:rsid w:val="00602646"/>
    <w:rPr>
      <w:rFonts w:ascii="Calibri" w:hAnsi="Calibri"/>
      <w:sz w:val="22"/>
      <w:szCs w:val="21"/>
      <w:lang w:val="en-AU"/>
    </w:rPr>
  </w:style>
  <w:style w:type="character" w:customStyle="1" w:styleId="UnresolvedMention1">
    <w:name w:val="Unresolved Mention1"/>
    <w:basedOn w:val="DefaultParagraphFont"/>
    <w:uiPriority w:val="99"/>
    <w:semiHidden/>
    <w:unhideWhenUsed/>
    <w:rsid w:val="007118C2"/>
    <w:rPr>
      <w:color w:val="808080"/>
      <w:shd w:val="clear" w:color="auto" w:fill="E6E6E6"/>
    </w:rPr>
  </w:style>
  <w:style w:type="character" w:customStyle="1" w:styleId="contextualextensionhighlight">
    <w:name w:val="contextualextensionhighlight"/>
    <w:basedOn w:val="DefaultParagraphFont"/>
    <w:rsid w:val="00627FBC"/>
  </w:style>
  <w:style w:type="character" w:styleId="Strong">
    <w:name w:val="Strong"/>
    <w:basedOn w:val="DefaultParagraphFont"/>
    <w:uiPriority w:val="22"/>
    <w:qFormat/>
    <w:rsid w:val="001A0A3C"/>
    <w:rPr>
      <w:b/>
      <w:bCs/>
    </w:rPr>
  </w:style>
  <w:style w:type="paragraph" w:customStyle="1" w:styleId="msobodytext4">
    <w:name w:val="msobodytext4"/>
    <w:rsid w:val="00027FD5"/>
    <w:pPr>
      <w:spacing w:line="348" w:lineRule="auto"/>
    </w:pPr>
    <w:rPr>
      <w:rFonts w:ascii="Tw Cen MT" w:eastAsia="Times New Roman" w:hAnsi="Tw Cen MT" w:cs="Times New Roman"/>
      <w:i/>
      <w:iCs/>
      <w:color w:val="000000"/>
      <w:kern w:val="28"/>
      <w:sz w:val="22"/>
      <w:szCs w:val="22"/>
    </w:rPr>
  </w:style>
  <w:style w:type="character" w:customStyle="1" w:styleId="Heading7Char">
    <w:name w:val="Heading 7 Char"/>
    <w:basedOn w:val="DefaultParagraphFont"/>
    <w:link w:val="Heading7"/>
    <w:uiPriority w:val="9"/>
    <w:semiHidden/>
    <w:rsid w:val="004931F7"/>
    <w:rPr>
      <w:rFonts w:asciiTheme="majorHAnsi" w:eastAsiaTheme="majorEastAsia" w:hAnsiTheme="majorHAnsi" w:cstheme="majorBidi"/>
      <w:i/>
      <w:iCs/>
      <w:color w:val="404040" w:themeColor="text1" w:themeTint="BF"/>
      <w:sz w:val="24"/>
      <w:szCs w:val="24"/>
    </w:rPr>
  </w:style>
  <w:style w:type="paragraph" w:customStyle="1" w:styleId="msoorganizationname2">
    <w:name w:val="msoorganizationname2"/>
    <w:rsid w:val="004931F7"/>
    <w:rPr>
      <w:rFonts w:ascii="Tw Cen MT" w:eastAsia="Times New Roman" w:hAnsi="Tw Cen MT" w:cs="Times New Roman"/>
      <w:caps/>
      <w:color w:val="FFFFFF"/>
      <w:spacing w:val="30"/>
      <w:kern w:val="28"/>
    </w:rPr>
  </w:style>
  <w:style w:type="character" w:customStyle="1" w:styleId="UnresolvedMention2">
    <w:name w:val="Unresolved Mention2"/>
    <w:basedOn w:val="DefaultParagraphFont"/>
    <w:uiPriority w:val="99"/>
    <w:semiHidden/>
    <w:unhideWhenUsed/>
    <w:rsid w:val="00A66F09"/>
    <w:rPr>
      <w:color w:val="808080"/>
      <w:shd w:val="clear" w:color="auto" w:fill="E6E6E6"/>
    </w:rPr>
  </w:style>
  <w:style w:type="paragraph" w:customStyle="1" w:styleId="paragraph">
    <w:name w:val="paragraph"/>
    <w:basedOn w:val="Normal"/>
    <w:rsid w:val="00BA1FCF"/>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A1FCF"/>
  </w:style>
  <w:style w:type="character" w:customStyle="1" w:styleId="eop">
    <w:name w:val="eop"/>
    <w:basedOn w:val="DefaultParagraphFont"/>
    <w:rsid w:val="00BA1FCF"/>
  </w:style>
  <w:style w:type="character" w:customStyle="1" w:styleId="UnresolvedMention3">
    <w:name w:val="Unresolved Mention3"/>
    <w:basedOn w:val="DefaultParagraphFont"/>
    <w:uiPriority w:val="99"/>
    <w:semiHidden/>
    <w:unhideWhenUsed/>
    <w:rsid w:val="007B073F"/>
    <w:rPr>
      <w:color w:val="808080"/>
      <w:shd w:val="clear" w:color="auto" w:fill="E6E6E6"/>
    </w:rPr>
  </w:style>
  <w:style w:type="character" w:styleId="CommentReference">
    <w:name w:val="annotation reference"/>
    <w:basedOn w:val="DefaultParagraphFont"/>
    <w:uiPriority w:val="99"/>
    <w:semiHidden/>
    <w:unhideWhenUsed/>
    <w:rsid w:val="00366944"/>
    <w:rPr>
      <w:sz w:val="16"/>
      <w:szCs w:val="16"/>
    </w:rPr>
  </w:style>
  <w:style w:type="paragraph" w:styleId="CommentText">
    <w:name w:val="annotation text"/>
    <w:basedOn w:val="Normal"/>
    <w:link w:val="CommentTextChar"/>
    <w:uiPriority w:val="99"/>
    <w:semiHidden/>
    <w:unhideWhenUsed/>
    <w:rsid w:val="00366944"/>
    <w:rPr>
      <w:sz w:val="20"/>
      <w:szCs w:val="20"/>
    </w:rPr>
  </w:style>
  <w:style w:type="character" w:customStyle="1" w:styleId="CommentTextChar">
    <w:name w:val="Comment Text Char"/>
    <w:basedOn w:val="DefaultParagraphFont"/>
    <w:link w:val="CommentText"/>
    <w:uiPriority w:val="99"/>
    <w:semiHidden/>
    <w:rsid w:val="00366944"/>
  </w:style>
  <w:style w:type="paragraph" w:styleId="CommentSubject">
    <w:name w:val="annotation subject"/>
    <w:basedOn w:val="CommentText"/>
    <w:next w:val="CommentText"/>
    <w:link w:val="CommentSubjectChar"/>
    <w:uiPriority w:val="99"/>
    <w:semiHidden/>
    <w:unhideWhenUsed/>
    <w:rsid w:val="00366944"/>
    <w:rPr>
      <w:b/>
      <w:bCs/>
    </w:rPr>
  </w:style>
  <w:style w:type="character" w:customStyle="1" w:styleId="CommentSubjectChar">
    <w:name w:val="Comment Subject Char"/>
    <w:basedOn w:val="CommentTextChar"/>
    <w:link w:val="CommentSubject"/>
    <w:uiPriority w:val="99"/>
    <w:semiHidden/>
    <w:rsid w:val="00366944"/>
    <w:rPr>
      <w:b/>
      <w:bCs/>
    </w:rPr>
  </w:style>
  <w:style w:type="table" w:styleId="LightShading-Accent2">
    <w:name w:val="Light Shading Accent 2"/>
    <w:basedOn w:val="TableNormal"/>
    <w:uiPriority w:val="60"/>
    <w:rsid w:val="00880CED"/>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customStyle="1" w:styleId="xmsonormal">
    <w:name w:val="x_msonormal"/>
    <w:basedOn w:val="Normal"/>
    <w:rsid w:val="006025B6"/>
    <w:pPr>
      <w:spacing w:before="100" w:beforeAutospacing="1" w:after="100" w:afterAutospacing="1"/>
    </w:pPr>
    <w:rPr>
      <w:rFonts w:ascii="Times New Roman" w:eastAsia="Times New Roman" w:hAnsi="Times New Roman" w:cs="Times New Roman"/>
    </w:rPr>
  </w:style>
  <w:style w:type="character" w:customStyle="1" w:styleId="UnresolvedMention4">
    <w:name w:val="Unresolved Mention4"/>
    <w:basedOn w:val="DefaultParagraphFont"/>
    <w:uiPriority w:val="99"/>
    <w:semiHidden/>
    <w:unhideWhenUsed/>
    <w:rsid w:val="00C5134E"/>
    <w:rPr>
      <w:color w:val="605E5C"/>
      <w:shd w:val="clear" w:color="auto" w:fill="E1DFDD"/>
    </w:rPr>
  </w:style>
  <w:style w:type="paragraph" w:styleId="NoSpacing">
    <w:name w:val="No Spacing"/>
    <w:uiPriority w:val="1"/>
    <w:qFormat/>
    <w:rsid w:val="00EA4690"/>
    <w:rPr>
      <w:sz w:val="22"/>
      <w:szCs w:val="22"/>
    </w:rPr>
  </w:style>
  <w:style w:type="paragraph" w:styleId="Revision">
    <w:name w:val="Revision"/>
    <w:hidden/>
    <w:uiPriority w:val="99"/>
    <w:semiHidden/>
    <w:rsid w:val="0060447B"/>
    <w:rPr>
      <w:sz w:val="24"/>
      <w:szCs w:val="24"/>
    </w:rPr>
  </w:style>
  <w:style w:type="character" w:styleId="UnresolvedMention">
    <w:name w:val="Unresolved Mention"/>
    <w:basedOn w:val="DefaultParagraphFont"/>
    <w:uiPriority w:val="99"/>
    <w:semiHidden/>
    <w:unhideWhenUsed/>
    <w:rsid w:val="003E37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65343">
      <w:bodyDiv w:val="1"/>
      <w:marLeft w:val="0"/>
      <w:marRight w:val="0"/>
      <w:marTop w:val="0"/>
      <w:marBottom w:val="0"/>
      <w:divBdr>
        <w:top w:val="none" w:sz="0" w:space="0" w:color="auto"/>
        <w:left w:val="none" w:sz="0" w:space="0" w:color="auto"/>
        <w:bottom w:val="none" w:sz="0" w:space="0" w:color="auto"/>
        <w:right w:val="none" w:sz="0" w:space="0" w:color="auto"/>
      </w:divBdr>
    </w:div>
    <w:div w:id="54083820">
      <w:bodyDiv w:val="1"/>
      <w:marLeft w:val="0"/>
      <w:marRight w:val="0"/>
      <w:marTop w:val="0"/>
      <w:marBottom w:val="0"/>
      <w:divBdr>
        <w:top w:val="none" w:sz="0" w:space="0" w:color="auto"/>
        <w:left w:val="none" w:sz="0" w:space="0" w:color="auto"/>
        <w:bottom w:val="none" w:sz="0" w:space="0" w:color="auto"/>
        <w:right w:val="none" w:sz="0" w:space="0" w:color="auto"/>
      </w:divBdr>
    </w:div>
    <w:div w:id="91782520">
      <w:bodyDiv w:val="1"/>
      <w:marLeft w:val="0"/>
      <w:marRight w:val="0"/>
      <w:marTop w:val="0"/>
      <w:marBottom w:val="0"/>
      <w:divBdr>
        <w:top w:val="none" w:sz="0" w:space="0" w:color="auto"/>
        <w:left w:val="none" w:sz="0" w:space="0" w:color="auto"/>
        <w:bottom w:val="none" w:sz="0" w:space="0" w:color="auto"/>
        <w:right w:val="none" w:sz="0" w:space="0" w:color="auto"/>
      </w:divBdr>
    </w:div>
    <w:div w:id="91970703">
      <w:bodyDiv w:val="1"/>
      <w:marLeft w:val="0"/>
      <w:marRight w:val="0"/>
      <w:marTop w:val="0"/>
      <w:marBottom w:val="0"/>
      <w:divBdr>
        <w:top w:val="none" w:sz="0" w:space="0" w:color="auto"/>
        <w:left w:val="none" w:sz="0" w:space="0" w:color="auto"/>
        <w:bottom w:val="none" w:sz="0" w:space="0" w:color="auto"/>
        <w:right w:val="none" w:sz="0" w:space="0" w:color="auto"/>
      </w:divBdr>
    </w:div>
    <w:div w:id="93520717">
      <w:bodyDiv w:val="1"/>
      <w:marLeft w:val="0"/>
      <w:marRight w:val="0"/>
      <w:marTop w:val="0"/>
      <w:marBottom w:val="0"/>
      <w:divBdr>
        <w:top w:val="none" w:sz="0" w:space="0" w:color="auto"/>
        <w:left w:val="none" w:sz="0" w:space="0" w:color="auto"/>
        <w:bottom w:val="none" w:sz="0" w:space="0" w:color="auto"/>
        <w:right w:val="none" w:sz="0" w:space="0" w:color="auto"/>
      </w:divBdr>
    </w:div>
    <w:div w:id="109906732">
      <w:bodyDiv w:val="1"/>
      <w:marLeft w:val="0"/>
      <w:marRight w:val="0"/>
      <w:marTop w:val="0"/>
      <w:marBottom w:val="0"/>
      <w:divBdr>
        <w:top w:val="none" w:sz="0" w:space="0" w:color="auto"/>
        <w:left w:val="none" w:sz="0" w:space="0" w:color="auto"/>
        <w:bottom w:val="none" w:sz="0" w:space="0" w:color="auto"/>
        <w:right w:val="none" w:sz="0" w:space="0" w:color="auto"/>
      </w:divBdr>
    </w:div>
    <w:div w:id="114715493">
      <w:bodyDiv w:val="1"/>
      <w:marLeft w:val="0"/>
      <w:marRight w:val="0"/>
      <w:marTop w:val="0"/>
      <w:marBottom w:val="0"/>
      <w:divBdr>
        <w:top w:val="none" w:sz="0" w:space="0" w:color="auto"/>
        <w:left w:val="none" w:sz="0" w:space="0" w:color="auto"/>
        <w:bottom w:val="none" w:sz="0" w:space="0" w:color="auto"/>
        <w:right w:val="none" w:sz="0" w:space="0" w:color="auto"/>
      </w:divBdr>
      <w:divsChild>
        <w:div w:id="1572538165">
          <w:marLeft w:val="1800"/>
          <w:marRight w:val="0"/>
          <w:marTop w:val="200"/>
          <w:marBottom w:val="0"/>
          <w:divBdr>
            <w:top w:val="none" w:sz="0" w:space="0" w:color="auto"/>
            <w:left w:val="none" w:sz="0" w:space="0" w:color="auto"/>
            <w:bottom w:val="none" w:sz="0" w:space="0" w:color="auto"/>
            <w:right w:val="none" w:sz="0" w:space="0" w:color="auto"/>
          </w:divBdr>
        </w:div>
      </w:divsChild>
    </w:div>
    <w:div w:id="117380325">
      <w:bodyDiv w:val="1"/>
      <w:marLeft w:val="0"/>
      <w:marRight w:val="0"/>
      <w:marTop w:val="0"/>
      <w:marBottom w:val="0"/>
      <w:divBdr>
        <w:top w:val="none" w:sz="0" w:space="0" w:color="auto"/>
        <w:left w:val="none" w:sz="0" w:space="0" w:color="auto"/>
        <w:bottom w:val="none" w:sz="0" w:space="0" w:color="auto"/>
        <w:right w:val="none" w:sz="0" w:space="0" w:color="auto"/>
      </w:divBdr>
    </w:div>
    <w:div w:id="123928975">
      <w:bodyDiv w:val="1"/>
      <w:marLeft w:val="0"/>
      <w:marRight w:val="0"/>
      <w:marTop w:val="0"/>
      <w:marBottom w:val="0"/>
      <w:divBdr>
        <w:top w:val="none" w:sz="0" w:space="0" w:color="auto"/>
        <w:left w:val="none" w:sz="0" w:space="0" w:color="auto"/>
        <w:bottom w:val="none" w:sz="0" w:space="0" w:color="auto"/>
        <w:right w:val="none" w:sz="0" w:space="0" w:color="auto"/>
      </w:divBdr>
    </w:div>
    <w:div w:id="137959048">
      <w:bodyDiv w:val="1"/>
      <w:marLeft w:val="0"/>
      <w:marRight w:val="0"/>
      <w:marTop w:val="0"/>
      <w:marBottom w:val="0"/>
      <w:divBdr>
        <w:top w:val="none" w:sz="0" w:space="0" w:color="auto"/>
        <w:left w:val="none" w:sz="0" w:space="0" w:color="auto"/>
        <w:bottom w:val="none" w:sz="0" w:space="0" w:color="auto"/>
        <w:right w:val="none" w:sz="0" w:space="0" w:color="auto"/>
      </w:divBdr>
    </w:div>
    <w:div w:id="151071668">
      <w:bodyDiv w:val="1"/>
      <w:marLeft w:val="0"/>
      <w:marRight w:val="0"/>
      <w:marTop w:val="0"/>
      <w:marBottom w:val="0"/>
      <w:divBdr>
        <w:top w:val="none" w:sz="0" w:space="0" w:color="auto"/>
        <w:left w:val="none" w:sz="0" w:space="0" w:color="auto"/>
        <w:bottom w:val="none" w:sz="0" w:space="0" w:color="auto"/>
        <w:right w:val="none" w:sz="0" w:space="0" w:color="auto"/>
      </w:divBdr>
    </w:div>
    <w:div w:id="159858804">
      <w:bodyDiv w:val="1"/>
      <w:marLeft w:val="0"/>
      <w:marRight w:val="0"/>
      <w:marTop w:val="0"/>
      <w:marBottom w:val="0"/>
      <w:divBdr>
        <w:top w:val="none" w:sz="0" w:space="0" w:color="auto"/>
        <w:left w:val="none" w:sz="0" w:space="0" w:color="auto"/>
        <w:bottom w:val="none" w:sz="0" w:space="0" w:color="auto"/>
        <w:right w:val="none" w:sz="0" w:space="0" w:color="auto"/>
      </w:divBdr>
    </w:div>
    <w:div w:id="165825287">
      <w:bodyDiv w:val="1"/>
      <w:marLeft w:val="0"/>
      <w:marRight w:val="0"/>
      <w:marTop w:val="0"/>
      <w:marBottom w:val="0"/>
      <w:divBdr>
        <w:top w:val="none" w:sz="0" w:space="0" w:color="auto"/>
        <w:left w:val="none" w:sz="0" w:space="0" w:color="auto"/>
        <w:bottom w:val="none" w:sz="0" w:space="0" w:color="auto"/>
        <w:right w:val="none" w:sz="0" w:space="0" w:color="auto"/>
      </w:divBdr>
    </w:div>
    <w:div w:id="205340783">
      <w:bodyDiv w:val="1"/>
      <w:marLeft w:val="0"/>
      <w:marRight w:val="0"/>
      <w:marTop w:val="0"/>
      <w:marBottom w:val="0"/>
      <w:divBdr>
        <w:top w:val="none" w:sz="0" w:space="0" w:color="auto"/>
        <w:left w:val="none" w:sz="0" w:space="0" w:color="auto"/>
        <w:bottom w:val="none" w:sz="0" w:space="0" w:color="auto"/>
        <w:right w:val="none" w:sz="0" w:space="0" w:color="auto"/>
      </w:divBdr>
    </w:div>
    <w:div w:id="217939077">
      <w:bodyDiv w:val="1"/>
      <w:marLeft w:val="0"/>
      <w:marRight w:val="0"/>
      <w:marTop w:val="0"/>
      <w:marBottom w:val="0"/>
      <w:divBdr>
        <w:top w:val="none" w:sz="0" w:space="0" w:color="auto"/>
        <w:left w:val="none" w:sz="0" w:space="0" w:color="auto"/>
        <w:bottom w:val="none" w:sz="0" w:space="0" w:color="auto"/>
        <w:right w:val="none" w:sz="0" w:space="0" w:color="auto"/>
      </w:divBdr>
    </w:div>
    <w:div w:id="239947371">
      <w:bodyDiv w:val="1"/>
      <w:marLeft w:val="0"/>
      <w:marRight w:val="0"/>
      <w:marTop w:val="0"/>
      <w:marBottom w:val="0"/>
      <w:divBdr>
        <w:top w:val="none" w:sz="0" w:space="0" w:color="auto"/>
        <w:left w:val="none" w:sz="0" w:space="0" w:color="auto"/>
        <w:bottom w:val="none" w:sz="0" w:space="0" w:color="auto"/>
        <w:right w:val="none" w:sz="0" w:space="0" w:color="auto"/>
      </w:divBdr>
    </w:div>
    <w:div w:id="246230369">
      <w:bodyDiv w:val="1"/>
      <w:marLeft w:val="0"/>
      <w:marRight w:val="0"/>
      <w:marTop w:val="0"/>
      <w:marBottom w:val="0"/>
      <w:divBdr>
        <w:top w:val="none" w:sz="0" w:space="0" w:color="auto"/>
        <w:left w:val="none" w:sz="0" w:space="0" w:color="auto"/>
        <w:bottom w:val="none" w:sz="0" w:space="0" w:color="auto"/>
        <w:right w:val="none" w:sz="0" w:space="0" w:color="auto"/>
      </w:divBdr>
    </w:div>
    <w:div w:id="246809991">
      <w:bodyDiv w:val="1"/>
      <w:marLeft w:val="0"/>
      <w:marRight w:val="0"/>
      <w:marTop w:val="0"/>
      <w:marBottom w:val="0"/>
      <w:divBdr>
        <w:top w:val="none" w:sz="0" w:space="0" w:color="auto"/>
        <w:left w:val="none" w:sz="0" w:space="0" w:color="auto"/>
        <w:bottom w:val="none" w:sz="0" w:space="0" w:color="auto"/>
        <w:right w:val="none" w:sz="0" w:space="0" w:color="auto"/>
      </w:divBdr>
      <w:divsChild>
        <w:div w:id="170072136">
          <w:marLeft w:val="0"/>
          <w:marRight w:val="0"/>
          <w:marTop w:val="0"/>
          <w:marBottom w:val="0"/>
          <w:divBdr>
            <w:top w:val="none" w:sz="0" w:space="0" w:color="auto"/>
            <w:left w:val="none" w:sz="0" w:space="0" w:color="auto"/>
            <w:bottom w:val="none" w:sz="0" w:space="0" w:color="auto"/>
            <w:right w:val="none" w:sz="0" w:space="0" w:color="auto"/>
          </w:divBdr>
          <w:divsChild>
            <w:div w:id="1010062045">
              <w:marLeft w:val="0"/>
              <w:marRight w:val="0"/>
              <w:marTop w:val="0"/>
              <w:marBottom w:val="0"/>
              <w:divBdr>
                <w:top w:val="none" w:sz="0" w:space="0" w:color="auto"/>
                <w:left w:val="none" w:sz="0" w:space="0" w:color="auto"/>
                <w:bottom w:val="none" w:sz="0" w:space="0" w:color="auto"/>
                <w:right w:val="none" w:sz="0" w:space="0" w:color="auto"/>
              </w:divBdr>
              <w:divsChild>
                <w:div w:id="1890267518">
                  <w:marLeft w:val="0"/>
                  <w:marRight w:val="0"/>
                  <w:marTop w:val="0"/>
                  <w:marBottom w:val="0"/>
                  <w:divBdr>
                    <w:top w:val="none" w:sz="0" w:space="0" w:color="auto"/>
                    <w:left w:val="none" w:sz="0" w:space="0" w:color="auto"/>
                    <w:bottom w:val="none" w:sz="0" w:space="0" w:color="auto"/>
                    <w:right w:val="none" w:sz="0" w:space="0" w:color="auto"/>
                  </w:divBdr>
                  <w:divsChild>
                    <w:div w:id="665132797">
                      <w:marLeft w:val="0"/>
                      <w:marRight w:val="0"/>
                      <w:marTop w:val="0"/>
                      <w:marBottom w:val="300"/>
                      <w:divBdr>
                        <w:top w:val="single" w:sz="6" w:space="0" w:color="CCCCCC"/>
                        <w:left w:val="single" w:sz="6" w:space="0" w:color="CCCCCC"/>
                        <w:bottom w:val="single" w:sz="6" w:space="0" w:color="CCCCCC"/>
                        <w:right w:val="single" w:sz="6" w:space="0" w:color="CCCCCC"/>
                      </w:divBdr>
                      <w:divsChild>
                        <w:div w:id="534276538">
                          <w:marLeft w:val="0"/>
                          <w:marRight w:val="0"/>
                          <w:marTop w:val="0"/>
                          <w:marBottom w:val="300"/>
                          <w:divBdr>
                            <w:top w:val="none" w:sz="0" w:space="0" w:color="auto"/>
                            <w:left w:val="none" w:sz="0" w:space="0" w:color="auto"/>
                            <w:bottom w:val="single" w:sz="6" w:space="6" w:color="CCCCCC"/>
                            <w:right w:val="none" w:sz="0" w:space="0" w:color="auto"/>
                          </w:divBdr>
                          <w:divsChild>
                            <w:div w:id="18401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955502">
      <w:bodyDiv w:val="1"/>
      <w:marLeft w:val="0"/>
      <w:marRight w:val="0"/>
      <w:marTop w:val="0"/>
      <w:marBottom w:val="0"/>
      <w:divBdr>
        <w:top w:val="none" w:sz="0" w:space="0" w:color="auto"/>
        <w:left w:val="none" w:sz="0" w:space="0" w:color="auto"/>
        <w:bottom w:val="none" w:sz="0" w:space="0" w:color="auto"/>
        <w:right w:val="none" w:sz="0" w:space="0" w:color="auto"/>
      </w:divBdr>
    </w:div>
    <w:div w:id="278607243">
      <w:bodyDiv w:val="1"/>
      <w:marLeft w:val="0"/>
      <w:marRight w:val="0"/>
      <w:marTop w:val="0"/>
      <w:marBottom w:val="0"/>
      <w:divBdr>
        <w:top w:val="none" w:sz="0" w:space="0" w:color="auto"/>
        <w:left w:val="none" w:sz="0" w:space="0" w:color="auto"/>
        <w:bottom w:val="none" w:sz="0" w:space="0" w:color="auto"/>
        <w:right w:val="none" w:sz="0" w:space="0" w:color="auto"/>
      </w:divBdr>
      <w:divsChild>
        <w:div w:id="1468819714">
          <w:marLeft w:val="0"/>
          <w:marRight w:val="0"/>
          <w:marTop w:val="0"/>
          <w:marBottom w:val="0"/>
          <w:divBdr>
            <w:top w:val="none" w:sz="0" w:space="0" w:color="auto"/>
            <w:left w:val="none" w:sz="0" w:space="0" w:color="auto"/>
            <w:bottom w:val="none" w:sz="0" w:space="0" w:color="auto"/>
            <w:right w:val="none" w:sz="0" w:space="0" w:color="auto"/>
          </w:divBdr>
          <w:divsChild>
            <w:div w:id="1280146486">
              <w:marLeft w:val="0"/>
              <w:marRight w:val="0"/>
              <w:marTop w:val="0"/>
              <w:marBottom w:val="0"/>
              <w:divBdr>
                <w:top w:val="none" w:sz="0" w:space="0" w:color="auto"/>
                <w:left w:val="none" w:sz="0" w:space="0" w:color="auto"/>
                <w:bottom w:val="none" w:sz="0" w:space="0" w:color="auto"/>
                <w:right w:val="none" w:sz="0" w:space="0" w:color="auto"/>
              </w:divBdr>
              <w:divsChild>
                <w:div w:id="429397452">
                  <w:marLeft w:val="0"/>
                  <w:marRight w:val="0"/>
                  <w:marTop w:val="0"/>
                  <w:marBottom w:val="0"/>
                  <w:divBdr>
                    <w:top w:val="none" w:sz="0" w:space="0" w:color="auto"/>
                    <w:left w:val="none" w:sz="0" w:space="0" w:color="auto"/>
                    <w:bottom w:val="none" w:sz="0" w:space="0" w:color="auto"/>
                    <w:right w:val="none" w:sz="0" w:space="0" w:color="auto"/>
                  </w:divBdr>
                  <w:divsChild>
                    <w:div w:id="1023750094">
                      <w:marLeft w:val="0"/>
                      <w:marRight w:val="0"/>
                      <w:marTop w:val="0"/>
                      <w:marBottom w:val="0"/>
                      <w:divBdr>
                        <w:top w:val="none" w:sz="0" w:space="0" w:color="auto"/>
                        <w:left w:val="none" w:sz="0" w:space="0" w:color="auto"/>
                        <w:bottom w:val="none" w:sz="0" w:space="0" w:color="auto"/>
                        <w:right w:val="none" w:sz="0" w:space="0" w:color="auto"/>
                      </w:divBdr>
                      <w:divsChild>
                        <w:div w:id="1058749999">
                          <w:marLeft w:val="0"/>
                          <w:marRight w:val="0"/>
                          <w:marTop w:val="0"/>
                          <w:marBottom w:val="0"/>
                          <w:divBdr>
                            <w:top w:val="none" w:sz="0" w:space="0" w:color="auto"/>
                            <w:left w:val="none" w:sz="0" w:space="0" w:color="auto"/>
                            <w:bottom w:val="none" w:sz="0" w:space="0" w:color="auto"/>
                            <w:right w:val="none" w:sz="0" w:space="0" w:color="auto"/>
                          </w:divBdr>
                          <w:divsChild>
                            <w:div w:id="157997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043651">
      <w:bodyDiv w:val="1"/>
      <w:marLeft w:val="0"/>
      <w:marRight w:val="0"/>
      <w:marTop w:val="0"/>
      <w:marBottom w:val="0"/>
      <w:divBdr>
        <w:top w:val="none" w:sz="0" w:space="0" w:color="auto"/>
        <w:left w:val="none" w:sz="0" w:space="0" w:color="auto"/>
        <w:bottom w:val="none" w:sz="0" w:space="0" w:color="auto"/>
        <w:right w:val="none" w:sz="0" w:space="0" w:color="auto"/>
      </w:divBdr>
    </w:div>
    <w:div w:id="291793968">
      <w:bodyDiv w:val="1"/>
      <w:marLeft w:val="0"/>
      <w:marRight w:val="0"/>
      <w:marTop w:val="0"/>
      <w:marBottom w:val="0"/>
      <w:divBdr>
        <w:top w:val="none" w:sz="0" w:space="0" w:color="auto"/>
        <w:left w:val="none" w:sz="0" w:space="0" w:color="auto"/>
        <w:bottom w:val="none" w:sz="0" w:space="0" w:color="auto"/>
        <w:right w:val="none" w:sz="0" w:space="0" w:color="auto"/>
      </w:divBdr>
    </w:div>
    <w:div w:id="318391436">
      <w:bodyDiv w:val="1"/>
      <w:marLeft w:val="0"/>
      <w:marRight w:val="0"/>
      <w:marTop w:val="0"/>
      <w:marBottom w:val="0"/>
      <w:divBdr>
        <w:top w:val="none" w:sz="0" w:space="0" w:color="auto"/>
        <w:left w:val="none" w:sz="0" w:space="0" w:color="auto"/>
        <w:bottom w:val="none" w:sz="0" w:space="0" w:color="auto"/>
        <w:right w:val="none" w:sz="0" w:space="0" w:color="auto"/>
      </w:divBdr>
    </w:div>
    <w:div w:id="328679879">
      <w:bodyDiv w:val="1"/>
      <w:marLeft w:val="0"/>
      <w:marRight w:val="0"/>
      <w:marTop w:val="0"/>
      <w:marBottom w:val="0"/>
      <w:divBdr>
        <w:top w:val="none" w:sz="0" w:space="0" w:color="auto"/>
        <w:left w:val="none" w:sz="0" w:space="0" w:color="auto"/>
        <w:bottom w:val="none" w:sz="0" w:space="0" w:color="auto"/>
        <w:right w:val="none" w:sz="0" w:space="0" w:color="auto"/>
      </w:divBdr>
    </w:div>
    <w:div w:id="331027439">
      <w:bodyDiv w:val="1"/>
      <w:marLeft w:val="0"/>
      <w:marRight w:val="0"/>
      <w:marTop w:val="0"/>
      <w:marBottom w:val="0"/>
      <w:divBdr>
        <w:top w:val="none" w:sz="0" w:space="0" w:color="auto"/>
        <w:left w:val="none" w:sz="0" w:space="0" w:color="auto"/>
        <w:bottom w:val="none" w:sz="0" w:space="0" w:color="auto"/>
        <w:right w:val="none" w:sz="0" w:space="0" w:color="auto"/>
      </w:divBdr>
    </w:div>
    <w:div w:id="332073653">
      <w:bodyDiv w:val="1"/>
      <w:marLeft w:val="0"/>
      <w:marRight w:val="0"/>
      <w:marTop w:val="0"/>
      <w:marBottom w:val="0"/>
      <w:divBdr>
        <w:top w:val="none" w:sz="0" w:space="0" w:color="auto"/>
        <w:left w:val="none" w:sz="0" w:space="0" w:color="auto"/>
        <w:bottom w:val="none" w:sz="0" w:space="0" w:color="auto"/>
        <w:right w:val="none" w:sz="0" w:space="0" w:color="auto"/>
      </w:divBdr>
    </w:div>
    <w:div w:id="361784397">
      <w:bodyDiv w:val="1"/>
      <w:marLeft w:val="0"/>
      <w:marRight w:val="0"/>
      <w:marTop w:val="0"/>
      <w:marBottom w:val="0"/>
      <w:divBdr>
        <w:top w:val="none" w:sz="0" w:space="0" w:color="auto"/>
        <w:left w:val="none" w:sz="0" w:space="0" w:color="auto"/>
        <w:bottom w:val="none" w:sz="0" w:space="0" w:color="auto"/>
        <w:right w:val="none" w:sz="0" w:space="0" w:color="auto"/>
      </w:divBdr>
    </w:div>
    <w:div w:id="372390162">
      <w:bodyDiv w:val="1"/>
      <w:marLeft w:val="0"/>
      <w:marRight w:val="0"/>
      <w:marTop w:val="0"/>
      <w:marBottom w:val="0"/>
      <w:divBdr>
        <w:top w:val="none" w:sz="0" w:space="0" w:color="auto"/>
        <w:left w:val="none" w:sz="0" w:space="0" w:color="auto"/>
        <w:bottom w:val="none" w:sz="0" w:space="0" w:color="auto"/>
        <w:right w:val="none" w:sz="0" w:space="0" w:color="auto"/>
      </w:divBdr>
    </w:div>
    <w:div w:id="378357355">
      <w:bodyDiv w:val="1"/>
      <w:marLeft w:val="0"/>
      <w:marRight w:val="0"/>
      <w:marTop w:val="0"/>
      <w:marBottom w:val="0"/>
      <w:divBdr>
        <w:top w:val="none" w:sz="0" w:space="0" w:color="auto"/>
        <w:left w:val="none" w:sz="0" w:space="0" w:color="auto"/>
        <w:bottom w:val="none" w:sz="0" w:space="0" w:color="auto"/>
        <w:right w:val="none" w:sz="0" w:space="0" w:color="auto"/>
      </w:divBdr>
    </w:div>
    <w:div w:id="396441081">
      <w:bodyDiv w:val="1"/>
      <w:marLeft w:val="0"/>
      <w:marRight w:val="0"/>
      <w:marTop w:val="0"/>
      <w:marBottom w:val="0"/>
      <w:divBdr>
        <w:top w:val="none" w:sz="0" w:space="0" w:color="auto"/>
        <w:left w:val="none" w:sz="0" w:space="0" w:color="auto"/>
        <w:bottom w:val="none" w:sz="0" w:space="0" w:color="auto"/>
        <w:right w:val="none" w:sz="0" w:space="0" w:color="auto"/>
      </w:divBdr>
    </w:div>
    <w:div w:id="480778695">
      <w:bodyDiv w:val="1"/>
      <w:marLeft w:val="0"/>
      <w:marRight w:val="0"/>
      <w:marTop w:val="0"/>
      <w:marBottom w:val="0"/>
      <w:divBdr>
        <w:top w:val="none" w:sz="0" w:space="0" w:color="auto"/>
        <w:left w:val="none" w:sz="0" w:space="0" w:color="auto"/>
        <w:bottom w:val="none" w:sz="0" w:space="0" w:color="auto"/>
        <w:right w:val="none" w:sz="0" w:space="0" w:color="auto"/>
      </w:divBdr>
    </w:div>
    <w:div w:id="534119028">
      <w:bodyDiv w:val="1"/>
      <w:marLeft w:val="0"/>
      <w:marRight w:val="0"/>
      <w:marTop w:val="0"/>
      <w:marBottom w:val="0"/>
      <w:divBdr>
        <w:top w:val="none" w:sz="0" w:space="0" w:color="auto"/>
        <w:left w:val="none" w:sz="0" w:space="0" w:color="auto"/>
        <w:bottom w:val="none" w:sz="0" w:space="0" w:color="auto"/>
        <w:right w:val="none" w:sz="0" w:space="0" w:color="auto"/>
      </w:divBdr>
    </w:div>
    <w:div w:id="543298153">
      <w:bodyDiv w:val="1"/>
      <w:marLeft w:val="0"/>
      <w:marRight w:val="0"/>
      <w:marTop w:val="0"/>
      <w:marBottom w:val="0"/>
      <w:divBdr>
        <w:top w:val="none" w:sz="0" w:space="0" w:color="auto"/>
        <w:left w:val="none" w:sz="0" w:space="0" w:color="auto"/>
        <w:bottom w:val="none" w:sz="0" w:space="0" w:color="auto"/>
        <w:right w:val="none" w:sz="0" w:space="0" w:color="auto"/>
      </w:divBdr>
    </w:div>
    <w:div w:id="565919916">
      <w:bodyDiv w:val="1"/>
      <w:marLeft w:val="0"/>
      <w:marRight w:val="0"/>
      <w:marTop w:val="0"/>
      <w:marBottom w:val="0"/>
      <w:divBdr>
        <w:top w:val="none" w:sz="0" w:space="0" w:color="auto"/>
        <w:left w:val="none" w:sz="0" w:space="0" w:color="auto"/>
        <w:bottom w:val="none" w:sz="0" w:space="0" w:color="auto"/>
        <w:right w:val="none" w:sz="0" w:space="0" w:color="auto"/>
      </w:divBdr>
      <w:divsChild>
        <w:div w:id="550074050">
          <w:marLeft w:val="0"/>
          <w:marRight w:val="0"/>
          <w:marTop w:val="0"/>
          <w:marBottom w:val="0"/>
          <w:divBdr>
            <w:top w:val="none" w:sz="0" w:space="0" w:color="auto"/>
            <w:left w:val="none" w:sz="0" w:space="0" w:color="auto"/>
            <w:bottom w:val="none" w:sz="0" w:space="0" w:color="auto"/>
            <w:right w:val="none" w:sz="0" w:space="0" w:color="auto"/>
          </w:divBdr>
          <w:divsChild>
            <w:div w:id="869562177">
              <w:marLeft w:val="0"/>
              <w:marRight w:val="0"/>
              <w:marTop w:val="0"/>
              <w:marBottom w:val="0"/>
              <w:divBdr>
                <w:top w:val="none" w:sz="0" w:space="0" w:color="auto"/>
                <w:left w:val="none" w:sz="0" w:space="0" w:color="auto"/>
                <w:bottom w:val="none" w:sz="0" w:space="0" w:color="auto"/>
                <w:right w:val="none" w:sz="0" w:space="0" w:color="auto"/>
              </w:divBdr>
              <w:divsChild>
                <w:div w:id="855575441">
                  <w:marLeft w:val="0"/>
                  <w:marRight w:val="0"/>
                  <w:marTop w:val="0"/>
                  <w:marBottom w:val="0"/>
                  <w:divBdr>
                    <w:top w:val="none" w:sz="0" w:space="0" w:color="auto"/>
                    <w:left w:val="none" w:sz="0" w:space="0" w:color="auto"/>
                    <w:bottom w:val="none" w:sz="0" w:space="0" w:color="auto"/>
                    <w:right w:val="none" w:sz="0" w:space="0" w:color="auto"/>
                  </w:divBdr>
                  <w:divsChild>
                    <w:div w:id="357002909">
                      <w:marLeft w:val="0"/>
                      <w:marRight w:val="0"/>
                      <w:marTop w:val="0"/>
                      <w:marBottom w:val="0"/>
                      <w:divBdr>
                        <w:top w:val="none" w:sz="0" w:space="0" w:color="auto"/>
                        <w:left w:val="none" w:sz="0" w:space="0" w:color="auto"/>
                        <w:bottom w:val="none" w:sz="0" w:space="0" w:color="auto"/>
                        <w:right w:val="none" w:sz="0" w:space="0" w:color="auto"/>
                      </w:divBdr>
                      <w:divsChild>
                        <w:div w:id="472606554">
                          <w:marLeft w:val="0"/>
                          <w:marRight w:val="0"/>
                          <w:marTop w:val="0"/>
                          <w:marBottom w:val="0"/>
                          <w:divBdr>
                            <w:top w:val="none" w:sz="0" w:space="0" w:color="auto"/>
                            <w:left w:val="none" w:sz="0" w:space="0" w:color="auto"/>
                            <w:bottom w:val="none" w:sz="0" w:space="0" w:color="auto"/>
                            <w:right w:val="none" w:sz="0" w:space="0" w:color="auto"/>
                          </w:divBdr>
                          <w:divsChild>
                            <w:div w:id="16432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4517089">
      <w:bodyDiv w:val="1"/>
      <w:marLeft w:val="0"/>
      <w:marRight w:val="0"/>
      <w:marTop w:val="0"/>
      <w:marBottom w:val="0"/>
      <w:divBdr>
        <w:top w:val="none" w:sz="0" w:space="0" w:color="auto"/>
        <w:left w:val="none" w:sz="0" w:space="0" w:color="auto"/>
        <w:bottom w:val="none" w:sz="0" w:space="0" w:color="auto"/>
        <w:right w:val="none" w:sz="0" w:space="0" w:color="auto"/>
      </w:divBdr>
      <w:divsChild>
        <w:div w:id="1208495848">
          <w:marLeft w:val="0"/>
          <w:marRight w:val="0"/>
          <w:marTop w:val="0"/>
          <w:marBottom w:val="0"/>
          <w:divBdr>
            <w:top w:val="none" w:sz="0" w:space="0" w:color="auto"/>
            <w:left w:val="none" w:sz="0" w:space="0" w:color="auto"/>
            <w:bottom w:val="none" w:sz="0" w:space="0" w:color="auto"/>
            <w:right w:val="none" w:sz="0" w:space="0" w:color="auto"/>
          </w:divBdr>
          <w:divsChild>
            <w:div w:id="213201168">
              <w:marLeft w:val="0"/>
              <w:marRight w:val="0"/>
              <w:marTop w:val="0"/>
              <w:marBottom w:val="0"/>
              <w:divBdr>
                <w:top w:val="none" w:sz="0" w:space="0" w:color="auto"/>
                <w:left w:val="none" w:sz="0" w:space="0" w:color="auto"/>
                <w:bottom w:val="none" w:sz="0" w:space="0" w:color="auto"/>
                <w:right w:val="none" w:sz="0" w:space="0" w:color="auto"/>
              </w:divBdr>
              <w:divsChild>
                <w:div w:id="1048644676">
                  <w:marLeft w:val="0"/>
                  <w:marRight w:val="0"/>
                  <w:marTop w:val="0"/>
                  <w:marBottom w:val="0"/>
                  <w:divBdr>
                    <w:top w:val="none" w:sz="0" w:space="0" w:color="auto"/>
                    <w:left w:val="none" w:sz="0" w:space="0" w:color="auto"/>
                    <w:bottom w:val="none" w:sz="0" w:space="0" w:color="auto"/>
                    <w:right w:val="none" w:sz="0" w:space="0" w:color="auto"/>
                  </w:divBdr>
                  <w:divsChild>
                    <w:div w:id="181364321">
                      <w:marLeft w:val="0"/>
                      <w:marRight w:val="0"/>
                      <w:marTop w:val="0"/>
                      <w:marBottom w:val="0"/>
                      <w:divBdr>
                        <w:top w:val="none" w:sz="0" w:space="0" w:color="auto"/>
                        <w:left w:val="none" w:sz="0" w:space="0" w:color="auto"/>
                        <w:bottom w:val="none" w:sz="0" w:space="0" w:color="auto"/>
                        <w:right w:val="none" w:sz="0" w:space="0" w:color="auto"/>
                      </w:divBdr>
                      <w:divsChild>
                        <w:div w:id="1714847446">
                          <w:marLeft w:val="0"/>
                          <w:marRight w:val="0"/>
                          <w:marTop w:val="0"/>
                          <w:marBottom w:val="0"/>
                          <w:divBdr>
                            <w:top w:val="none" w:sz="0" w:space="0" w:color="auto"/>
                            <w:left w:val="none" w:sz="0" w:space="0" w:color="auto"/>
                            <w:bottom w:val="none" w:sz="0" w:space="0" w:color="auto"/>
                            <w:right w:val="none" w:sz="0" w:space="0" w:color="auto"/>
                          </w:divBdr>
                          <w:divsChild>
                            <w:div w:id="1975597776">
                              <w:marLeft w:val="15"/>
                              <w:marRight w:val="195"/>
                              <w:marTop w:val="0"/>
                              <w:marBottom w:val="0"/>
                              <w:divBdr>
                                <w:top w:val="none" w:sz="0" w:space="0" w:color="auto"/>
                                <w:left w:val="none" w:sz="0" w:space="0" w:color="auto"/>
                                <w:bottom w:val="none" w:sz="0" w:space="0" w:color="auto"/>
                                <w:right w:val="none" w:sz="0" w:space="0" w:color="auto"/>
                              </w:divBdr>
                              <w:divsChild>
                                <w:div w:id="313991877">
                                  <w:marLeft w:val="0"/>
                                  <w:marRight w:val="0"/>
                                  <w:marTop w:val="0"/>
                                  <w:marBottom w:val="0"/>
                                  <w:divBdr>
                                    <w:top w:val="none" w:sz="0" w:space="0" w:color="auto"/>
                                    <w:left w:val="none" w:sz="0" w:space="0" w:color="auto"/>
                                    <w:bottom w:val="none" w:sz="0" w:space="0" w:color="auto"/>
                                    <w:right w:val="none" w:sz="0" w:space="0" w:color="auto"/>
                                  </w:divBdr>
                                  <w:divsChild>
                                    <w:div w:id="1026752596">
                                      <w:marLeft w:val="0"/>
                                      <w:marRight w:val="0"/>
                                      <w:marTop w:val="0"/>
                                      <w:marBottom w:val="0"/>
                                      <w:divBdr>
                                        <w:top w:val="none" w:sz="0" w:space="0" w:color="auto"/>
                                        <w:left w:val="none" w:sz="0" w:space="0" w:color="auto"/>
                                        <w:bottom w:val="none" w:sz="0" w:space="0" w:color="auto"/>
                                        <w:right w:val="none" w:sz="0" w:space="0" w:color="auto"/>
                                      </w:divBdr>
                                      <w:divsChild>
                                        <w:div w:id="978918373">
                                          <w:marLeft w:val="0"/>
                                          <w:marRight w:val="0"/>
                                          <w:marTop w:val="0"/>
                                          <w:marBottom w:val="0"/>
                                          <w:divBdr>
                                            <w:top w:val="none" w:sz="0" w:space="0" w:color="auto"/>
                                            <w:left w:val="none" w:sz="0" w:space="0" w:color="auto"/>
                                            <w:bottom w:val="none" w:sz="0" w:space="0" w:color="auto"/>
                                            <w:right w:val="none" w:sz="0" w:space="0" w:color="auto"/>
                                          </w:divBdr>
                                          <w:divsChild>
                                            <w:div w:id="962003539">
                                              <w:marLeft w:val="0"/>
                                              <w:marRight w:val="0"/>
                                              <w:marTop w:val="0"/>
                                              <w:marBottom w:val="0"/>
                                              <w:divBdr>
                                                <w:top w:val="none" w:sz="0" w:space="0" w:color="auto"/>
                                                <w:left w:val="none" w:sz="0" w:space="0" w:color="auto"/>
                                                <w:bottom w:val="none" w:sz="0" w:space="0" w:color="auto"/>
                                                <w:right w:val="none" w:sz="0" w:space="0" w:color="auto"/>
                                              </w:divBdr>
                                              <w:divsChild>
                                                <w:div w:id="541477034">
                                                  <w:marLeft w:val="0"/>
                                                  <w:marRight w:val="0"/>
                                                  <w:marTop w:val="0"/>
                                                  <w:marBottom w:val="0"/>
                                                  <w:divBdr>
                                                    <w:top w:val="none" w:sz="0" w:space="0" w:color="auto"/>
                                                    <w:left w:val="none" w:sz="0" w:space="0" w:color="auto"/>
                                                    <w:bottom w:val="none" w:sz="0" w:space="0" w:color="auto"/>
                                                    <w:right w:val="none" w:sz="0" w:space="0" w:color="auto"/>
                                                  </w:divBdr>
                                                  <w:divsChild>
                                                    <w:div w:id="1303773919">
                                                      <w:marLeft w:val="0"/>
                                                      <w:marRight w:val="0"/>
                                                      <w:marTop w:val="0"/>
                                                      <w:marBottom w:val="0"/>
                                                      <w:divBdr>
                                                        <w:top w:val="none" w:sz="0" w:space="0" w:color="auto"/>
                                                        <w:left w:val="none" w:sz="0" w:space="0" w:color="auto"/>
                                                        <w:bottom w:val="none" w:sz="0" w:space="0" w:color="auto"/>
                                                        <w:right w:val="none" w:sz="0" w:space="0" w:color="auto"/>
                                                      </w:divBdr>
                                                      <w:divsChild>
                                                        <w:div w:id="1496409571">
                                                          <w:marLeft w:val="0"/>
                                                          <w:marRight w:val="0"/>
                                                          <w:marTop w:val="0"/>
                                                          <w:marBottom w:val="0"/>
                                                          <w:divBdr>
                                                            <w:top w:val="none" w:sz="0" w:space="0" w:color="auto"/>
                                                            <w:left w:val="none" w:sz="0" w:space="0" w:color="auto"/>
                                                            <w:bottom w:val="none" w:sz="0" w:space="0" w:color="auto"/>
                                                            <w:right w:val="none" w:sz="0" w:space="0" w:color="auto"/>
                                                          </w:divBdr>
                                                          <w:divsChild>
                                                            <w:div w:id="1193034712">
                                                              <w:marLeft w:val="0"/>
                                                              <w:marRight w:val="0"/>
                                                              <w:marTop w:val="0"/>
                                                              <w:marBottom w:val="0"/>
                                                              <w:divBdr>
                                                                <w:top w:val="none" w:sz="0" w:space="0" w:color="auto"/>
                                                                <w:left w:val="none" w:sz="0" w:space="0" w:color="auto"/>
                                                                <w:bottom w:val="none" w:sz="0" w:space="0" w:color="auto"/>
                                                                <w:right w:val="none" w:sz="0" w:space="0" w:color="auto"/>
                                                              </w:divBdr>
                                                              <w:divsChild>
                                                                <w:div w:id="807630685">
                                                                  <w:marLeft w:val="0"/>
                                                                  <w:marRight w:val="0"/>
                                                                  <w:marTop w:val="0"/>
                                                                  <w:marBottom w:val="0"/>
                                                                  <w:divBdr>
                                                                    <w:top w:val="none" w:sz="0" w:space="0" w:color="auto"/>
                                                                    <w:left w:val="none" w:sz="0" w:space="0" w:color="auto"/>
                                                                    <w:bottom w:val="none" w:sz="0" w:space="0" w:color="auto"/>
                                                                    <w:right w:val="none" w:sz="0" w:space="0" w:color="auto"/>
                                                                  </w:divBdr>
                                                                  <w:divsChild>
                                                                    <w:div w:id="1967810065">
                                                                      <w:marLeft w:val="405"/>
                                                                      <w:marRight w:val="0"/>
                                                                      <w:marTop w:val="0"/>
                                                                      <w:marBottom w:val="0"/>
                                                                      <w:divBdr>
                                                                        <w:top w:val="none" w:sz="0" w:space="0" w:color="auto"/>
                                                                        <w:left w:val="none" w:sz="0" w:space="0" w:color="auto"/>
                                                                        <w:bottom w:val="none" w:sz="0" w:space="0" w:color="auto"/>
                                                                        <w:right w:val="none" w:sz="0" w:space="0" w:color="auto"/>
                                                                      </w:divBdr>
                                                                      <w:divsChild>
                                                                        <w:div w:id="454905100">
                                                                          <w:marLeft w:val="0"/>
                                                                          <w:marRight w:val="0"/>
                                                                          <w:marTop w:val="0"/>
                                                                          <w:marBottom w:val="0"/>
                                                                          <w:divBdr>
                                                                            <w:top w:val="none" w:sz="0" w:space="0" w:color="auto"/>
                                                                            <w:left w:val="none" w:sz="0" w:space="0" w:color="auto"/>
                                                                            <w:bottom w:val="none" w:sz="0" w:space="0" w:color="auto"/>
                                                                            <w:right w:val="none" w:sz="0" w:space="0" w:color="auto"/>
                                                                          </w:divBdr>
                                                                          <w:divsChild>
                                                                            <w:div w:id="2053259616">
                                                                              <w:marLeft w:val="0"/>
                                                                              <w:marRight w:val="0"/>
                                                                              <w:marTop w:val="0"/>
                                                                              <w:marBottom w:val="0"/>
                                                                              <w:divBdr>
                                                                                <w:top w:val="none" w:sz="0" w:space="0" w:color="auto"/>
                                                                                <w:left w:val="none" w:sz="0" w:space="0" w:color="auto"/>
                                                                                <w:bottom w:val="none" w:sz="0" w:space="0" w:color="auto"/>
                                                                                <w:right w:val="none" w:sz="0" w:space="0" w:color="auto"/>
                                                                              </w:divBdr>
                                                                              <w:divsChild>
                                                                                <w:div w:id="528760643">
                                                                                  <w:marLeft w:val="0"/>
                                                                                  <w:marRight w:val="0"/>
                                                                                  <w:marTop w:val="0"/>
                                                                                  <w:marBottom w:val="0"/>
                                                                                  <w:divBdr>
                                                                                    <w:top w:val="none" w:sz="0" w:space="0" w:color="auto"/>
                                                                                    <w:left w:val="none" w:sz="0" w:space="0" w:color="auto"/>
                                                                                    <w:bottom w:val="none" w:sz="0" w:space="0" w:color="auto"/>
                                                                                    <w:right w:val="none" w:sz="0" w:space="0" w:color="auto"/>
                                                                                  </w:divBdr>
                                                                                  <w:divsChild>
                                                                                    <w:div w:id="129593833">
                                                                                      <w:marLeft w:val="0"/>
                                                                                      <w:marRight w:val="0"/>
                                                                                      <w:marTop w:val="0"/>
                                                                                      <w:marBottom w:val="0"/>
                                                                                      <w:divBdr>
                                                                                        <w:top w:val="none" w:sz="0" w:space="0" w:color="auto"/>
                                                                                        <w:left w:val="none" w:sz="0" w:space="0" w:color="auto"/>
                                                                                        <w:bottom w:val="none" w:sz="0" w:space="0" w:color="auto"/>
                                                                                        <w:right w:val="none" w:sz="0" w:space="0" w:color="auto"/>
                                                                                      </w:divBdr>
                                                                                      <w:divsChild>
                                                                                        <w:div w:id="244190442">
                                                                                          <w:marLeft w:val="0"/>
                                                                                          <w:marRight w:val="0"/>
                                                                                          <w:marTop w:val="0"/>
                                                                                          <w:marBottom w:val="0"/>
                                                                                          <w:divBdr>
                                                                                            <w:top w:val="none" w:sz="0" w:space="0" w:color="auto"/>
                                                                                            <w:left w:val="none" w:sz="0" w:space="0" w:color="auto"/>
                                                                                            <w:bottom w:val="none" w:sz="0" w:space="0" w:color="auto"/>
                                                                                            <w:right w:val="none" w:sz="0" w:space="0" w:color="auto"/>
                                                                                          </w:divBdr>
                                                                                          <w:divsChild>
                                                                                            <w:div w:id="1179614127">
                                                                                              <w:marLeft w:val="0"/>
                                                                                              <w:marRight w:val="0"/>
                                                                                              <w:marTop w:val="0"/>
                                                                                              <w:marBottom w:val="0"/>
                                                                                              <w:divBdr>
                                                                                                <w:top w:val="none" w:sz="0" w:space="0" w:color="auto"/>
                                                                                                <w:left w:val="none" w:sz="0" w:space="0" w:color="auto"/>
                                                                                                <w:bottom w:val="none" w:sz="0" w:space="0" w:color="auto"/>
                                                                                                <w:right w:val="none" w:sz="0" w:space="0" w:color="auto"/>
                                                                                              </w:divBdr>
                                                                                              <w:divsChild>
                                                                                                <w:div w:id="108937763">
                                                                                                  <w:marLeft w:val="0"/>
                                                                                                  <w:marRight w:val="0"/>
                                                                                                  <w:marTop w:val="0"/>
                                                                                                  <w:marBottom w:val="0"/>
                                                                                                  <w:divBdr>
                                                                                                    <w:top w:val="none" w:sz="0" w:space="0" w:color="auto"/>
                                                                                                    <w:left w:val="none" w:sz="0" w:space="0" w:color="auto"/>
                                                                                                    <w:bottom w:val="single" w:sz="6" w:space="15" w:color="auto"/>
                                                                                                    <w:right w:val="none" w:sz="0" w:space="0" w:color="auto"/>
                                                                                                  </w:divBdr>
                                                                                                  <w:divsChild>
                                                                                                    <w:div w:id="823277422">
                                                                                                      <w:marLeft w:val="0"/>
                                                                                                      <w:marRight w:val="0"/>
                                                                                                      <w:marTop w:val="60"/>
                                                                                                      <w:marBottom w:val="0"/>
                                                                                                      <w:divBdr>
                                                                                                        <w:top w:val="none" w:sz="0" w:space="0" w:color="auto"/>
                                                                                                        <w:left w:val="none" w:sz="0" w:space="0" w:color="auto"/>
                                                                                                        <w:bottom w:val="none" w:sz="0" w:space="0" w:color="auto"/>
                                                                                                        <w:right w:val="none" w:sz="0" w:space="0" w:color="auto"/>
                                                                                                      </w:divBdr>
                                                                                                      <w:divsChild>
                                                                                                        <w:div w:id="981234177">
                                                                                                          <w:marLeft w:val="0"/>
                                                                                                          <w:marRight w:val="0"/>
                                                                                                          <w:marTop w:val="0"/>
                                                                                                          <w:marBottom w:val="0"/>
                                                                                                          <w:divBdr>
                                                                                                            <w:top w:val="none" w:sz="0" w:space="0" w:color="auto"/>
                                                                                                            <w:left w:val="none" w:sz="0" w:space="0" w:color="auto"/>
                                                                                                            <w:bottom w:val="none" w:sz="0" w:space="0" w:color="auto"/>
                                                                                                            <w:right w:val="none" w:sz="0" w:space="0" w:color="auto"/>
                                                                                                          </w:divBdr>
                                                                                                          <w:divsChild>
                                                                                                            <w:div w:id="614756795">
                                                                                                              <w:marLeft w:val="0"/>
                                                                                                              <w:marRight w:val="0"/>
                                                                                                              <w:marTop w:val="0"/>
                                                                                                              <w:marBottom w:val="0"/>
                                                                                                              <w:divBdr>
                                                                                                                <w:top w:val="none" w:sz="0" w:space="0" w:color="auto"/>
                                                                                                                <w:left w:val="none" w:sz="0" w:space="0" w:color="auto"/>
                                                                                                                <w:bottom w:val="none" w:sz="0" w:space="0" w:color="auto"/>
                                                                                                                <w:right w:val="none" w:sz="0" w:space="0" w:color="auto"/>
                                                                                                              </w:divBdr>
                                                                                                              <w:divsChild>
                                                                                                                <w:div w:id="187108170">
                                                                                                                  <w:marLeft w:val="0"/>
                                                                                                                  <w:marRight w:val="0"/>
                                                                                                                  <w:marTop w:val="0"/>
                                                                                                                  <w:marBottom w:val="0"/>
                                                                                                                  <w:divBdr>
                                                                                                                    <w:top w:val="none" w:sz="0" w:space="0" w:color="auto"/>
                                                                                                                    <w:left w:val="single" w:sz="12" w:space="9" w:color="auto"/>
                                                                                                                    <w:bottom w:val="none" w:sz="0" w:space="0" w:color="auto"/>
                                                                                                                    <w:right w:val="none" w:sz="0" w:space="0" w:color="auto"/>
                                                                                                                  </w:divBdr>
                                                                                                                  <w:divsChild>
                                                                                                                    <w:div w:id="935820951">
                                                                                                                      <w:marLeft w:val="0"/>
                                                                                                                      <w:marRight w:val="0"/>
                                                                                                                      <w:marTop w:val="0"/>
                                                                                                                      <w:marBottom w:val="0"/>
                                                                                                                      <w:divBdr>
                                                                                                                        <w:top w:val="none" w:sz="0" w:space="0" w:color="auto"/>
                                                                                                                        <w:left w:val="none" w:sz="0" w:space="0" w:color="auto"/>
                                                                                                                        <w:bottom w:val="none" w:sz="0" w:space="0" w:color="auto"/>
                                                                                                                        <w:right w:val="none" w:sz="0" w:space="0" w:color="auto"/>
                                                                                                                      </w:divBdr>
                                                                                                                      <w:divsChild>
                                                                                                                        <w:div w:id="1003585106">
                                                                                                                          <w:marLeft w:val="0"/>
                                                                                                                          <w:marRight w:val="0"/>
                                                                                                                          <w:marTop w:val="0"/>
                                                                                                                          <w:marBottom w:val="0"/>
                                                                                                                          <w:divBdr>
                                                                                                                            <w:top w:val="none" w:sz="0" w:space="0" w:color="auto"/>
                                                                                                                            <w:left w:val="none" w:sz="0" w:space="0" w:color="auto"/>
                                                                                                                            <w:bottom w:val="none" w:sz="0" w:space="0" w:color="auto"/>
                                                                                                                            <w:right w:val="none" w:sz="0" w:space="0" w:color="auto"/>
                                                                                                                          </w:divBdr>
                                                                                                                          <w:divsChild>
                                                                                                                            <w:div w:id="1999334989">
                                                                                                                              <w:marLeft w:val="0"/>
                                                                                                                              <w:marRight w:val="0"/>
                                                                                                                              <w:marTop w:val="0"/>
                                                                                                                              <w:marBottom w:val="0"/>
                                                                                                                              <w:divBdr>
                                                                                                                                <w:top w:val="none" w:sz="0" w:space="0" w:color="auto"/>
                                                                                                                                <w:left w:val="none" w:sz="0" w:space="0" w:color="auto"/>
                                                                                                                                <w:bottom w:val="none" w:sz="0" w:space="0" w:color="auto"/>
                                                                                                                                <w:right w:val="none" w:sz="0" w:space="0" w:color="auto"/>
                                                                                                                              </w:divBdr>
                                                                                                                              <w:divsChild>
                                                                                                                                <w:div w:id="1062169000">
                                                                                                                                  <w:marLeft w:val="0"/>
                                                                                                                                  <w:marRight w:val="0"/>
                                                                                                                                  <w:marTop w:val="0"/>
                                                                                                                                  <w:marBottom w:val="0"/>
                                                                                                                                  <w:divBdr>
                                                                                                                                    <w:top w:val="none" w:sz="0" w:space="0" w:color="auto"/>
                                                                                                                                    <w:left w:val="none" w:sz="0" w:space="0" w:color="auto"/>
                                                                                                                                    <w:bottom w:val="none" w:sz="0" w:space="0" w:color="auto"/>
                                                                                                                                    <w:right w:val="none" w:sz="0" w:space="0" w:color="auto"/>
                                                                                                                                  </w:divBdr>
                                                                                                                                  <w:divsChild>
                                                                                                                                    <w:div w:id="1175802534">
                                                                                                                                      <w:marLeft w:val="0"/>
                                                                                                                                      <w:marRight w:val="0"/>
                                                                                                                                      <w:marTop w:val="0"/>
                                                                                                                                      <w:marBottom w:val="0"/>
                                                                                                                                      <w:divBdr>
                                                                                                                                        <w:top w:val="none" w:sz="0" w:space="0" w:color="auto"/>
                                                                                                                                        <w:left w:val="none" w:sz="0" w:space="0" w:color="auto"/>
                                                                                                                                        <w:bottom w:val="none" w:sz="0" w:space="0" w:color="auto"/>
                                                                                                                                        <w:right w:val="none" w:sz="0" w:space="0" w:color="auto"/>
                                                                                                                                      </w:divBdr>
                                                                                                                                      <w:divsChild>
                                                                                                                                        <w:div w:id="2042239173">
                                                                                                                                          <w:marLeft w:val="0"/>
                                                                                                                                          <w:marRight w:val="0"/>
                                                                                                                                          <w:marTop w:val="0"/>
                                                                                                                                          <w:marBottom w:val="0"/>
                                                                                                                                          <w:divBdr>
                                                                                                                                            <w:top w:val="none" w:sz="0" w:space="0" w:color="auto"/>
                                                                                                                                            <w:left w:val="none" w:sz="0" w:space="0" w:color="auto"/>
                                                                                                                                            <w:bottom w:val="none" w:sz="0" w:space="0" w:color="auto"/>
                                                                                                                                            <w:right w:val="none" w:sz="0" w:space="0" w:color="auto"/>
                                                                                                                                          </w:divBdr>
                                                                                                                                          <w:divsChild>
                                                                                                                                            <w:div w:id="1659916720">
                                                                                                                                              <w:marLeft w:val="0"/>
                                                                                                                                              <w:marRight w:val="0"/>
                                                                                                                                              <w:marTop w:val="0"/>
                                                                                                                                              <w:marBottom w:val="0"/>
                                                                                                                                              <w:divBdr>
                                                                                                                                                <w:top w:val="none" w:sz="0" w:space="0" w:color="auto"/>
                                                                                                                                                <w:left w:val="none" w:sz="0" w:space="0" w:color="auto"/>
                                                                                                                                                <w:bottom w:val="none" w:sz="0" w:space="0" w:color="auto"/>
                                                                                                                                                <w:right w:val="none" w:sz="0" w:space="0" w:color="auto"/>
                                                                                                                                              </w:divBdr>
                                                                                                                                              <w:divsChild>
                                                                                                                                                <w:div w:id="28651416">
                                                                                                                                                  <w:marLeft w:val="0"/>
                                                                                                                                                  <w:marRight w:val="0"/>
                                                                                                                                                  <w:marTop w:val="0"/>
                                                                                                                                                  <w:marBottom w:val="0"/>
                                                                                                                                                  <w:divBdr>
                                                                                                                                                    <w:top w:val="none" w:sz="0" w:space="0" w:color="auto"/>
                                                                                                                                                    <w:left w:val="none" w:sz="0" w:space="0" w:color="auto"/>
                                                                                                                                                    <w:bottom w:val="none" w:sz="0" w:space="0" w:color="auto"/>
                                                                                                                                                    <w:right w:val="none" w:sz="0" w:space="0" w:color="auto"/>
                                                                                                                                                  </w:divBdr>
                                                                                                                                                </w:div>
                                                                                                                                                <w:div w:id="113521826">
                                                                                                                                                  <w:marLeft w:val="0"/>
                                                                                                                                                  <w:marRight w:val="0"/>
                                                                                                                                                  <w:marTop w:val="0"/>
                                                                                                                                                  <w:marBottom w:val="0"/>
                                                                                                                                                  <w:divBdr>
                                                                                                                                                    <w:top w:val="none" w:sz="0" w:space="0" w:color="auto"/>
                                                                                                                                                    <w:left w:val="none" w:sz="0" w:space="0" w:color="auto"/>
                                                                                                                                                    <w:bottom w:val="none" w:sz="0" w:space="0" w:color="auto"/>
                                                                                                                                                    <w:right w:val="none" w:sz="0" w:space="0" w:color="auto"/>
                                                                                                                                                  </w:divBdr>
                                                                                                                                                </w:div>
                                                                                                                                                <w:div w:id="304554053">
                                                                                                                                                  <w:marLeft w:val="0"/>
                                                                                                                                                  <w:marRight w:val="0"/>
                                                                                                                                                  <w:marTop w:val="0"/>
                                                                                                                                                  <w:marBottom w:val="0"/>
                                                                                                                                                  <w:divBdr>
                                                                                                                                                    <w:top w:val="none" w:sz="0" w:space="0" w:color="auto"/>
                                                                                                                                                    <w:left w:val="none" w:sz="0" w:space="0" w:color="auto"/>
                                                                                                                                                    <w:bottom w:val="none" w:sz="0" w:space="0" w:color="auto"/>
                                                                                                                                                    <w:right w:val="none" w:sz="0" w:space="0" w:color="auto"/>
                                                                                                                                                  </w:divBdr>
                                                                                                                                                </w:div>
                                                                                                                                                <w:div w:id="827090914">
                                                                                                                                                  <w:marLeft w:val="0"/>
                                                                                                                                                  <w:marRight w:val="0"/>
                                                                                                                                                  <w:marTop w:val="0"/>
                                                                                                                                                  <w:marBottom w:val="0"/>
                                                                                                                                                  <w:divBdr>
                                                                                                                                                    <w:top w:val="none" w:sz="0" w:space="0" w:color="auto"/>
                                                                                                                                                    <w:left w:val="none" w:sz="0" w:space="0" w:color="auto"/>
                                                                                                                                                    <w:bottom w:val="none" w:sz="0" w:space="0" w:color="auto"/>
                                                                                                                                                    <w:right w:val="none" w:sz="0" w:space="0" w:color="auto"/>
                                                                                                                                                  </w:divBdr>
                                                                                                                                                </w:div>
                                                                                                                                                <w:div w:id="1420368520">
                                                                                                                                                  <w:marLeft w:val="0"/>
                                                                                                                                                  <w:marRight w:val="0"/>
                                                                                                                                                  <w:marTop w:val="0"/>
                                                                                                                                                  <w:marBottom w:val="0"/>
                                                                                                                                                  <w:divBdr>
                                                                                                                                                    <w:top w:val="none" w:sz="0" w:space="0" w:color="auto"/>
                                                                                                                                                    <w:left w:val="none" w:sz="0" w:space="0" w:color="auto"/>
                                                                                                                                                    <w:bottom w:val="none" w:sz="0" w:space="0" w:color="auto"/>
                                                                                                                                                    <w:right w:val="none" w:sz="0" w:space="0" w:color="auto"/>
                                                                                                                                                  </w:divBdr>
                                                                                                                                                </w:div>
                                                                                                                                                <w:div w:id="1874728868">
                                                                                                                                                  <w:marLeft w:val="0"/>
                                                                                                                                                  <w:marRight w:val="0"/>
                                                                                                                                                  <w:marTop w:val="0"/>
                                                                                                                                                  <w:marBottom w:val="0"/>
                                                                                                                                                  <w:divBdr>
                                                                                                                                                    <w:top w:val="none" w:sz="0" w:space="0" w:color="auto"/>
                                                                                                                                                    <w:left w:val="none" w:sz="0" w:space="0" w:color="auto"/>
                                                                                                                                                    <w:bottom w:val="none" w:sz="0" w:space="0" w:color="auto"/>
                                                                                                                                                    <w:right w:val="none" w:sz="0" w:space="0" w:color="auto"/>
                                                                                                                                                  </w:divBdr>
                                                                                                                                                </w:div>
                                                                                                                                                <w:div w:id="2035692394">
                                                                                                                                                  <w:marLeft w:val="0"/>
                                                                                                                                                  <w:marRight w:val="0"/>
                                                                                                                                                  <w:marTop w:val="0"/>
                                                                                                                                                  <w:marBottom w:val="0"/>
                                                                                                                                                  <w:divBdr>
                                                                                                                                                    <w:top w:val="none" w:sz="0" w:space="0" w:color="auto"/>
                                                                                                                                                    <w:left w:val="none" w:sz="0" w:space="0" w:color="auto"/>
                                                                                                                                                    <w:bottom w:val="none" w:sz="0" w:space="0" w:color="auto"/>
                                                                                                                                                    <w:right w:val="none" w:sz="0" w:space="0" w:color="auto"/>
                                                                                                                                                  </w:divBdr>
                                                                                                                                                </w:div>
                                                                                                                                                <w:div w:id="209539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7803985">
      <w:bodyDiv w:val="1"/>
      <w:marLeft w:val="0"/>
      <w:marRight w:val="0"/>
      <w:marTop w:val="0"/>
      <w:marBottom w:val="0"/>
      <w:divBdr>
        <w:top w:val="none" w:sz="0" w:space="0" w:color="auto"/>
        <w:left w:val="none" w:sz="0" w:space="0" w:color="auto"/>
        <w:bottom w:val="none" w:sz="0" w:space="0" w:color="auto"/>
        <w:right w:val="none" w:sz="0" w:space="0" w:color="auto"/>
      </w:divBdr>
      <w:divsChild>
        <w:div w:id="1131240712">
          <w:marLeft w:val="0"/>
          <w:marRight w:val="0"/>
          <w:marTop w:val="0"/>
          <w:marBottom w:val="0"/>
          <w:divBdr>
            <w:top w:val="none" w:sz="0" w:space="0" w:color="auto"/>
            <w:left w:val="none" w:sz="0" w:space="0" w:color="auto"/>
            <w:bottom w:val="none" w:sz="0" w:space="0" w:color="auto"/>
            <w:right w:val="none" w:sz="0" w:space="0" w:color="auto"/>
          </w:divBdr>
          <w:divsChild>
            <w:div w:id="1998917495">
              <w:marLeft w:val="0"/>
              <w:marRight w:val="0"/>
              <w:marTop w:val="0"/>
              <w:marBottom w:val="0"/>
              <w:divBdr>
                <w:top w:val="none" w:sz="0" w:space="0" w:color="auto"/>
                <w:left w:val="none" w:sz="0" w:space="0" w:color="auto"/>
                <w:bottom w:val="none" w:sz="0" w:space="0" w:color="auto"/>
                <w:right w:val="none" w:sz="0" w:space="0" w:color="auto"/>
              </w:divBdr>
              <w:divsChild>
                <w:div w:id="761729695">
                  <w:marLeft w:val="0"/>
                  <w:marRight w:val="0"/>
                  <w:marTop w:val="0"/>
                  <w:marBottom w:val="0"/>
                  <w:divBdr>
                    <w:top w:val="none" w:sz="0" w:space="0" w:color="auto"/>
                    <w:left w:val="none" w:sz="0" w:space="0" w:color="auto"/>
                    <w:bottom w:val="none" w:sz="0" w:space="0" w:color="auto"/>
                    <w:right w:val="none" w:sz="0" w:space="0" w:color="auto"/>
                  </w:divBdr>
                  <w:divsChild>
                    <w:div w:id="820926705">
                      <w:marLeft w:val="0"/>
                      <w:marRight w:val="0"/>
                      <w:marTop w:val="0"/>
                      <w:marBottom w:val="0"/>
                      <w:divBdr>
                        <w:top w:val="none" w:sz="0" w:space="0" w:color="auto"/>
                        <w:left w:val="none" w:sz="0" w:space="0" w:color="auto"/>
                        <w:bottom w:val="none" w:sz="0" w:space="0" w:color="auto"/>
                        <w:right w:val="none" w:sz="0" w:space="0" w:color="auto"/>
                      </w:divBdr>
                      <w:divsChild>
                        <w:div w:id="1408576630">
                          <w:marLeft w:val="0"/>
                          <w:marRight w:val="0"/>
                          <w:marTop w:val="0"/>
                          <w:marBottom w:val="0"/>
                          <w:divBdr>
                            <w:top w:val="none" w:sz="0" w:space="0" w:color="auto"/>
                            <w:left w:val="none" w:sz="0" w:space="0" w:color="auto"/>
                            <w:bottom w:val="none" w:sz="0" w:space="0" w:color="auto"/>
                            <w:right w:val="none" w:sz="0" w:space="0" w:color="auto"/>
                          </w:divBdr>
                          <w:divsChild>
                            <w:div w:id="1408500288">
                              <w:marLeft w:val="15"/>
                              <w:marRight w:val="195"/>
                              <w:marTop w:val="0"/>
                              <w:marBottom w:val="0"/>
                              <w:divBdr>
                                <w:top w:val="none" w:sz="0" w:space="0" w:color="auto"/>
                                <w:left w:val="none" w:sz="0" w:space="0" w:color="auto"/>
                                <w:bottom w:val="none" w:sz="0" w:space="0" w:color="auto"/>
                                <w:right w:val="none" w:sz="0" w:space="0" w:color="auto"/>
                              </w:divBdr>
                              <w:divsChild>
                                <w:div w:id="2071610135">
                                  <w:marLeft w:val="0"/>
                                  <w:marRight w:val="0"/>
                                  <w:marTop w:val="0"/>
                                  <w:marBottom w:val="0"/>
                                  <w:divBdr>
                                    <w:top w:val="none" w:sz="0" w:space="0" w:color="auto"/>
                                    <w:left w:val="none" w:sz="0" w:space="0" w:color="auto"/>
                                    <w:bottom w:val="none" w:sz="0" w:space="0" w:color="auto"/>
                                    <w:right w:val="none" w:sz="0" w:space="0" w:color="auto"/>
                                  </w:divBdr>
                                  <w:divsChild>
                                    <w:div w:id="735008861">
                                      <w:marLeft w:val="0"/>
                                      <w:marRight w:val="0"/>
                                      <w:marTop w:val="0"/>
                                      <w:marBottom w:val="0"/>
                                      <w:divBdr>
                                        <w:top w:val="none" w:sz="0" w:space="0" w:color="auto"/>
                                        <w:left w:val="none" w:sz="0" w:space="0" w:color="auto"/>
                                        <w:bottom w:val="none" w:sz="0" w:space="0" w:color="auto"/>
                                        <w:right w:val="none" w:sz="0" w:space="0" w:color="auto"/>
                                      </w:divBdr>
                                      <w:divsChild>
                                        <w:div w:id="165360881">
                                          <w:marLeft w:val="0"/>
                                          <w:marRight w:val="0"/>
                                          <w:marTop w:val="0"/>
                                          <w:marBottom w:val="0"/>
                                          <w:divBdr>
                                            <w:top w:val="none" w:sz="0" w:space="0" w:color="auto"/>
                                            <w:left w:val="none" w:sz="0" w:space="0" w:color="auto"/>
                                            <w:bottom w:val="none" w:sz="0" w:space="0" w:color="auto"/>
                                            <w:right w:val="none" w:sz="0" w:space="0" w:color="auto"/>
                                          </w:divBdr>
                                          <w:divsChild>
                                            <w:div w:id="1140464819">
                                              <w:marLeft w:val="0"/>
                                              <w:marRight w:val="0"/>
                                              <w:marTop w:val="0"/>
                                              <w:marBottom w:val="0"/>
                                              <w:divBdr>
                                                <w:top w:val="none" w:sz="0" w:space="0" w:color="auto"/>
                                                <w:left w:val="none" w:sz="0" w:space="0" w:color="auto"/>
                                                <w:bottom w:val="none" w:sz="0" w:space="0" w:color="auto"/>
                                                <w:right w:val="none" w:sz="0" w:space="0" w:color="auto"/>
                                              </w:divBdr>
                                              <w:divsChild>
                                                <w:div w:id="1681010069">
                                                  <w:marLeft w:val="0"/>
                                                  <w:marRight w:val="0"/>
                                                  <w:marTop w:val="0"/>
                                                  <w:marBottom w:val="0"/>
                                                  <w:divBdr>
                                                    <w:top w:val="none" w:sz="0" w:space="0" w:color="auto"/>
                                                    <w:left w:val="none" w:sz="0" w:space="0" w:color="auto"/>
                                                    <w:bottom w:val="none" w:sz="0" w:space="0" w:color="auto"/>
                                                    <w:right w:val="none" w:sz="0" w:space="0" w:color="auto"/>
                                                  </w:divBdr>
                                                  <w:divsChild>
                                                    <w:div w:id="1341619154">
                                                      <w:marLeft w:val="0"/>
                                                      <w:marRight w:val="0"/>
                                                      <w:marTop w:val="0"/>
                                                      <w:marBottom w:val="0"/>
                                                      <w:divBdr>
                                                        <w:top w:val="none" w:sz="0" w:space="0" w:color="auto"/>
                                                        <w:left w:val="none" w:sz="0" w:space="0" w:color="auto"/>
                                                        <w:bottom w:val="none" w:sz="0" w:space="0" w:color="auto"/>
                                                        <w:right w:val="none" w:sz="0" w:space="0" w:color="auto"/>
                                                      </w:divBdr>
                                                      <w:divsChild>
                                                        <w:div w:id="299388839">
                                                          <w:marLeft w:val="0"/>
                                                          <w:marRight w:val="0"/>
                                                          <w:marTop w:val="0"/>
                                                          <w:marBottom w:val="0"/>
                                                          <w:divBdr>
                                                            <w:top w:val="none" w:sz="0" w:space="0" w:color="auto"/>
                                                            <w:left w:val="none" w:sz="0" w:space="0" w:color="auto"/>
                                                            <w:bottom w:val="none" w:sz="0" w:space="0" w:color="auto"/>
                                                            <w:right w:val="none" w:sz="0" w:space="0" w:color="auto"/>
                                                          </w:divBdr>
                                                          <w:divsChild>
                                                            <w:div w:id="857238312">
                                                              <w:marLeft w:val="0"/>
                                                              <w:marRight w:val="0"/>
                                                              <w:marTop w:val="0"/>
                                                              <w:marBottom w:val="0"/>
                                                              <w:divBdr>
                                                                <w:top w:val="none" w:sz="0" w:space="0" w:color="auto"/>
                                                                <w:left w:val="none" w:sz="0" w:space="0" w:color="auto"/>
                                                                <w:bottom w:val="none" w:sz="0" w:space="0" w:color="auto"/>
                                                                <w:right w:val="none" w:sz="0" w:space="0" w:color="auto"/>
                                                              </w:divBdr>
                                                              <w:divsChild>
                                                                <w:div w:id="1542211180">
                                                                  <w:marLeft w:val="0"/>
                                                                  <w:marRight w:val="0"/>
                                                                  <w:marTop w:val="0"/>
                                                                  <w:marBottom w:val="0"/>
                                                                  <w:divBdr>
                                                                    <w:top w:val="none" w:sz="0" w:space="0" w:color="auto"/>
                                                                    <w:left w:val="none" w:sz="0" w:space="0" w:color="auto"/>
                                                                    <w:bottom w:val="none" w:sz="0" w:space="0" w:color="auto"/>
                                                                    <w:right w:val="none" w:sz="0" w:space="0" w:color="auto"/>
                                                                  </w:divBdr>
                                                                  <w:divsChild>
                                                                    <w:div w:id="568538348">
                                                                      <w:marLeft w:val="405"/>
                                                                      <w:marRight w:val="0"/>
                                                                      <w:marTop w:val="0"/>
                                                                      <w:marBottom w:val="0"/>
                                                                      <w:divBdr>
                                                                        <w:top w:val="none" w:sz="0" w:space="0" w:color="auto"/>
                                                                        <w:left w:val="none" w:sz="0" w:space="0" w:color="auto"/>
                                                                        <w:bottom w:val="none" w:sz="0" w:space="0" w:color="auto"/>
                                                                        <w:right w:val="none" w:sz="0" w:space="0" w:color="auto"/>
                                                                      </w:divBdr>
                                                                      <w:divsChild>
                                                                        <w:div w:id="382677003">
                                                                          <w:marLeft w:val="0"/>
                                                                          <w:marRight w:val="0"/>
                                                                          <w:marTop w:val="0"/>
                                                                          <w:marBottom w:val="0"/>
                                                                          <w:divBdr>
                                                                            <w:top w:val="none" w:sz="0" w:space="0" w:color="auto"/>
                                                                            <w:left w:val="none" w:sz="0" w:space="0" w:color="auto"/>
                                                                            <w:bottom w:val="none" w:sz="0" w:space="0" w:color="auto"/>
                                                                            <w:right w:val="none" w:sz="0" w:space="0" w:color="auto"/>
                                                                          </w:divBdr>
                                                                          <w:divsChild>
                                                                            <w:div w:id="1652177304">
                                                                              <w:marLeft w:val="0"/>
                                                                              <w:marRight w:val="0"/>
                                                                              <w:marTop w:val="0"/>
                                                                              <w:marBottom w:val="0"/>
                                                                              <w:divBdr>
                                                                                <w:top w:val="none" w:sz="0" w:space="0" w:color="auto"/>
                                                                                <w:left w:val="none" w:sz="0" w:space="0" w:color="auto"/>
                                                                                <w:bottom w:val="none" w:sz="0" w:space="0" w:color="auto"/>
                                                                                <w:right w:val="none" w:sz="0" w:space="0" w:color="auto"/>
                                                                              </w:divBdr>
                                                                              <w:divsChild>
                                                                                <w:div w:id="1944220366">
                                                                                  <w:marLeft w:val="0"/>
                                                                                  <w:marRight w:val="0"/>
                                                                                  <w:marTop w:val="0"/>
                                                                                  <w:marBottom w:val="0"/>
                                                                                  <w:divBdr>
                                                                                    <w:top w:val="none" w:sz="0" w:space="0" w:color="auto"/>
                                                                                    <w:left w:val="none" w:sz="0" w:space="0" w:color="auto"/>
                                                                                    <w:bottom w:val="none" w:sz="0" w:space="0" w:color="auto"/>
                                                                                    <w:right w:val="none" w:sz="0" w:space="0" w:color="auto"/>
                                                                                  </w:divBdr>
                                                                                  <w:divsChild>
                                                                                    <w:div w:id="42870686">
                                                                                      <w:marLeft w:val="0"/>
                                                                                      <w:marRight w:val="0"/>
                                                                                      <w:marTop w:val="0"/>
                                                                                      <w:marBottom w:val="0"/>
                                                                                      <w:divBdr>
                                                                                        <w:top w:val="none" w:sz="0" w:space="0" w:color="auto"/>
                                                                                        <w:left w:val="none" w:sz="0" w:space="0" w:color="auto"/>
                                                                                        <w:bottom w:val="none" w:sz="0" w:space="0" w:color="auto"/>
                                                                                        <w:right w:val="none" w:sz="0" w:space="0" w:color="auto"/>
                                                                                      </w:divBdr>
                                                                                      <w:divsChild>
                                                                                        <w:div w:id="2067099612">
                                                                                          <w:marLeft w:val="0"/>
                                                                                          <w:marRight w:val="0"/>
                                                                                          <w:marTop w:val="0"/>
                                                                                          <w:marBottom w:val="0"/>
                                                                                          <w:divBdr>
                                                                                            <w:top w:val="none" w:sz="0" w:space="0" w:color="auto"/>
                                                                                            <w:left w:val="none" w:sz="0" w:space="0" w:color="auto"/>
                                                                                            <w:bottom w:val="none" w:sz="0" w:space="0" w:color="auto"/>
                                                                                            <w:right w:val="none" w:sz="0" w:space="0" w:color="auto"/>
                                                                                          </w:divBdr>
                                                                                          <w:divsChild>
                                                                                            <w:div w:id="1502501220">
                                                                                              <w:marLeft w:val="0"/>
                                                                                              <w:marRight w:val="0"/>
                                                                                              <w:marTop w:val="0"/>
                                                                                              <w:marBottom w:val="0"/>
                                                                                              <w:divBdr>
                                                                                                <w:top w:val="none" w:sz="0" w:space="0" w:color="auto"/>
                                                                                                <w:left w:val="none" w:sz="0" w:space="0" w:color="auto"/>
                                                                                                <w:bottom w:val="none" w:sz="0" w:space="0" w:color="auto"/>
                                                                                                <w:right w:val="none" w:sz="0" w:space="0" w:color="auto"/>
                                                                                              </w:divBdr>
                                                                                              <w:divsChild>
                                                                                                <w:div w:id="1097601958">
                                                                                                  <w:marLeft w:val="0"/>
                                                                                                  <w:marRight w:val="0"/>
                                                                                                  <w:marTop w:val="0"/>
                                                                                                  <w:marBottom w:val="0"/>
                                                                                                  <w:divBdr>
                                                                                                    <w:top w:val="none" w:sz="0" w:space="0" w:color="auto"/>
                                                                                                    <w:left w:val="none" w:sz="0" w:space="0" w:color="auto"/>
                                                                                                    <w:bottom w:val="single" w:sz="6" w:space="15" w:color="auto"/>
                                                                                                    <w:right w:val="none" w:sz="0" w:space="0" w:color="auto"/>
                                                                                                  </w:divBdr>
                                                                                                  <w:divsChild>
                                                                                                    <w:div w:id="1686009025">
                                                                                                      <w:marLeft w:val="0"/>
                                                                                                      <w:marRight w:val="0"/>
                                                                                                      <w:marTop w:val="60"/>
                                                                                                      <w:marBottom w:val="0"/>
                                                                                                      <w:divBdr>
                                                                                                        <w:top w:val="none" w:sz="0" w:space="0" w:color="auto"/>
                                                                                                        <w:left w:val="none" w:sz="0" w:space="0" w:color="auto"/>
                                                                                                        <w:bottom w:val="none" w:sz="0" w:space="0" w:color="auto"/>
                                                                                                        <w:right w:val="none" w:sz="0" w:space="0" w:color="auto"/>
                                                                                                      </w:divBdr>
                                                                                                      <w:divsChild>
                                                                                                        <w:div w:id="564797638">
                                                                                                          <w:marLeft w:val="0"/>
                                                                                                          <w:marRight w:val="0"/>
                                                                                                          <w:marTop w:val="0"/>
                                                                                                          <w:marBottom w:val="0"/>
                                                                                                          <w:divBdr>
                                                                                                            <w:top w:val="none" w:sz="0" w:space="0" w:color="auto"/>
                                                                                                            <w:left w:val="none" w:sz="0" w:space="0" w:color="auto"/>
                                                                                                            <w:bottom w:val="none" w:sz="0" w:space="0" w:color="auto"/>
                                                                                                            <w:right w:val="none" w:sz="0" w:space="0" w:color="auto"/>
                                                                                                          </w:divBdr>
                                                                                                          <w:divsChild>
                                                                                                            <w:div w:id="140998795">
                                                                                                              <w:marLeft w:val="0"/>
                                                                                                              <w:marRight w:val="0"/>
                                                                                                              <w:marTop w:val="0"/>
                                                                                                              <w:marBottom w:val="0"/>
                                                                                                              <w:divBdr>
                                                                                                                <w:top w:val="none" w:sz="0" w:space="0" w:color="auto"/>
                                                                                                                <w:left w:val="none" w:sz="0" w:space="0" w:color="auto"/>
                                                                                                                <w:bottom w:val="none" w:sz="0" w:space="0" w:color="auto"/>
                                                                                                                <w:right w:val="none" w:sz="0" w:space="0" w:color="auto"/>
                                                                                                              </w:divBdr>
                                                                                                              <w:divsChild>
                                                                                                                <w:div w:id="1927153595">
                                                                                                                  <w:marLeft w:val="0"/>
                                                                                                                  <w:marRight w:val="0"/>
                                                                                                                  <w:marTop w:val="0"/>
                                                                                                                  <w:marBottom w:val="0"/>
                                                                                                                  <w:divBdr>
                                                                                                                    <w:top w:val="none" w:sz="0" w:space="0" w:color="auto"/>
                                                                                                                    <w:left w:val="single" w:sz="12" w:space="9" w:color="auto"/>
                                                                                                                    <w:bottom w:val="none" w:sz="0" w:space="0" w:color="auto"/>
                                                                                                                    <w:right w:val="none" w:sz="0" w:space="0" w:color="auto"/>
                                                                                                                  </w:divBdr>
                                                                                                                  <w:divsChild>
                                                                                                                    <w:div w:id="55057513">
                                                                                                                      <w:marLeft w:val="0"/>
                                                                                                                      <w:marRight w:val="0"/>
                                                                                                                      <w:marTop w:val="0"/>
                                                                                                                      <w:marBottom w:val="0"/>
                                                                                                                      <w:divBdr>
                                                                                                                        <w:top w:val="none" w:sz="0" w:space="0" w:color="auto"/>
                                                                                                                        <w:left w:val="none" w:sz="0" w:space="0" w:color="auto"/>
                                                                                                                        <w:bottom w:val="none" w:sz="0" w:space="0" w:color="auto"/>
                                                                                                                        <w:right w:val="none" w:sz="0" w:space="0" w:color="auto"/>
                                                                                                                      </w:divBdr>
                                                                                                                      <w:divsChild>
                                                                                                                        <w:div w:id="368142877">
                                                                                                                          <w:marLeft w:val="0"/>
                                                                                                                          <w:marRight w:val="0"/>
                                                                                                                          <w:marTop w:val="0"/>
                                                                                                                          <w:marBottom w:val="0"/>
                                                                                                                          <w:divBdr>
                                                                                                                            <w:top w:val="none" w:sz="0" w:space="0" w:color="auto"/>
                                                                                                                            <w:left w:val="none" w:sz="0" w:space="0" w:color="auto"/>
                                                                                                                            <w:bottom w:val="none" w:sz="0" w:space="0" w:color="auto"/>
                                                                                                                            <w:right w:val="none" w:sz="0" w:space="0" w:color="auto"/>
                                                                                                                          </w:divBdr>
                                                                                                                          <w:divsChild>
                                                                                                                            <w:div w:id="1603495166">
                                                                                                                              <w:marLeft w:val="0"/>
                                                                                                                              <w:marRight w:val="0"/>
                                                                                                                              <w:marTop w:val="0"/>
                                                                                                                              <w:marBottom w:val="0"/>
                                                                                                                              <w:divBdr>
                                                                                                                                <w:top w:val="none" w:sz="0" w:space="0" w:color="auto"/>
                                                                                                                                <w:left w:val="none" w:sz="0" w:space="0" w:color="auto"/>
                                                                                                                                <w:bottom w:val="none" w:sz="0" w:space="0" w:color="auto"/>
                                                                                                                                <w:right w:val="none" w:sz="0" w:space="0" w:color="auto"/>
                                                                                                                              </w:divBdr>
                                                                                                                              <w:divsChild>
                                                                                                                                <w:div w:id="1581139922">
                                                                                                                                  <w:marLeft w:val="0"/>
                                                                                                                                  <w:marRight w:val="0"/>
                                                                                                                                  <w:marTop w:val="0"/>
                                                                                                                                  <w:marBottom w:val="0"/>
                                                                                                                                  <w:divBdr>
                                                                                                                                    <w:top w:val="none" w:sz="0" w:space="0" w:color="auto"/>
                                                                                                                                    <w:left w:val="none" w:sz="0" w:space="0" w:color="auto"/>
                                                                                                                                    <w:bottom w:val="none" w:sz="0" w:space="0" w:color="auto"/>
                                                                                                                                    <w:right w:val="none" w:sz="0" w:space="0" w:color="auto"/>
                                                                                                                                  </w:divBdr>
                                                                                                                                  <w:divsChild>
                                                                                                                                    <w:div w:id="2138330330">
                                                                                                                                      <w:marLeft w:val="0"/>
                                                                                                                                      <w:marRight w:val="0"/>
                                                                                                                                      <w:marTop w:val="0"/>
                                                                                                                                      <w:marBottom w:val="0"/>
                                                                                                                                      <w:divBdr>
                                                                                                                                        <w:top w:val="none" w:sz="0" w:space="0" w:color="auto"/>
                                                                                                                                        <w:left w:val="none" w:sz="0" w:space="0" w:color="auto"/>
                                                                                                                                        <w:bottom w:val="none" w:sz="0" w:space="0" w:color="auto"/>
                                                                                                                                        <w:right w:val="none" w:sz="0" w:space="0" w:color="auto"/>
                                                                                                                                      </w:divBdr>
                                                                                                                                      <w:divsChild>
                                                                                                                                        <w:div w:id="123890879">
                                                                                                                                          <w:marLeft w:val="0"/>
                                                                                                                                          <w:marRight w:val="0"/>
                                                                                                                                          <w:marTop w:val="0"/>
                                                                                                                                          <w:marBottom w:val="0"/>
                                                                                                                                          <w:divBdr>
                                                                                                                                            <w:top w:val="none" w:sz="0" w:space="0" w:color="auto"/>
                                                                                                                                            <w:left w:val="none" w:sz="0" w:space="0" w:color="auto"/>
                                                                                                                                            <w:bottom w:val="none" w:sz="0" w:space="0" w:color="auto"/>
                                                                                                                                            <w:right w:val="none" w:sz="0" w:space="0" w:color="auto"/>
                                                                                                                                          </w:divBdr>
                                                                                                                                          <w:divsChild>
                                                                                                                                            <w:div w:id="863636361">
                                                                                                                                              <w:marLeft w:val="0"/>
                                                                                                                                              <w:marRight w:val="0"/>
                                                                                                                                              <w:marTop w:val="0"/>
                                                                                                                                              <w:marBottom w:val="0"/>
                                                                                                                                              <w:divBdr>
                                                                                                                                                <w:top w:val="none" w:sz="0" w:space="0" w:color="auto"/>
                                                                                                                                                <w:left w:val="none" w:sz="0" w:space="0" w:color="auto"/>
                                                                                                                                                <w:bottom w:val="none" w:sz="0" w:space="0" w:color="auto"/>
                                                                                                                                                <w:right w:val="none" w:sz="0" w:space="0" w:color="auto"/>
                                                                                                                                              </w:divBdr>
                                                                                                                                              <w:divsChild>
                                                                                                                                                <w:div w:id="430467899">
                                                                                                                                                  <w:marLeft w:val="0"/>
                                                                                                                                                  <w:marRight w:val="0"/>
                                                                                                                                                  <w:marTop w:val="0"/>
                                                                                                                                                  <w:marBottom w:val="0"/>
                                                                                                                                                  <w:divBdr>
                                                                                                                                                    <w:top w:val="none" w:sz="0" w:space="0" w:color="auto"/>
                                                                                                                                                    <w:left w:val="none" w:sz="0" w:space="0" w:color="auto"/>
                                                                                                                                                    <w:bottom w:val="none" w:sz="0" w:space="0" w:color="auto"/>
                                                                                                                                                    <w:right w:val="none" w:sz="0" w:space="0" w:color="auto"/>
                                                                                                                                                  </w:divBdr>
                                                                                                                                                </w:div>
                                                                                                                                                <w:div w:id="552665129">
                                                                                                                                                  <w:marLeft w:val="0"/>
                                                                                                                                                  <w:marRight w:val="0"/>
                                                                                                                                                  <w:marTop w:val="0"/>
                                                                                                                                                  <w:marBottom w:val="0"/>
                                                                                                                                                  <w:divBdr>
                                                                                                                                                    <w:top w:val="none" w:sz="0" w:space="0" w:color="auto"/>
                                                                                                                                                    <w:left w:val="none" w:sz="0" w:space="0" w:color="auto"/>
                                                                                                                                                    <w:bottom w:val="none" w:sz="0" w:space="0" w:color="auto"/>
                                                                                                                                                    <w:right w:val="none" w:sz="0" w:space="0" w:color="auto"/>
                                                                                                                                                  </w:divBdr>
                                                                                                                                                </w:div>
                                                                                                                                                <w:div w:id="745570253">
                                                                                                                                                  <w:marLeft w:val="0"/>
                                                                                                                                                  <w:marRight w:val="0"/>
                                                                                                                                                  <w:marTop w:val="0"/>
                                                                                                                                                  <w:marBottom w:val="0"/>
                                                                                                                                                  <w:divBdr>
                                                                                                                                                    <w:top w:val="none" w:sz="0" w:space="0" w:color="auto"/>
                                                                                                                                                    <w:left w:val="none" w:sz="0" w:space="0" w:color="auto"/>
                                                                                                                                                    <w:bottom w:val="none" w:sz="0" w:space="0" w:color="auto"/>
                                                                                                                                                    <w:right w:val="none" w:sz="0" w:space="0" w:color="auto"/>
                                                                                                                                                  </w:divBdr>
                                                                                                                                                </w:div>
                                                                                                                                                <w:div w:id="1012219913">
                                                                                                                                                  <w:marLeft w:val="0"/>
                                                                                                                                                  <w:marRight w:val="0"/>
                                                                                                                                                  <w:marTop w:val="0"/>
                                                                                                                                                  <w:marBottom w:val="0"/>
                                                                                                                                                  <w:divBdr>
                                                                                                                                                    <w:top w:val="none" w:sz="0" w:space="0" w:color="auto"/>
                                                                                                                                                    <w:left w:val="none" w:sz="0" w:space="0" w:color="auto"/>
                                                                                                                                                    <w:bottom w:val="none" w:sz="0" w:space="0" w:color="auto"/>
                                                                                                                                                    <w:right w:val="none" w:sz="0" w:space="0" w:color="auto"/>
                                                                                                                                                  </w:divBdr>
                                                                                                                                                </w:div>
                                                                                                                                                <w:div w:id="1049647295">
                                                                                                                                                  <w:marLeft w:val="0"/>
                                                                                                                                                  <w:marRight w:val="0"/>
                                                                                                                                                  <w:marTop w:val="0"/>
                                                                                                                                                  <w:marBottom w:val="0"/>
                                                                                                                                                  <w:divBdr>
                                                                                                                                                    <w:top w:val="none" w:sz="0" w:space="0" w:color="auto"/>
                                                                                                                                                    <w:left w:val="none" w:sz="0" w:space="0" w:color="auto"/>
                                                                                                                                                    <w:bottom w:val="none" w:sz="0" w:space="0" w:color="auto"/>
                                                                                                                                                    <w:right w:val="none" w:sz="0" w:space="0" w:color="auto"/>
                                                                                                                                                  </w:divBdr>
                                                                                                                                                </w:div>
                                                                                                                                                <w:div w:id="1270158115">
                                                                                                                                                  <w:marLeft w:val="0"/>
                                                                                                                                                  <w:marRight w:val="0"/>
                                                                                                                                                  <w:marTop w:val="0"/>
                                                                                                                                                  <w:marBottom w:val="0"/>
                                                                                                                                                  <w:divBdr>
                                                                                                                                                    <w:top w:val="none" w:sz="0" w:space="0" w:color="auto"/>
                                                                                                                                                    <w:left w:val="none" w:sz="0" w:space="0" w:color="auto"/>
                                                                                                                                                    <w:bottom w:val="none" w:sz="0" w:space="0" w:color="auto"/>
                                                                                                                                                    <w:right w:val="none" w:sz="0" w:space="0" w:color="auto"/>
                                                                                                                                                  </w:divBdr>
                                                                                                                                                </w:div>
                                                                                                                                                <w:div w:id="1527526615">
                                                                                                                                                  <w:marLeft w:val="0"/>
                                                                                                                                                  <w:marRight w:val="0"/>
                                                                                                                                                  <w:marTop w:val="0"/>
                                                                                                                                                  <w:marBottom w:val="0"/>
                                                                                                                                                  <w:divBdr>
                                                                                                                                                    <w:top w:val="none" w:sz="0" w:space="0" w:color="auto"/>
                                                                                                                                                    <w:left w:val="none" w:sz="0" w:space="0" w:color="auto"/>
                                                                                                                                                    <w:bottom w:val="none" w:sz="0" w:space="0" w:color="auto"/>
                                                                                                                                                    <w:right w:val="none" w:sz="0" w:space="0" w:color="auto"/>
                                                                                                                                                  </w:divBdr>
                                                                                                                                                </w:div>
                                                                                                                                                <w:div w:id="16518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8436730">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65423547">
      <w:bodyDiv w:val="1"/>
      <w:marLeft w:val="0"/>
      <w:marRight w:val="0"/>
      <w:marTop w:val="0"/>
      <w:marBottom w:val="0"/>
      <w:divBdr>
        <w:top w:val="none" w:sz="0" w:space="0" w:color="auto"/>
        <w:left w:val="none" w:sz="0" w:space="0" w:color="auto"/>
        <w:bottom w:val="none" w:sz="0" w:space="0" w:color="auto"/>
        <w:right w:val="none" w:sz="0" w:space="0" w:color="auto"/>
      </w:divBdr>
      <w:divsChild>
        <w:div w:id="186798055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34540369">
      <w:bodyDiv w:val="1"/>
      <w:marLeft w:val="0"/>
      <w:marRight w:val="0"/>
      <w:marTop w:val="0"/>
      <w:marBottom w:val="0"/>
      <w:divBdr>
        <w:top w:val="none" w:sz="0" w:space="0" w:color="auto"/>
        <w:left w:val="none" w:sz="0" w:space="0" w:color="auto"/>
        <w:bottom w:val="none" w:sz="0" w:space="0" w:color="auto"/>
        <w:right w:val="none" w:sz="0" w:space="0" w:color="auto"/>
      </w:divBdr>
      <w:divsChild>
        <w:div w:id="1905985731">
          <w:marLeft w:val="0"/>
          <w:marRight w:val="0"/>
          <w:marTop w:val="0"/>
          <w:marBottom w:val="0"/>
          <w:divBdr>
            <w:top w:val="none" w:sz="0" w:space="0" w:color="auto"/>
            <w:left w:val="none" w:sz="0" w:space="0" w:color="auto"/>
            <w:bottom w:val="none" w:sz="0" w:space="0" w:color="auto"/>
            <w:right w:val="none" w:sz="0" w:space="0" w:color="auto"/>
          </w:divBdr>
          <w:divsChild>
            <w:div w:id="699627168">
              <w:marLeft w:val="0"/>
              <w:marRight w:val="0"/>
              <w:marTop w:val="0"/>
              <w:marBottom w:val="0"/>
              <w:divBdr>
                <w:top w:val="none" w:sz="0" w:space="0" w:color="auto"/>
                <w:left w:val="none" w:sz="0" w:space="0" w:color="auto"/>
                <w:bottom w:val="none" w:sz="0" w:space="0" w:color="auto"/>
                <w:right w:val="none" w:sz="0" w:space="0" w:color="auto"/>
              </w:divBdr>
              <w:divsChild>
                <w:div w:id="1676032836">
                  <w:marLeft w:val="0"/>
                  <w:marRight w:val="0"/>
                  <w:marTop w:val="0"/>
                  <w:marBottom w:val="0"/>
                  <w:divBdr>
                    <w:top w:val="none" w:sz="0" w:space="0" w:color="auto"/>
                    <w:left w:val="none" w:sz="0" w:space="0" w:color="auto"/>
                    <w:bottom w:val="none" w:sz="0" w:space="0" w:color="auto"/>
                    <w:right w:val="none" w:sz="0" w:space="0" w:color="auto"/>
                  </w:divBdr>
                  <w:divsChild>
                    <w:div w:id="1889757134">
                      <w:marLeft w:val="0"/>
                      <w:marRight w:val="0"/>
                      <w:marTop w:val="0"/>
                      <w:marBottom w:val="0"/>
                      <w:divBdr>
                        <w:top w:val="none" w:sz="0" w:space="0" w:color="auto"/>
                        <w:left w:val="none" w:sz="0" w:space="0" w:color="auto"/>
                        <w:bottom w:val="none" w:sz="0" w:space="0" w:color="auto"/>
                        <w:right w:val="none" w:sz="0" w:space="0" w:color="auto"/>
                      </w:divBdr>
                      <w:divsChild>
                        <w:div w:id="789085846">
                          <w:marLeft w:val="0"/>
                          <w:marRight w:val="0"/>
                          <w:marTop w:val="0"/>
                          <w:marBottom w:val="0"/>
                          <w:divBdr>
                            <w:top w:val="none" w:sz="0" w:space="0" w:color="auto"/>
                            <w:left w:val="none" w:sz="0" w:space="0" w:color="auto"/>
                            <w:bottom w:val="none" w:sz="0" w:space="0" w:color="auto"/>
                            <w:right w:val="none" w:sz="0" w:space="0" w:color="auto"/>
                          </w:divBdr>
                          <w:divsChild>
                            <w:div w:id="923611714">
                              <w:marLeft w:val="0"/>
                              <w:marRight w:val="0"/>
                              <w:marTop w:val="0"/>
                              <w:marBottom w:val="0"/>
                              <w:divBdr>
                                <w:top w:val="none" w:sz="0" w:space="0" w:color="auto"/>
                                <w:left w:val="none" w:sz="0" w:space="0" w:color="auto"/>
                                <w:bottom w:val="none" w:sz="0" w:space="0" w:color="auto"/>
                                <w:right w:val="none" w:sz="0" w:space="0" w:color="auto"/>
                              </w:divBdr>
                              <w:divsChild>
                                <w:div w:id="730037642">
                                  <w:marLeft w:val="0"/>
                                  <w:marRight w:val="0"/>
                                  <w:marTop w:val="0"/>
                                  <w:marBottom w:val="0"/>
                                  <w:divBdr>
                                    <w:top w:val="none" w:sz="0" w:space="0" w:color="auto"/>
                                    <w:left w:val="none" w:sz="0" w:space="0" w:color="auto"/>
                                    <w:bottom w:val="none" w:sz="0" w:space="0" w:color="auto"/>
                                    <w:right w:val="none" w:sz="0" w:space="0" w:color="auto"/>
                                  </w:divBdr>
                                  <w:divsChild>
                                    <w:div w:id="819150473">
                                      <w:marLeft w:val="0"/>
                                      <w:marRight w:val="0"/>
                                      <w:marTop w:val="0"/>
                                      <w:marBottom w:val="0"/>
                                      <w:divBdr>
                                        <w:top w:val="none" w:sz="0" w:space="0" w:color="auto"/>
                                        <w:left w:val="none" w:sz="0" w:space="0" w:color="auto"/>
                                        <w:bottom w:val="none" w:sz="0" w:space="0" w:color="auto"/>
                                        <w:right w:val="none" w:sz="0" w:space="0" w:color="auto"/>
                                      </w:divBdr>
                                      <w:divsChild>
                                        <w:div w:id="1899708625">
                                          <w:marLeft w:val="120"/>
                                          <w:marRight w:val="300"/>
                                          <w:marTop w:val="0"/>
                                          <w:marBottom w:val="0"/>
                                          <w:divBdr>
                                            <w:top w:val="none" w:sz="0" w:space="0" w:color="auto"/>
                                            <w:left w:val="none" w:sz="0" w:space="0" w:color="auto"/>
                                            <w:bottom w:val="none" w:sz="0" w:space="0" w:color="auto"/>
                                            <w:right w:val="none" w:sz="0" w:space="0" w:color="auto"/>
                                          </w:divBdr>
                                          <w:divsChild>
                                            <w:div w:id="563494205">
                                              <w:marLeft w:val="0"/>
                                              <w:marRight w:val="0"/>
                                              <w:marTop w:val="0"/>
                                              <w:marBottom w:val="0"/>
                                              <w:divBdr>
                                                <w:top w:val="none" w:sz="0" w:space="0" w:color="auto"/>
                                                <w:left w:val="none" w:sz="0" w:space="0" w:color="auto"/>
                                                <w:bottom w:val="none" w:sz="0" w:space="0" w:color="auto"/>
                                                <w:right w:val="none" w:sz="0" w:space="0" w:color="auto"/>
                                              </w:divBdr>
                                              <w:divsChild>
                                                <w:div w:id="1628782217">
                                                  <w:marLeft w:val="0"/>
                                                  <w:marRight w:val="0"/>
                                                  <w:marTop w:val="0"/>
                                                  <w:marBottom w:val="0"/>
                                                  <w:divBdr>
                                                    <w:top w:val="none" w:sz="0" w:space="0" w:color="auto"/>
                                                    <w:left w:val="none" w:sz="0" w:space="0" w:color="auto"/>
                                                    <w:bottom w:val="none" w:sz="0" w:space="0" w:color="auto"/>
                                                    <w:right w:val="none" w:sz="0" w:space="0" w:color="auto"/>
                                                  </w:divBdr>
                                                  <w:divsChild>
                                                    <w:div w:id="1778867109">
                                                      <w:marLeft w:val="0"/>
                                                      <w:marRight w:val="0"/>
                                                      <w:marTop w:val="0"/>
                                                      <w:marBottom w:val="0"/>
                                                      <w:divBdr>
                                                        <w:top w:val="none" w:sz="0" w:space="0" w:color="auto"/>
                                                        <w:left w:val="none" w:sz="0" w:space="0" w:color="auto"/>
                                                        <w:bottom w:val="none" w:sz="0" w:space="0" w:color="auto"/>
                                                        <w:right w:val="none" w:sz="0" w:space="0" w:color="auto"/>
                                                      </w:divBdr>
                                                      <w:divsChild>
                                                        <w:div w:id="255021021">
                                                          <w:marLeft w:val="0"/>
                                                          <w:marRight w:val="0"/>
                                                          <w:marTop w:val="0"/>
                                                          <w:marBottom w:val="0"/>
                                                          <w:divBdr>
                                                            <w:top w:val="none" w:sz="0" w:space="0" w:color="auto"/>
                                                            <w:left w:val="none" w:sz="0" w:space="0" w:color="auto"/>
                                                            <w:bottom w:val="none" w:sz="0" w:space="0" w:color="auto"/>
                                                            <w:right w:val="none" w:sz="0" w:space="0" w:color="auto"/>
                                                          </w:divBdr>
                                                          <w:divsChild>
                                                            <w:div w:id="347680745">
                                                              <w:marLeft w:val="0"/>
                                                              <w:marRight w:val="0"/>
                                                              <w:marTop w:val="0"/>
                                                              <w:marBottom w:val="0"/>
                                                              <w:divBdr>
                                                                <w:top w:val="none" w:sz="0" w:space="0" w:color="auto"/>
                                                                <w:left w:val="none" w:sz="0" w:space="0" w:color="auto"/>
                                                                <w:bottom w:val="none" w:sz="0" w:space="0" w:color="auto"/>
                                                                <w:right w:val="none" w:sz="0" w:space="0" w:color="auto"/>
                                                              </w:divBdr>
                                                              <w:divsChild>
                                                                <w:div w:id="1954631676">
                                                                  <w:marLeft w:val="0"/>
                                                                  <w:marRight w:val="0"/>
                                                                  <w:marTop w:val="0"/>
                                                                  <w:marBottom w:val="0"/>
                                                                  <w:divBdr>
                                                                    <w:top w:val="none" w:sz="0" w:space="0" w:color="auto"/>
                                                                    <w:left w:val="none" w:sz="0" w:space="0" w:color="auto"/>
                                                                    <w:bottom w:val="none" w:sz="0" w:space="0" w:color="auto"/>
                                                                    <w:right w:val="none" w:sz="0" w:space="0" w:color="auto"/>
                                                                  </w:divBdr>
                                                                  <w:divsChild>
                                                                    <w:div w:id="417796027">
                                                                      <w:marLeft w:val="0"/>
                                                                      <w:marRight w:val="0"/>
                                                                      <w:marTop w:val="0"/>
                                                                      <w:marBottom w:val="0"/>
                                                                      <w:divBdr>
                                                                        <w:top w:val="none" w:sz="0" w:space="0" w:color="auto"/>
                                                                        <w:left w:val="none" w:sz="0" w:space="0" w:color="auto"/>
                                                                        <w:bottom w:val="none" w:sz="0" w:space="0" w:color="auto"/>
                                                                        <w:right w:val="none" w:sz="0" w:space="0" w:color="auto"/>
                                                                      </w:divBdr>
                                                                      <w:divsChild>
                                                                        <w:div w:id="835345472">
                                                                          <w:marLeft w:val="0"/>
                                                                          <w:marRight w:val="0"/>
                                                                          <w:marTop w:val="0"/>
                                                                          <w:marBottom w:val="0"/>
                                                                          <w:divBdr>
                                                                            <w:top w:val="none" w:sz="0" w:space="0" w:color="auto"/>
                                                                            <w:left w:val="none" w:sz="0" w:space="0" w:color="auto"/>
                                                                            <w:bottom w:val="none" w:sz="0" w:space="0" w:color="auto"/>
                                                                            <w:right w:val="none" w:sz="0" w:space="0" w:color="auto"/>
                                                                          </w:divBdr>
                                                                          <w:divsChild>
                                                                            <w:div w:id="798298545">
                                                                              <w:marLeft w:val="0"/>
                                                                              <w:marRight w:val="0"/>
                                                                              <w:marTop w:val="0"/>
                                                                              <w:marBottom w:val="0"/>
                                                                              <w:divBdr>
                                                                                <w:top w:val="none" w:sz="0" w:space="0" w:color="auto"/>
                                                                                <w:left w:val="none" w:sz="0" w:space="0" w:color="auto"/>
                                                                                <w:bottom w:val="none" w:sz="0" w:space="0" w:color="auto"/>
                                                                                <w:right w:val="none" w:sz="0" w:space="0" w:color="auto"/>
                                                                              </w:divBdr>
                                                                              <w:divsChild>
                                                                                <w:div w:id="4568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2449805">
      <w:bodyDiv w:val="1"/>
      <w:marLeft w:val="0"/>
      <w:marRight w:val="0"/>
      <w:marTop w:val="0"/>
      <w:marBottom w:val="0"/>
      <w:divBdr>
        <w:top w:val="none" w:sz="0" w:space="0" w:color="auto"/>
        <w:left w:val="none" w:sz="0" w:space="0" w:color="auto"/>
        <w:bottom w:val="none" w:sz="0" w:space="0" w:color="auto"/>
        <w:right w:val="none" w:sz="0" w:space="0" w:color="auto"/>
      </w:divBdr>
    </w:div>
    <w:div w:id="900865201">
      <w:bodyDiv w:val="1"/>
      <w:marLeft w:val="0"/>
      <w:marRight w:val="0"/>
      <w:marTop w:val="0"/>
      <w:marBottom w:val="0"/>
      <w:divBdr>
        <w:top w:val="none" w:sz="0" w:space="0" w:color="auto"/>
        <w:left w:val="none" w:sz="0" w:space="0" w:color="auto"/>
        <w:bottom w:val="none" w:sz="0" w:space="0" w:color="auto"/>
        <w:right w:val="none" w:sz="0" w:space="0" w:color="auto"/>
      </w:divBdr>
    </w:div>
    <w:div w:id="922645863">
      <w:bodyDiv w:val="1"/>
      <w:marLeft w:val="0"/>
      <w:marRight w:val="0"/>
      <w:marTop w:val="0"/>
      <w:marBottom w:val="0"/>
      <w:divBdr>
        <w:top w:val="none" w:sz="0" w:space="0" w:color="auto"/>
        <w:left w:val="none" w:sz="0" w:space="0" w:color="auto"/>
        <w:bottom w:val="none" w:sz="0" w:space="0" w:color="auto"/>
        <w:right w:val="none" w:sz="0" w:space="0" w:color="auto"/>
      </w:divBdr>
    </w:div>
    <w:div w:id="937637000">
      <w:bodyDiv w:val="1"/>
      <w:marLeft w:val="0"/>
      <w:marRight w:val="0"/>
      <w:marTop w:val="0"/>
      <w:marBottom w:val="0"/>
      <w:divBdr>
        <w:top w:val="none" w:sz="0" w:space="0" w:color="auto"/>
        <w:left w:val="none" w:sz="0" w:space="0" w:color="auto"/>
        <w:bottom w:val="none" w:sz="0" w:space="0" w:color="auto"/>
        <w:right w:val="none" w:sz="0" w:space="0" w:color="auto"/>
      </w:divBdr>
    </w:div>
    <w:div w:id="956788503">
      <w:bodyDiv w:val="1"/>
      <w:marLeft w:val="0"/>
      <w:marRight w:val="0"/>
      <w:marTop w:val="0"/>
      <w:marBottom w:val="0"/>
      <w:divBdr>
        <w:top w:val="none" w:sz="0" w:space="0" w:color="auto"/>
        <w:left w:val="none" w:sz="0" w:space="0" w:color="auto"/>
        <w:bottom w:val="none" w:sz="0" w:space="0" w:color="auto"/>
        <w:right w:val="none" w:sz="0" w:space="0" w:color="auto"/>
      </w:divBdr>
    </w:div>
    <w:div w:id="964045581">
      <w:bodyDiv w:val="1"/>
      <w:marLeft w:val="0"/>
      <w:marRight w:val="0"/>
      <w:marTop w:val="0"/>
      <w:marBottom w:val="0"/>
      <w:divBdr>
        <w:top w:val="none" w:sz="0" w:space="0" w:color="auto"/>
        <w:left w:val="none" w:sz="0" w:space="0" w:color="auto"/>
        <w:bottom w:val="none" w:sz="0" w:space="0" w:color="auto"/>
        <w:right w:val="none" w:sz="0" w:space="0" w:color="auto"/>
      </w:divBdr>
    </w:div>
    <w:div w:id="964432876">
      <w:bodyDiv w:val="1"/>
      <w:marLeft w:val="0"/>
      <w:marRight w:val="0"/>
      <w:marTop w:val="0"/>
      <w:marBottom w:val="0"/>
      <w:divBdr>
        <w:top w:val="none" w:sz="0" w:space="0" w:color="auto"/>
        <w:left w:val="none" w:sz="0" w:space="0" w:color="auto"/>
        <w:bottom w:val="none" w:sz="0" w:space="0" w:color="auto"/>
        <w:right w:val="none" w:sz="0" w:space="0" w:color="auto"/>
      </w:divBdr>
      <w:divsChild>
        <w:div w:id="98842267">
          <w:marLeft w:val="0"/>
          <w:marRight w:val="0"/>
          <w:marTop w:val="0"/>
          <w:marBottom w:val="0"/>
          <w:divBdr>
            <w:top w:val="none" w:sz="0" w:space="0" w:color="auto"/>
            <w:left w:val="none" w:sz="0" w:space="0" w:color="auto"/>
            <w:bottom w:val="none" w:sz="0" w:space="0" w:color="auto"/>
            <w:right w:val="none" w:sz="0" w:space="0" w:color="auto"/>
          </w:divBdr>
        </w:div>
        <w:div w:id="107824505">
          <w:marLeft w:val="0"/>
          <w:marRight w:val="0"/>
          <w:marTop w:val="0"/>
          <w:marBottom w:val="0"/>
          <w:divBdr>
            <w:top w:val="none" w:sz="0" w:space="0" w:color="auto"/>
            <w:left w:val="none" w:sz="0" w:space="0" w:color="auto"/>
            <w:bottom w:val="none" w:sz="0" w:space="0" w:color="auto"/>
            <w:right w:val="none" w:sz="0" w:space="0" w:color="auto"/>
          </w:divBdr>
        </w:div>
        <w:div w:id="727068277">
          <w:marLeft w:val="0"/>
          <w:marRight w:val="0"/>
          <w:marTop w:val="0"/>
          <w:marBottom w:val="0"/>
          <w:divBdr>
            <w:top w:val="none" w:sz="0" w:space="0" w:color="auto"/>
            <w:left w:val="none" w:sz="0" w:space="0" w:color="auto"/>
            <w:bottom w:val="none" w:sz="0" w:space="0" w:color="auto"/>
            <w:right w:val="none" w:sz="0" w:space="0" w:color="auto"/>
          </w:divBdr>
        </w:div>
        <w:div w:id="963969516">
          <w:marLeft w:val="0"/>
          <w:marRight w:val="0"/>
          <w:marTop w:val="0"/>
          <w:marBottom w:val="0"/>
          <w:divBdr>
            <w:top w:val="none" w:sz="0" w:space="0" w:color="auto"/>
            <w:left w:val="none" w:sz="0" w:space="0" w:color="auto"/>
            <w:bottom w:val="none" w:sz="0" w:space="0" w:color="auto"/>
            <w:right w:val="none" w:sz="0" w:space="0" w:color="auto"/>
          </w:divBdr>
        </w:div>
        <w:div w:id="1427768470">
          <w:marLeft w:val="0"/>
          <w:marRight w:val="0"/>
          <w:marTop w:val="0"/>
          <w:marBottom w:val="0"/>
          <w:divBdr>
            <w:top w:val="none" w:sz="0" w:space="0" w:color="auto"/>
            <w:left w:val="none" w:sz="0" w:space="0" w:color="auto"/>
            <w:bottom w:val="none" w:sz="0" w:space="0" w:color="auto"/>
            <w:right w:val="none" w:sz="0" w:space="0" w:color="auto"/>
          </w:divBdr>
        </w:div>
        <w:div w:id="1441215611">
          <w:marLeft w:val="0"/>
          <w:marRight w:val="0"/>
          <w:marTop w:val="0"/>
          <w:marBottom w:val="0"/>
          <w:divBdr>
            <w:top w:val="none" w:sz="0" w:space="0" w:color="auto"/>
            <w:left w:val="none" w:sz="0" w:space="0" w:color="auto"/>
            <w:bottom w:val="none" w:sz="0" w:space="0" w:color="auto"/>
            <w:right w:val="none" w:sz="0" w:space="0" w:color="auto"/>
          </w:divBdr>
        </w:div>
        <w:div w:id="1444110405">
          <w:marLeft w:val="0"/>
          <w:marRight w:val="0"/>
          <w:marTop w:val="0"/>
          <w:marBottom w:val="0"/>
          <w:divBdr>
            <w:top w:val="none" w:sz="0" w:space="0" w:color="auto"/>
            <w:left w:val="none" w:sz="0" w:space="0" w:color="auto"/>
            <w:bottom w:val="none" w:sz="0" w:space="0" w:color="auto"/>
            <w:right w:val="none" w:sz="0" w:space="0" w:color="auto"/>
          </w:divBdr>
        </w:div>
        <w:div w:id="1474565687">
          <w:marLeft w:val="0"/>
          <w:marRight w:val="0"/>
          <w:marTop w:val="0"/>
          <w:marBottom w:val="0"/>
          <w:divBdr>
            <w:top w:val="none" w:sz="0" w:space="0" w:color="auto"/>
            <w:left w:val="none" w:sz="0" w:space="0" w:color="auto"/>
            <w:bottom w:val="none" w:sz="0" w:space="0" w:color="auto"/>
            <w:right w:val="none" w:sz="0" w:space="0" w:color="auto"/>
          </w:divBdr>
        </w:div>
        <w:div w:id="1597447800">
          <w:marLeft w:val="0"/>
          <w:marRight w:val="0"/>
          <w:marTop w:val="0"/>
          <w:marBottom w:val="0"/>
          <w:divBdr>
            <w:top w:val="none" w:sz="0" w:space="0" w:color="auto"/>
            <w:left w:val="none" w:sz="0" w:space="0" w:color="auto"/>
            <w:bottom w:val="none" w:sz="0" w:space="0" w:color="auto"/>
            <w:right w:val="none" w:sz="0" w:space="0" w:color="auto"/>
          </w:divBdr>
        </w:div>
        <w:div w:id="2034309127">
          <w:marLeft w:val="0"/>
          <w:marRight w:val="0"/>
          <w:marTop w:val="0"/>
          <w:marBottom w:val="0"/>
          <w:divBdr>
            <w:top w:val="none" w:sz="0" w:space="0" w:color="auto"/>
            <w:left w:val="none" w:sz="0" w:space="0" w:color="auto"/>
            <w:bottom w:val="none" w:sz="0" w:space="0" w:color="auto"/>
            <w:right w:val="none" w:sz="0" w:space="0" w:color="auto"/>
          </w:divBdr>
        </w:div>
        <w:div w:id="2120294707">
          <w:marLeft w:val="0"/>
          <w:marRight w:val="0"/>
          <w:marTop w:val="0"/>
          <w:marBottom w:val="0"/>
          <w:divBdr>
            <w:top w:val="none" w:sz="0" w:space="0" w:color="auto"/>
            <w:left w:val="none" w:sz="0" w:space="0" w:color="auto"/>
            <w:bottom w:val="none" w:sz="0" w:space="0" w:color="auto"/>
            <w:right w:val="none" w:sz="0" w:space="0" w:color="auto"/>
          </w:divBdr>
        </w:div>
      </w:divsChild>
    </w:div>
    <w:div w:id="971178547">
      <w:bodyDiv w:val="1"/>
      <w:marLeft w:val="0"/>
      <w:marRight w:val="0"/>
      <w:marTop w:val="0"/>
      <w:marBottom w:val="0"/>
      <w:divBdr>
        <w:top w:val="none" w:sz="0" w:space="0" w:color="auto"/>
        <w:left w:val="none" w:sz="0" w:space="0" w:color="auto"/>
        <w:bottom w:val="none" w:sz="0" w:space="0" w:color="auto"/>
        <w:right w:val="none" w:sz="0" w:space="0" w:color="auto"/>
      </w:divBdr>
    </w:div>
    <w:div w:id="1061949398">
      <w:bodyDiv w:val="1"/>
      <w:marLeft w:val="0"/>
      <w:marRight w:val="0"/>
      <w:marTop w:val="0"/>
      <w:marBottom w:val="0"/>
      <w:divBdr>
        <w:top w:val="none" w:sz="0" w:space="0" w:color="auto"/>
        <w:left w:val="none" w:sz="0" w:space="0" w:color="auto"/>
        <w:bottom w:val="none" w:sz="0" w:space="0" w:color="auto"/>
        <w:right w:val="none" w:sz="0" w:space="0" w:color="auto"/>
      </w:divBdr>
      <w:divsChild>
        <w:div w:id="712076571">
          <w:marLeft w:val="0"/>
          <w:marRight w:val="0"/>
          <w:marTop w:val="0"/>
          <w:marBottom w:val="0"/>
          <w:divBdr>
            <w:top w:val="none" w:sz="0" w:space="0" w:color="auto"/>
            <w:left w:val="none" w:sz="0" w:space="0" w:color="auto"/>
            <w:bottom w:val="none" w:sz="0" w:space="0" w:color="auto"/>
            <w:right w:val="none" w:sz="0" w:space="0" w:color="auto"/>
          </w:divBdr>
          <w:divsChild>
            <w:div w:id="1629362489">
              <w:marLeft w:val="0"/>
              <w:marRight w:val="0"/>
              <w:marTop w:val="0"/>
              <w:marBottom w:val="0"/>
              <w:divBdr>
                <w:top w:val="none" w:sz="0" w:space="0" w:color="auto"/>
                <w:left w:val="none" w:sz="0" w:space="0" w:color="auto"/>
                <w:bottom w:val="none" w:sz="0" w:space="0" w:color="auto"/>
                <w:right w:val="none" w:sz="0" w:space="0" w:color="auto"/>
              </w:divBdr>
              <w:divsChild>
                <w:div w:id="1332176172">
                  <w:marLeft w:val="0"/>
                  <w:marRight w:val="0"/>
                  <w:marTop w:val="0"/>
                  <w:marBottom w:val="0"/>
                  <w:divBdr>
                    <w:top w:val="none" w:sz="0" w:space="0" w:color="auto"/>
                    <w:left w:val="none" w:sz="0" w:space="0" w:color="auto"/>
                    <w:bottom w:val="none" w:sz="0" w:space="0" w:color="auto"/>
                    <w:right w:val="none" w:sz="0" w:space="0" w:color="auto"/>
                  </w:divBdr>
                  <w:divsChild>
                    <w:div w:id="1183206521">
                      <w:marLeft w:val="0"/>
                      <w:marRight w:val="0"/>
                      <w:marTop w:val="0"/>
                      <w:marBottom w:val="0"/>
                      <w:divBdr>
                        <w:top w:val="none" w:sz="0" w:space="0" w:color="auto"/>
                        <w:left w:val="none" w:sz="0" w:space="0" w:color="auto"/>
                        <w:bottom w:val="none" w:sz="0" w:space="0" w:color="auto"/>
                        <w:right w:val="none" w:sz="0" w:space="0" w:color="auto"/>
                      </w:divBdr>
                      <w:divsChild>
                        <w:div w:id="782503675">
                          <w:marLeft w:val="0"/>
                          <w:marRight w:val="0"/>
                          <w:marTop w:val="0"/>
                          <w:marBottom w:val="0"/>
                          <w:divBdr>
                            <w:top w:val="none" w:sz="0" w:space="0" w:color="auto"/>
                            <w:left w:val="none" w:sz="0" w:space="0" w:color="auto"/>
                            <w:bottom w:val="none" w:sz="0" w:space="0" w:color="auto"/>
                            <w:right w:val="none" w:sz="0" w:space="0" w:color="auto"/>
                          </w:divBdr>
                          <w:divsChild>
                            <w:div w:id="541358443">
                              <w:marLeft w:val="15"/>
                              <w:marRight w:val="195"/>
                              <w:marTop w:val="0"/>
                              <w:marBottom w:val="0"/>
                              <w:divBdr>
                                <w:top w:val="none" w:sz="0" w:space="0" w:color="auto"/>
                                <w:left w:val="none" w:sz="0" w:space="0" w:color="auto"/>
                                <w:bottom w:val="none" w:sz="0" w:space="0" w:color="auto"/>
                                <w:right w:val="none" w:sz="0" w:space="0" w:color="auto"/>
                              </w:divBdr>
                              <w:divsChild>
                                <w:div w:id="292323167">
                                  <w:marLeft w:val="0"/>
                                  <w:marRight w:val="0"/>
                                  <w:marTop w:val="0"/>
                                  <w:marBottom w:val="0"/>
                                  <w:divBdr>
                                    <w:top w:val="none" w:sz="0" w:space="0" w:color="auto"/>
                                    <w:left w:val="none" w:sz="0" w:space="0" w:color="auto"/>
                                    <w:bottom w:val="none" w:sz="0" w:space="0" w:color="auto"/>
                                    <w:right w:val="none" w:sz="0" w:space="0" w:color="auto"/>
                                  </w:divBdr>
                                  <w:divsChild>
                                    <w:div w:id="1465655829">
                                      <w:marLeft w:val="0"/>
                                      <w:marRight w:val="0"/>
                                      <w:marTop w:val="0"/>
                                      <w:marBottom w:val="0"/>
                                      <w:divBdr>
                                        <w:top w:val="none" w:sz="0" w:space="0" w:color="auto"/>
                                        <w:left w:val="none" w:sz="0" w:space="0" w:color="auto"/>
                                        <w:bottom w:val="none" w:sz="0" w:space="0" w:color="auto"/>
                                        <w:right w:val="none" w:sz="0" w:space="0" w:color="auto"/>
                                      </w:divBdr>
                                      <w:divsChild>
                                        <w:div w:id="1765689258">
                                          <w:marLeft w:val="0"/>
                                          <w:marRight w:val="0"/>
                                          <w:marTop w:val="0"/>
                                          <w:marBottom w:val="0"/>
                                          <w:divBdr>
                                            <w:top w:val="none" w:sz="0" w:space="0" w:color="auto"/>
                                            <w:left w:val="none" w:sz="0" w:space="0" w:color="auto"/>
                                            <w:bottom w:val="none" w:sz="0" w:space="0" w:color="auto"/>
                                            <w:right w:val="none" w:sz="0" w:space="0" w:color="auto"/>
                                          </w:divBdr>
                                          <w:divsChild>
                                            <w:div w:id="1067417208">
                                              <w:marLeft w:val="0"/>
                                              <w:marRight w:val="0"/>
                                              <w:marTop w:val="0"/>
                                              <w:marBottom w:val="0"/>
                                              <w:divBdr>
                                                <w:top w:val="none" w:sz="0" w:space="0" w:color="auto"/>
                                                <w:left w:val="none" w:sz="0" w:space="0" w:color="auto"/>
                                                <w:bottom w:val="none" w:sz="0" w:space="0" w:color="auto"/>
                                                <w:right w:val="none" w:sz="0" w:space="0" w:color="auto"/>
                                              </w:divBdr>
                                              <w:divsChild>
                                                <w:div w:id="1537740062">
                                                  <w:marLeft w:val="0"/>
                                                  <w:marRight w:val="0"/>
                                                  <w:marTop w:val="0"/>
                                                  <w:marBottom w:val="0"/>
                                                  <w:divBdr>
                                                    <w:top w:val="none" w:sz="0" w:space="0" w:color="auto"/>
                                                    <w:left w:val="none" w:sz="0" w:space="0" w:color="auto"/>
                                                    <w:bottom w:val="none" w:sz="0" w:space="0" w:color="auto"/>
                                                    <w:right w:val="none" w:sz="0" w:space="0" w:color="auto"/>
                                                  </w:divBdr>
                                                  <w:divsChild>
                                                    <w:div w:id="1870530536">
                                                      <w:marLeft w:val="0"/>
                                                      <w:marRight w:val="0"/>
                                                      <w:marTop w:val="0"/>
                                                      <w:marBottom w:val="0"/>
                                                      <w:divBdr>
                                                        <w:top w:val="none" w:sz="0" w:space="0" w:color="auto"/>
                                                        <w:left w:val="none" w:sz="0" w:space="0" w:color="auto"/>
                                                        <w:bottom w:val="none" w:sz="0" w:space="0" w:color="auto"/>
                                                        <w:right w:val="none" w:sz="0" w:space="0" w:color="auto"/>
                                                      </w:divBdr>
                                                      <w:divsChild>
                                                        <w:div w:id="50930326">
                                                          <w:marLeft w:val="0"/>
                                                          <w:marRight w:val="0"/>
                                                          <w:marTop w:val="0"/>
                                                          <w:marBottom w:val="0"/>
                                                          <w:divBdr>
                                                            <w:top w:val="none" w:sz="0" w:space="0" w:color="auto"/>
                                                            <w:left w:val="none" w:sz="0" w:space="0" w:color="auto"/>
                                                            <w:bottom w:val="none" w:sz="0" w:space="0" w:color="auto"/>
                                                            <w:right w:val="none" w:sz="0" w:space="0" w:color="auto"/>
                                                          </w:divBdr>
                                                          <w:divsChild>
                                                            <w:div w:id="58939161">
                                                              <w:marLeft w:val="0"/>
                                                              <w:marRight w:val="0"/>
                                                              <w:marTop w:val="0"/>
                                                              <w:marBottom w:val="0"/>
                                                              <w:divBdr>
                                                                <w:top w:val="none" w:sz="0" w:space="0" w:color="auto"/>
                                                                <w:left w:val="none" w:sz="0" w:space="0" w:color="auto"/>
                                                                <w:bottom w:val="none" w:sz="0" w:space="0" w:color="auto"/>
                                                                <w:right w:val="none" w:sz="0" w:space="0" w:color="auto"/>
                                                              </w:divBdr>
                                                              <w:divsChild>
                                                                <w:div w:id="1939747957">
                                                                  <w:marLeft w:val="0"/>
                                                                  <w:marRight w:val="0"/>
                                                                  <w:marTop w:val="0"/>
                                                                  <w:marBottom w:val="0"/>
                                                                  <w:divBdr>
                                                                    <w:top w:val="none" w:sz="0" w:space="0" w:color="auto"/>
                                                                    <w:left w:val="none" w:sz="0" w:space="0" w:color="auto"/>
                                                                    <w:bottom w:val="none" w:sz="0" w:space="0" w:color="auto"/>
                                                                    <w:right w:val="none" w:sz="0" w:space="0" w:color="auto"/>
                                                                  </w:divBdr>
                                                                  <w:divsChild>
                                                                    <w:div w:id="1841509052">
                                                                      <w:marLeft w:val="405"/>
                                                                      <w:marRight w:val="0"/>
                                                                      <w:marTop w:val="0"/>
                                                                      <w:marBottom w:val="0"/>
                                                                      <w:divBdr>
                                                                        <w:top w:val="none" w:sz="0" w:space="0" w:color="auto"/>
                                                                        <w:left w:val="none" w:sz="0" w:space="0" w:color="auto"/>
                                                                        <w:bottom w:val="none" w:sz="0" w:space="0" w:color="auto"/>
                                                                        <w:right w:val="none" w:sz="0" w:space="0" w:color="auto"/>
                                                                      </w:divBdr>
                                                                      <w:divsChild>
                                                                        <w:div w:id="813260609">
                                                                          <w:marLeft w:val="0"/>
                                                                          <w:marRight w:val="0"/>
                                                                          <w:marTop w:val="0"/>
                                                                          <w:marBottom w:val="0"/>
                                                                          <w:divBdr>
                                                                            <w:top w:val="none" w:sz="0" w:space="0" w:color="auto"/>
                                                                            <w:left w:val="none" w:sz="0" w:space="0" w:color="auto"/>
                                                                            <w:bottom w:val="none" w:sz="0" w:space="0" w:color="auto"/>
                                                                            <w:right w:val="none" w:sz="0" w:space="0" w:color="auto"/>
                                                                          </w:divBdr>
                                                                          <w:divsChild>
                                                                            <w:div w:id="1781563098">
                                                                              <w:marLeft w:val="0"/>
                                                                              <w:marRight w:val="0"/>
                                                                              <w:marTop w:val="0"/>
                                                                              <w:marBottom w:val="0"/>
                                                                              <w:divBdr>
                                                                                <w:top w:val="none" w:sz="0" w:space="0" w:color="auto"/>
                                                                                <w:left w:val="none" w:sz="0" w:space="0" w:color="auto"/>
                                                                                <w:bottom w:val="none" w:sz="0" w:space="0" w:color="auto"/>
                                                                                <w:right w:val="none" w:sz="0" w:space="0" w:color="auto"/>
                                                                              </w:divBdr>
                                                                              <w:divsChild>
                                                                                <w:div w:id="372773091">
                                                                                  <w:marLeft w:val="0"/>
                                                                                  <w:marRight w:val="0"/>
                                                                                  <w:marTop w:val="0"/>
                                                                                  <w:marBottom w:val="0"/>
                                                                                  <w:divBdr>
                                                                                    <w:top w:val="none" w:sz="0" w:space="0" w:color="auto"/>
                                                                                    <w:left w:val="none" w:sz="0" w:space="0" w:color="auto"/>
                                                                                    <w:bottom w:val="none" w:sz="0" w:space="0" w:color="auto"/>
                                                                                    <w:right w:val="none" w:sz="0" w:space="0" w:color="auto"/>
                                                                                  </w:divBdr>
                                                                                  <w:divsChild>
                                                                                    <w:div w:id="962268175">
                                                                                      <w:marLeft w:val="0"/>
                                                                                      <w:marRight w:val="0"/>
                                                                                      <w:marTop w:val="0"/>
                                                                                      <w:marBottom w:val="0"/>
                                                                                      <w:divBdr>
                                                                                        <w:top w:val="none" w:sz="0" w:space="0" w:color="auto"/>
                                                                                        <w:left w:val="none" w:sz="0" w:space="0" w:color="auto"/>
                                                                                        <w:bottom w:val="none" w:sz="0" w:space="0" w:color="auto"/>
                                                                                        <w:right w:val="none" w:sz="0" w:space="0" w:color="auto"/>
                                                                                      </w:divBdr>
                                                                                      <w:divsChild>
                                                                                        <w:div w:id="788400060">
                                                                                          <w:marLeft w:val="0"/>
                                                                                          <w:marRight w:val="0"/>
                                                                                          <w:marTop w:val="0"/>
                                                                                          <w:marBottom w:val="0"/>
                                                                                          <w:divBdr>
                                                                                            <w:top w:val="none" w:sz="0" w:space="0" w:color="auto"/>
                                                                                            <w:left w:val="none" w:sz="0" w:space="0" w:color="auto"/>
                                                                                            <w:bottom w:val="none" w:sz="0" w:space="0" w:color="auto"/>
                                                                                            <w:right w:val="none" w:sz="0" w:space="0" w:color="auto"/>
                                                                                          </w:divBdr>
                                                                                          <w:divsChild>
                                                                                            <w:div w:id="284970090">
                                                                                              <w:marLeft w:val="0"/>
                                                                                              <w:marRight w:val="0"/>
                                                                                              <w:marTop w:val="0"/>
                                                                                              <w:marBottom w:val="0"/>
                                                                                              <w:divBdr>
                                                                                                <w:top w:val="none" w:sz="0" w:space="0" w:color="auto"/>
                                                                                                <w:left w:val="none" w:sz="0" w:space="0" w:color="auto"/>
                                                                                                <w:bottom w:val="none" w:sz="0" w:space="0" w:color="auto"/>
                                                                                                <w:right w:val="none" w:sz="0" w:space="0" w:color="auto"/>
                                                                                              </w:divBdr>
                                                                                              <w:divsChild>
                                                                                                <w:div w:id="633413311">
                                                                                                  <w:marLeft w:val="0"/>
                                                                                                  <w:marRight w:val="0"/>
                                                                                                  <w:marTop w:val="0"/>
                                                                                                  <w:marBottom w:val="0"/>
                                                                                                  <w:divBdr>
                                                                                                    <w:top w:val="none" w:sz="0" w:space="0" w:color="auto"/>
                                                                                                    <w:left w:val="none" w:sz="0" w:space="0" w:color="auto"/>
                                                                                                    <w:bottom w:val="single" w:sz="6" w:space="15" w:color="auto"/>
                                                                                                    <w:right w:val="none" w:sz="0" w:space="0" w:color="auto"/>
                                                                                                  </w:divBdr>
                                                                                                  <w:divsChild>
                                                                                                    <w:div w:id="1033842752">
                                                                                                      <w:marLeft w:val="0"/>
                                                                                                      <w:marRight w:val="0"/>
                                                                                                      <w:marTop w:val="60"/>
                                                                                                      <w:marBottom w:val="0"/>
                                                                                                      <w:divBdr>
                                                                                                        <w:top w:val="none" w:sz="0" w:space="0" w:color="auto"/>
                                                                                                        <w:left w:val="none" w:sz="0" w:space="0" w:color="auto"/>
                                                                                                        <w:bottom w:val="none" w:sz="0" w:space="0" w:color="auto"/>
                                                                                                        <w:right w:val="none" w:sz="0" w:space="0" w:color="auto"/>
                                                                                                      </w:divBdr>
                                                                                                      <w:divsChild>
                                                                                                        <w:div w:id="355349225">
                                                                                                          <w:marLeft w:val="0"/>
                                                                                                          <w:marRight w:val="0"/>
                                                                                                          <w:marTop w:val="0"/>
                                                                                                          <w:marBottom w:val="0"/>
                                                                                                          <w:divBdr>
                                                                                                            <w:top w:val="none" w:sz="0" w:space="0" w:color="auto"/>
                                                                                                            <w:left w:val="none" w:sz="0" w:space="0" w:color="auto"/>
                                                                                                            <w:bottom w:val="none" w:sz="0" w:space="0" w:color="auto"/>
                                                                                                            <w:right w:val="none" w:sz="0" w:space="0" w:color="auto"/>
                                                                                                          </w:divBdr>
                                                                                                          <w:divsChild>
                                                                                                            <w:div w:id="2141341234">
                                                                                                              <w:marLeft w:val="0"/>
                                                                                                              <w:marRight w:val="0"/>
                                                                                                              <w:marTop w:val="0"/>
                                                                                                              <w:marBottom w:val="0"/>
                                                                                                              <w:divBdr>
                                                                                                                <w:top w:val="none" w:sz="0" w:space="0" w:color="auto"/>
                                                                                                                <w:left w:val="none" w:sz="0" w:space="0" w:color="auto"/>
                                                                                                                <w:bottom w:val="none" w:sz="0" w:space="0" w:color="auto"/>
                                                                                                                <w:right w:val="none" w:sz="0" w:space="0" w:color="auto"/>
                                                                                                              </w:divBdr>
                                                                                                              <w:divsChild>
                                                                                                                <w:div w:id="327052696">
                                                                                                                  <w:marLeft w:val="0"/>
                                                                                                                  <w:marRight w:val="0"/>
                                                                                                                  <w:marTop w:val="0"/>
                                                                                                                  <w:marBottom w:val="0"/>
                                                                                                                  <w:divBdr>
                                                                                                                    <w:top w:val="none" w:sz="0" w:space="0" w:color="auto"/>
                                                                                                                    <w:left w:val="none" w:sz="0" w:space="0" w:color="auto"/>
                                                                                                                    <w:bottom w:val="none" w:sz="0" w:space="0" w:color="auto"/>
                                                                                                                    <w:right w:val="none" w:sz="0" w:space="0" w:color="auto"/>
                                                                                                                  </w:divBdr>
                                                                                                                  <w:divsChild>
                                                                                                                    <w:div w:id="1645770814">
                                                                                                                      <w:marLeft w:val="0"/>
                                                                                                                      <w:marRight w:val="0"/>
                                                                                                                      <w:marTop w:val="0"/>
                                                                                                                      <w:marBottom w:val="0"/>
                                                                                                                      <w:divBdr>
                                                                                                                        <w:top w:val="none" w:sz="0" w:space="0" w:color="auto"/>
                                                                                                                        <w:left w:val="none" w:sz="0" w:space="0" w:color="auto"/>
                                                                                                                        <w:bottom w:val="none" w:sz="0" w:space="0" w:color="auto"/>
                                                                                                                        <w:right w:val="none" w:sz="0" w:space="0" w:color="auto"/>
                                                                                                                      </w:divBdr>
                                                                                                                      <w:divsChild>
                                                                                                                        <w:div w:id="1353340233">
                                                                                                                          <w:marLeft w:val="0"/>
                                                                                                                          <w:marRight w:val="0"/>
                                                                                                                          <w:marTop w:val="0"/>
                                                                                                                          <w:marBottom w:val="0"/>
                                                                                                                          <w:divBdr>
                                                                                                                            <w:top w:val="none" w:sz="0" w:space="0" w:color="auto"/>
                                                                                                                            <w:left w:val="none" w:sz="0" w:space="0" w:color="auto"/>
                                                                                                                            <w:bottom w:val="none" w:sz="0" w:space="0" w:color="auto"/>
                                                                                                                            <w:right w:val="none" w:sz="0" w:space="0" w:color="auto"/>
                                                                                                                          </w:divBdr>
                                                                                                                          <w:divsChild>
                                                                                                                            <w:div w:id="518279926">
                                                                                                                              <w:marLeft w:val="0"/>
                                                                                                                              <w:marRight w:val="0"/>
                                                                                                                              <w:marTop w:val="0"/>
                                                                                                                              <w:marBottom w:val="0"/>
                                                                                                                              <w:divBdr>
                                                                                                                                <w:top w:val="none" w:sz="0" w:space="0" w:color="auto"/>
                                                                                                                                <w:left w:val="none" w:sz="0" w:space="0" w:color="auto"/>
                                                                                                                                <w:bottom w:val="none" w:sz="0" w:space="0" w:color="auto"/>
                                                                                                                                <w:right w:val="none" w:sz="0" w:space="0" w:color="auto"/>
                                                                                                                              </w:divBdr>
                                                                                                                              <w:divsChild>
                                                                                                                                <w:div w:id="506793262">
                                                                                                                                  <w:marLeft w:val="0"/>
                                                                                                                                  <w:marRight w:val="0"/>
                                                                                                                                  <w:marTop w:val="0"/>
                                                                                                                                  <w:marBottom w:val="0"/>
                                                                                                                                  <w:divBdr>
                                                                                                                                    <w:top w:val="none" w:sz="0" w:space="0" w:color="auto"/>
                                                                                                                                    <w:left w:val="none" w:sz="0" w:space="0" w:color="auto"/>
                                                                                                                                    <w:bottom w:val="none" w:sz="0" w:space="0" w:color="auto"/>
                                                                                                                                    <w:right w:val="none" w:sz="0" w:space="0" w:color="auto"/>
                                                                                                                                  </w:divBdr>
                                                                                                                                  <w:divsChild>
                                                                                                                                    <w:div w:id="548691115">
                                                                                                                                      <w:marLeft w:val="0"/>
                                                                                                                                      <w:marRight w:val="0"/>
                                                                                                                                      <w:marTop w:val="0"/>
                                                                                                                                      <w:marBottom w:val="0"/>
                                                                                                                                      <w:divBdr>
                                                                                                                                        <w:top w:val="none" w:sz="0" w:space="0" w:color="auto"/>
                                                                                                                                        <w:left w:val="none" w:sz="0" w:space="0" w:color="auto"/>
                                                                                                                                        <w:bottom w:val="none" w:sz="0" w:space="0" w:color="auto"/>
                                                                                                                                        <w:right w:val="none" w:sz="0" w:space="0" w:color="auto"/>
                                                                                                                                      </w:divBdr>
                                                                                                                                    </w:div>
                                                                                                                                    <w:div w:id="801654031">
                                                                                                                                      <w:marLeft w:val="0"/>
                                                                                                                                      <w:marRight w:val="0"/>
                                                                                                                                      <w:marTop w:val="0"/>
                                                                                                                                      <w:marBottom w:val="0"/>
                                                                                                                                      <w:divBdr>
                                                                                                                                        <w:top w:val="none" w:sz="0" w:space="0" w:color="auto"/>
                                                                                                                                        <w:left w:val="none" w:sz="0" w:space="0" w:color="auto"/>
                                                                                                                                        <w:bottom w:val="none" w:sz="0" w:space="0" w:color="auto"/>
                                                                                                                                        <w:right w:val="none" w:sz="0" w:space="0" w:color="auto"/>
                                                                                                                                      </w:divBdr>
                                                                                                                                    </w:div>
                                                                                                                                    <w:div w:id="1050421899">
                                                                                                                                      <w:marLeft w:val="0"/>
                                                                                                                                      <w:marRight w:val="0"/>
                                                                                                                                      <w:marTop w:val="0"/>
                                                                                                                                      <w:marBottom w:val="0"/>
                                                                                                                                      <w:divBdr>
                                                                                                                                        <w:top w:val="none" w:sz="0" w:space="0" w:color="auto"/>
                                                                                                                                        <w:left w:val="none" w:sz="0" w:space="0" w:color="auto"/>
                                                                                                                                        <w:bottom w:val="none" w:sz="0" w:space="0" w:color="auto"/>
                                                                                                                                        <w:right w:val="none" w:sz="0" w:space="0" w:color="auto"/>
                                                                                                                                      </w:divBdr>
                                                                                                                                    </w:div>
                                                                                                                                    <w:div w:id="1114595597">
                                                                                                                                      <w:marLeft w:val="0"/>
                                                                                                                                      <w:marRight w:val="0"/>
                                                                                                                                      <w:marTop w:val="0"/>
                                                                                                                                      <w:marBottom w:val="0"/>
                                                                                                                                      <w:divBdr>
                                                                                                                                        <w:top w:val="none" w:sz="0" w:space="0" w:color="auto"/>
                                                                                                                                        <w:left w:val="none" w:sz="0" w:space="0" w:color="auto"/>
                                                                                                                                        <w:bottom w:val="none" w:sz="0" w:space="0" w:color="auto"/>
                                                                                                                                        <w:right w:val="none" w:sz="0" w:space="0" w:color="auto"/>
                                                                                                                                      </w:divBdr>
                                                                                                                                    </w:div>
                                                                                                                                    <w:div w:id="1396010468">
                                                                                                                                      <w:marLeft w:val="0"/>
                                                                                                                                      <w:marRight w:val="0"/>
                                                                                                                                      <w:marTop w:val="0"/>
                                                                                                                                      <w:marBottom w:val="0"/>
                                                                                                                                      <w:divBdr>
                                                                                                                                        <w:top w:val="none" w:sz="0" w:space="0" w:color="auto"/>
                                                                                                                                        <w:left w:val="none" w:sz="0" w:space="0" w:color="auto"/>
                                                                                                                                        <w:bottom w:val="none" w:sz="0" w:space="0" w:color="auto"/>
                                                                                                                                        <w:right w:val="none" w:sz="0" w:space="0" w:color="auto"/>
                                                                                                                                      </w:divBdr>
                                                                                                                                    </w:div>
                                                                                                                                    <w:div w:id="1625770651">
                                                                                                                                      <w:marLeft w:val="0"/>
                                                                                                                                      <w:marRight w:val="0"/>
                                                                                                                                      <w:marTop w:val="0"/>
                                                                                                                                      <w:marBottom w:val="0"/>
                                                                                                                                      <w:divBdr>
                                                                                                                                        <w:top w:val="none" w:sz="0" w:space="0" w:color="auto"/>
                                                                                                                                        <w:left w:val="none" w:sz="0" w:space="0" w:color="auto"/>
                                                                                                                                        <w:bottom w:val="none" w:sz="0" w:space="0" w:color="auto"/>
                                                                                                                                        <w:right w:val="none" w:sz="0" w:space="0" w:color="auto"/>
                                                                                                                                      </w:divBdr>
                                                                                                                                    </w:div>
                                                                                                                                    <w:div w:id="1656881646">
                                                                                                                                      <w:marLeft w:val="0"/>
                                                                                                                                      <w:marRight w:val="0"/>
                                                                                                                                      <w:marTop w:val="0"/>
                                                                                                                                      <w:marBottom w:val="0"/>
                                                                                                                                      <w:divBdr>
                                                                                                                                        <w:top w:val="none" w:sz="0" w:space="0" w:color="auto"/>
                                                                                                                                        <w:left w:val="none" w:sz="0" w:space="0" w:color="auto"/>
                                                                                                                                        <w:bottom w:val="none" w:sz="0" w:space="0" w:color="auto"/>
                                                                                                                                        <w:right w:val="none" w:sz="0" w:space="0" w:color="auto"/>
                                                                                                                                      </w:divBdr>
                                                                                                                                    </w:div>
                                                                                                                                    <w:div w:id="166724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5759692">
      <w:bodyDiv w:val="1"/>
      <w:marLeft w:val="0"/>
      <w:marRight w:val="0"/>
      <w:marTop w:val="0"/>
      <w:marBottom w:val="0"/>
      <w:divBdr>
        <w:top w:val="none" w:sz="0" w:space="0" w:color="auto"/>
        <w:left w:val="none" w:sz="0" w:space="0" w:color="auto"/>
        <w:bottom w:val="none" w:sz="0" w:space="0" w:color="auto"/>
        <w:right w:val="none" w:sz="0" w:space="0" w:color="auto"/>
      </w:divBdr>
      <w:divsChild>
        <w:div w:id="216085656">
          <w:marLeft w:val="0"/>
          <w:marRight w:val="0"/>
          <w:marTop w:val="0"/>
          <w:marBottom w:val="0"/>
          <w:divBdr>
            <w:top w:val="none" w:sz="0" w:space="0" w:color="auto"/>
            <w:left w:val="none" w:sz="0" w:space="0" w:color="auto"/>
            <w:bottom w:val="none" w:sz="0" w:space="0" w:color="auto"/>
            <w:right w:val="none" w:sz="0" w:space="0" w:color="auto"/>
          </w:divBdr>
        </w:div>
        <w:div w:id="919405465">
          <w:marLeft w:val="0"/>
          <w:marRight w:val="0"/>
          <w:marTop w:val="0"/>
          <w:marBottom w:val="0"/>
          <w:divBdr>
            <w:top w:val="none" w:sz="0" w:space="0" w:color="auto"/>
            <w:left w:val="none" w:sz="0" w:space="0" w:color="auto"/>
            <w:bottom w:val="none" w:sz="0" w:space="0" w:color="auto"/>
            <w:right w:val="none" w:sz="0" w:space="0" w:color="auto"/>
          </w:divBdr>
        </w:div>
        <w:div w:id="1660303425">
          <w:marLeft w:val="0"/>
          <w:marRight w:val="0"/>
          <w:marTop w:val="0"/>
          <w:marBottom w:val="0"/>
          <w:divBdr>
            <w:top w:val="none" w:sz="0" w:space="0" w:color="auto"/>
            <w:left w:val="none" w:sz="0" w:space="0" w:color="auto"/>
            <w:bottom w:val="none" w:sz="0" w:space="0" w:color="auto"/>
            <w:right w:val="none" w:sz="0" w:space="0" w:color="auto"/>
          </w:divBdr>
        </w:div>
        <w:div w:id="1769035678">
          <w:marLeft w:val="0"/>
          <w:marRight w:val="0"/>
          <w:marTop w:val="0"/>
          <w:marBottom w:val="0"/>
          <w:divBdr>
            <w:top w:val="none" w:sz="0" w:space="0" w:color="auto"/>
            <w:left w:val="none" w:sz="0" w:space="0" w:color="auto"/>
            <w:bottom w:val="none" w:sz="0" w:space="0" w:color="auto"/>
            <w:right w:val="none" w:sz="0" w:space="0" w:color="auto"/>
          </w:divBdr>
        </w:div>
      </w:divsChild>
    </w:div>
    <w:div w:id="1118453886">
      <w:bodyDiv w:val="1"/>
      <w:marLeft w:val="0"/>
      <w:marRight w:val="0"/>
      <w:marTop w:val="0"/>
      <w:marBottom w:val="0"/>
      <w:divBdr>
        <w:top w:val="none" w:sz="0" w:space="0" w:color="auto"/>
        <w:left w:val="none" w:sz="0" w:space="0" w:color="auto"/>
        <w:bottom w:val="none" w:sz="0" w:space="0" w:color="auto"/>
        <w:right w:val="none" w:sz="0" w:space="0" w:color="auto"/>
      </w:divBdr>
    </w:div>
    <w:div w:id="1120029080">
      <w:bodyDiv w:val="1"/>
      <w:marLeft w:val="0"/>
      <w:marRight w:val="0"/>
      <w:marTop w:val="0"/>
      <w:marBottom w:val="0"/>
      <w:divBdr>
        <w:top w:val="none" w:sz="0" w:space="0" w:color="auto"/>
        <w:left w:val="none" w:sz="0" w:space="0" w:color="auto"/>
        <w:bottom w:val="none" w:sz="0" w:space="0" w:color="auto"/>
        <w:right w:val="none" w:sz="0" w:space="0" w:color="auto"/>
      </w:divBdr>
    </w:div>
    <w:div w:id="1139492628">
      <w:bodyDiv w:val="1"/>
      <w:marLeft w:val="0"/>
      <w:marRight w:val="0"/>
      <w:marTop w:val="0"/>
      <w:marBottom w:val="0"/>
      <w:divBdr>
        <w:top w:val="none" w:sz="0" w:space="0" w:color="auto"/>
        <w:left w:val="none" w:sz="0" w:space="0" w:color="auto"/>
        <w:bottom w:val="none" w:sz="0" w:space="0" w:color="auto"/>
        <w:right w:val="none" w:sz="0" w:space="0" w:color="auto"/>
      </w:divBdr>
    </w:div>
    <w:div w:id="1170439225">
      <w:bodyDiv w:val="1"/>
      <w:marLeft w:val="0"/>
      <w:marRight w:val="0"/>
      <w:marTop w:val="0"/>
      <w:marBottom w:val="0"/>
      <w:divBdr>
        <w:top w:val="none" w:sz="0" w:space="0" w:color="auto"/>
        <w:left w:val="none" w:sz="0" w:space="0" w:color="auto"/>
        <w:bottom w:val="none" w:sz="0" w:space="0" w:color="auto"/>
        <w:right w:val="none" w:sz="0" w:space="0" w:color="auto"/>
      </w:divBdr>
    </w:div>
    <w:div w:id="1174031787">
      <w:bodyDiv w:val="1"/>
      <w:marLeft w:val="0"/>
      <w:marRight w:val="0"/>
      <w:marTop w:val="0"/>
      <w:marBottom w:val="0"/>
      <w:divBdr>
        <w:top w:val="none" w:sz="0" w:space="0" w:color="auto"/>
        <w:left w:val="none" w:sz="0" w:space="0" w:color="auto"/>
        <w:bottom w:val="none" w:sz="0" w:space="0" w:color="auto"/>
        <w:right w:val="none" w:sz="0" w:space="0" w:color="auto"/>
      </w:divBdr>
    </w:div>
    <w:div w:id="1174803437">
      <w:bodyDiv w:val="1"/>
      <w:marLeft w:val="0"/>
      <w:marRight w:val="0"/>
      <w:marTop w:val="0"/>
      <w:marBottom w:val="0"/>
      <w:divBdr>
        <w:top w:val="none" w:sz="0" w:space="0" w:color="auto"/>
        <w:left w:val="none" w:sz="0" w:space="0" w:color="auto"/>
        <w:bottom w:val="none" w:sz="0" w:space="0" w:color="auto"/>
        <w:right w:val="none" w:sz="0" w:space="0" w:color="auto"/>
      </w:divBdr>
    </w:div>
    <w:div w:id="1191261227">
      <w:bodyDiv w:val="1"/>
      <w:marLeft w:val="0"/>
      <w:marRight w:val="0"/>
      <w:marTop w:val="0"/>
      <w:marBottom w:val="0"/>
      <w:divBdr>
        <w:top w:val="none" w:sz="0" w:space="0" w:color="auto"/>
        <w:left w:val="none" w:sz="0" w:space="0" w:color="auto"/>
        <w:bottom w:val="none" w:sz="0" w:space="0" w:color="auto"/>
        <w:right w:val="none" w:sz="0" w:space="0" w:color="auto"/>
      </w:divBdr>
    </w:div>
    <w:div w:id="1249968584">
      <w:bodyDiv w:val="1"/>
      <w:marLeft w:val="0"/>
      <w:marRight w:val="0"/>
      <w:marTop w:val="0"/>
      <w:marBottom w:val="0"/>
      <w:divBdr>
        <w:top w:val="none" w:sz="0" w:space="0" w:color="auto"/>
        <w:left w:val="none" w:sz="0" w:space="0" w:color="auto"/>
        <w:bottom w:val="none" w:sz="0" w:space="0" w:color="auto"/>
        <w:right w:val="none" w:sz="0" w:space="0" w:color="auto"/>
      </w:divBdr>
    </w:div>
    <w:div w:id="1262252849">
      <w:bodyDiv w:val="1"/>
      <w:marLeft w:val="0"/>
      <w:marRight w:val="0"/>
      <w:marTop w:val="0"/>
      <w:marBottom w:val="0"/>
      <w:divBdr>
        <w:top w:val="none" w:sz="0" w:space="0" w:color="auto"/>
        <w:left w:val="none" w:sz="0" w:space="0" w:color="auto"/>
        <w:bottom w:val="none" w:sz="0" w:space="0" w:color="auto"/>
        <w:right w:val="none" w:sz="0" w:space="0" w:color="auto"/>
      </w:divBdr>
    </w:div>
    <w:div w:id="1268536339">
      <w:bodyDiv w:val="1"/>
      <w:marLeft w:val="0"/>
      <w:marRight w:val="0"/>
      <w:marTop w:val="0"/>
      <w:marBottom w:val="0"/>
      <w:divBdr>
        <w:top w:val="none" w:sz="0" w:space="0" w:color="auto"/>
        <w:left w:val="none" w:sz="0" w:space="0" w:color="auto"/>
        <w:bottom w:val="none" w:sz="0" w:space="0" w:color="auto"/>
        <w:right w:val="none" w:sz="0" w:space="0" w:color="auto"/>
      </w:divBdr>
    </w:div>
    <w:div w:id="1277525844">
      <w:bodyDiv w:val="1"/>
      <w:marLeft w:val="0"/>
      <w:marRight w:val="0"/>
      <w:marTop w:val="0"/>
      <w:marBottom w:val="0"/>
      <w:divBdr>
        <w:top w:val="none" w:sz="0" w:space="0" w:color="auto"/>
        <w:left w:val="none" w:sz="0" w:space="0" w:color="auto"/>
        <w:bottom w:val="none" w:sz="0" w:space="0" w:color="auto"/>
        <w:right w:val="none" w:sz="0" w:space="0" w:color="auto"/>
      </w:divBdr>
    </w:div>
    <w:div w:id="1288702938">
      <w:bodyDiv w:val="1"/>
      <w:marLeft w:val="0"/>
      <w:marRight w:val="0"/>
      <w:marTop w:val="0"/>
      <w:marBottom w:val="0"/>
      <w:divBdr>
        <w:top w:val="none" w:sz="0" w:space="0" w:color="auto"/>
        <w:left w:val="none" w:sz="0" w:space="0" w:color="auto"/>
        <w:bottom w:val="none" w:sz="0" w:space="0" w:color="auto"/>
        <w:right w:val="none" w:sz="0" w:space="0" w:color="auto"/>
      </w:divBdr>
    </w:div>
    <w:div w:id="1319110466">
      <w:bodyDiv w:val="1"/>
      <w:marLeft w:val="0"/>
      <w:marRight w:val="0"/>
      <w:marTop w:val="0"/>
      <w:marBottom w:val="0"/>
      <w:divBdr>
        <w:top w:val="none" w:sz="0" w:space="0" w:color="auto"/>
        <w:left w:val="none" w:sz="0" w:space="0" w:color="auto"/>
        <w:bottom w:val="none" w:sz="0" w:space="0" w:color="auto"/>
        <w:right w:val="none" w:sz="0" w:space="0" w:color="auto"/>
      </w:divBdr>
    </w:div>
    <w:div w:id="1325935274">
      <w:bodyDiv w:val="1"/>
      <w:marLeft w:val="0"/>
      <w:marRight w:val="0"/>
      <w:marTop w:val="0"/>
      <w:marBottom w:val="0"/>
      <w:divBdr>
        <w:top w:val="none" w:sz="0" w:space="0" w:color="auto"/>
        <w:left w:val="none" w:sz="0" w:space="0" w:color="auto"/>
        <w:bottom w:val="none" w:sz="0" w:space="0" w:color="auto"/>
        <w:right w:val="none" w:sz="0" w:space="0" w:color="auto"/>
      </w:divBdr>
    </w:div>
    <w:div w:id="1359113914">
      <w:bodyDiv w:val="1"/>
      <w:marLeft w:val="0"/>
      <w:marRight w:val="0"/>
      <w:marTop w:val="0"/>
      <w:marBottom w:val="0"/>
      <w:divBdr>
        <w:top w:val="none" w:sz="0" w:space="0" w:color="auto"/>
        <w:left w:val="none" w:sz="0" w:space="0" w:color="auto"/>
        <w:bottom w:val="none" w:sz="0" w:space="0" w:color="auto"/>
        <w:right w:val="none" w:sz="0" w:space="0" w:color="auto"/>
      </w:divBdr>
    </w:div>
    <w:div w:id="1380547646">
      <w:bodyDiv w:val="1"/>
      <w:marLeft w:val="0"/>
      <w:marRight w:val="0"/>
      <w:marTop w:val="0"/>
      <w:marBottom w:val="0"/>
      <w:divBdr>
        <w:top w:val="none" w:sz="0" w:space="0" w:color="auto"/>
        <w:left w:val="none" w:sz="0" w:space="0" w:color="auto"/>
        <w:bottom w:val="none" w:sz="0" w:space="0" w:color="auto"/>
        <w:right w:val="none" w:sz="0" w:space="0" w:color="auto"/>
      </w:divBdr>
    </w:div>
    <w:div w:id="1397511275">
      <w:bodyDiv w:val="1"/>
      <w:marLeft w:val="0"/>
      <w:marRight w:val="0"/>
      <w:marTop w:val="0"/>
      <w:marBottom w:val="0"/>
      <w:divBdr>
        <w:top w:val="none" w:sz="0" w:space="0" w:color="auto"/>
        <w:left w:val="none" w:sz="0" w:space="0" w:color="auto"/>
        <w:bottom w:val="none" w:sz="0" w:space="0" w:color="auto"/>
        <w:right w:val="none" w:sz="0" w:space="0" w:color="auto"/>
      </w:divBdr>
    </w:div>
    <w:div w:id="1433430496">
      <w:bodyDiv w:val="1"/>
      <w:marLeft w:val="0"/>
      <w:marRight w:val="0"/>
      <w:marTop w:val="0"/>
      <w:marBottom w:val="0"/>
      <w:divBdr>
        <w:top w:val="none" w:sz="0" w:space="0" w:color="auto"/>
        <w:left w:val="none" w:sz="0" w:space="0" w:color="auto"/>
        <w:bottom w:val="none" w:sz="0" w:space="0" w:color="auto"/>
        <w:right w:val="none" w:sz="0" w:space="0" w:color="auto"/>
      </w:divBdr>
    </w:div>
    <w:div w:id="1466268855">
      <w:bodyDiv w:val="1"/>
      <w:marLeft w:val="0"/>
      <w:marRight w:val="0"/>
      <w:marTop w:val="0"/>
      <w:marBottom w:val="0"/>
      <w:divBdr>
        <w:top w:val="none" w:sz="0" w:space="0" w:color="auto"/>
        <w:left w:val="none" w:sz="0" w:space="0" w:color="auto"/>
        <w:bottom w:val="none" w:sz="0" w:space="0" w:color="auto"/>
        <w:right w:val="none" w:sz="0" w:space="0" w:color="auto"/>
      </w:divBdr>
    </w:div>
    <w:div w:id="1468082719">
      <w:bodyDiv w:val="1"/>
      <w:marLeft w:val="0"/>
      <w:marRight w:val="0"/>
      <w:marTop w:val="0"/>
      <w:marBottom w:val="0"/>
      <w:divBdr>
        <w:top w:val="none" w:sz="0" w:space="0" w:color="auto"/>
        <w:left w:val="none" w:sz="0" w:space="0" w:color="auto"/>
        <w:bottom w:val="none" w:sz="0" w:space="0" w:color="auto"/>
        <w:right w:val="none" w:sz="0" w:space="0" w:color="auto"/>
      </w:divBdr>
    </w:div>
    <w:div w:id="1473909329">
      <w:bodyDiv w:val="1"/>
      <w:marLeft w:val="0"/>
      <w:marRight w:val="0"/>
      <w:marTop w:val="0"/>
      <w:marBottom w:val="0"/>
      <w:divBdr>
        <w:top w:val="none" w:sz="0" w:space="0" w:color="auto"/>
        <w:left w:val="none" w:sz="0" w:space="0" w:color="auto"/>
        <w:bottom w:val="none" w:sz="0" w:space="0" w:color="auto"/>
        <w:right w:val="none" w:sz="0" w:space="0" w:color="auto"/>
      </w:divBdr>
    </w:div>
    <w:div w:id="1484664252">
      <w:bodyDiv w:val="1"/>
      <w:marLeft w:val="0"/>
      <w:marRight w:val="0"/>
      <w:marTop w:val="0"/>
      <w:marBottom w:val="0"/>
      <w:divBdr>
        <w:top w:val="none" w:sz="0" w:space="0" w:color="auto"/>
        <w:left w:val="none" w:sz="0" w:space="0" w:color="auto"/>
        <w:bottom w:val="none" w:sz="0" w:space="0" w:color="auto"/>
        <w:right w:val="none" w:sz="0" w:space="0" w:color="auto"/>
      </w:divBdr>
    </w:div>
    <w:div w:id="1492285041">
      <w:bodyDiv w:val="1"/>
      <w:marLeft w:val="0"/>
      <w:marRight w:val="0"/>
      <w:marTop w:val="0"/>
      <w:marBottom w:val="0"/>
      <w:divBdr>
        <w:top w:val="none" w:sz="0" w:space="0" w:color="auto"/>
        <w:left w:val="none" w:sz="0" w:space="0" w:color="auto"/>
        <w:bottom w:val="none" w:sz="0" w:space="0" w:color="auto"/>
        <w:right w:val="none" w:sz="0" w:space="0" w:color="auto"/>
      </w:divBdr>
    </w:div>
    <w:div w:id="1512454125">
      <w:bodyDiv w:val="1"/>
      <w:marLeft w:val="0"/>
      <w:marRight w:val="0"/>
      <w:marTop w:val="0"/>
      <w:marBottom w:val="0"/>
      <w:divBdr>
        <w:top w:val="none" w:sz="0" w:space="0" w:color="auto"/>
        <w:left w:val="none" w:sz="0" w:space="0" w:color="auto"/>
        <w:bottom w:val="none" w:sz="0" w:space="0" w:color="auto"/>
        <w:right w:val="none" w:sz="0" w:space="0" w:color="auto"/>
      </w:divBdr>
    </w:div>
    <w:div w:id="1522739386">
      <w:bodyDiv w:val="1"/>
      <w:marLeft w:val="0"/>
      <w:marRight w:val="0"/>
      <w:marTop w:val="0"/>
      <w:marBottom w:val="0"/>
      <w:divBdr>
        <w:top w:val="none" w:sz="0" w:space="0" w:color="auto"/>
        <w:left w:val="none" w:sz="0" w:space="0" w:color="auto"/>
        <w:bottom w:val="none" w:sz="0" w:space="0" w:color="auto"/>
        <w:right w:val="none" w:sz="0" w:space="0" w:color="auto"/>
      </w:divBdr>
    </w:div>
    <w:div w:id="1527451017">
      <w:bodyDiv w:val="1"/>
      <w:marLeft w:val="0"/>
      <w:marRight w:val="0"/>
      <w:marTop w:val="0"/>
      <w:marBottom w:val="0"/>
      <w:divBdr>
        <w:top w:val="none" w:sz="0" w:space="0" w:color="auto"/>
        <w:left w:val="none" w:sz="0" w:space="0" w:color="auto"/>
        <w:bottom w:val="none" w:sz="0" w:space="0" w:color="auto"/>
        <w:right w:val="none" w:sz="0" w:space="0" w:color="auto"/>
      </w:divBdr>
      <w:divsChild>
        <w:div w:id="964114930">
          <w:marLeft w:val="0"/>
          <w:marRight w:val="0"/>
          <w:marTop w:val="0"/>
          <w:marBottom w:val="0"/>
          <w:divBdr>
            <w:top w:val="none" w:sz="0" w:space="0" w:color="auto"/>
            <w:left w:val="none" w:sz="0" w:space="0" w:color="auto"/>
            <w:bottom w:val="none" w:sz="0" w:space="0" w:color="auto"/>
            <w:right w:val="none" w:sz="0" w:space="0" w:color="auto"/>
          </w:divBdr>
        </w:div>
      </w:divsChild>
    </w:div>
    <w:div w:id="1528912919">
      <w:bodyDiv w:val="1"/>
      <w:marLeft w:val="0"/>
      <w:marRight w:val="0"/>
      <w:marTop w:val="0"/>
      <w:marBottom w:val="0"/>
      <w:divBdr>
        <w:top w:val="none" w:sz="0" w:space="0" w:color="auto"/>
        <w:left w:val="none" w:sz="0" w:space="0" w:color="auto"/>
        <w:bottom w:val="none" w:sz="0" w:space="0" w:color="auto"/>
        <w:right w:val="none" w:sz="0" w:space="0" w:color="auto"/>
      </w:divBdr>
    </w:div>
    <w:div w:id="1544365490">
      <w:bodyDiv w:val="1"/>
      <w:marLeft w:val="0"/>
      <w:marRight w:val="0"/>
      <w:marTop w:val="0"/>
      <w:marBottom w:val="0"/>
      <w:divBdr>
        <w:top w:val="none" w:sz="0" w:space="0" w:color="auto"/>
        <w:left w:val="none" w:sz="0" w:space="0" w:color="auto"/>
        <w:bottom w:val="none" w:sz="0" w:space="0" w:color="auto"/>
        <w:right w:val="none" w:sz="0" w:space="0" w:color="auto"/>
      </w:divBdr>
    </w:div>
    <w:div w:id="1563373697">
      <w:bodyDiv w:val="1"/>
      <w:marLeft w:val="0"/>
      <w:marRight w:val="0"/>
      <w:marTop w:val="0"/>
      <w:marBottom w:val="0"/>
      <w:divBdr>
        <w:top w:val="none" w:sz="0" w:space="0" w:color="auto"/>
        <w:left w:val="none" w:sz="0" w:space="0" w:color="auto"/>
        <w:bottom w:val="none" w:sz="0" w:space="0" w:color="auto"/>
        <w:right w:val="none" w:sz="0" w:space="0" w:color="auto"/>
      </w:divBdr>
    </w:div>
    <w:div w:id="1586259917">
      <w:bodyDiv w:val="1"/>
      <w:marLeft w:val="0"/>
      <w:marRight w:val="0"/>
      <w:marTop w:val="0"/>
      <w:marBottom w:val="0"/>
      <w:divBdr>
        <w:top w:val="none" w:sz="0" w:space="0" w:color="auto"/>
        <w:left w:val="none" w:sz="0" w:space="0" w:color="auto"/>
        <w:bottom w:val="none" w:sz="0" w:space="0" w:color="auto"/>
        <w:right w:val="none" w:sz="0" w:space="0" w:color="auto"/>
      </w:divBdr>
    </w:div>
    <w:div w:id="1617297624">
      <w:bodyDiv w:val="1"/>
      <w:marLeft w:val="0"/>
      <w:marRight w:val="0"/>
      <w:marTop w:val="0"/>
      <w:marBottom w:val="0"/>
      <w:divBdr>
        <w:top w:val="none" w:sz="0" w:space="0" w:color="auto"/>
        <w:left w:val="none" w:sz="0" w:space="0" w:color="auto"/>
        <w:bottom w:val="none" w:sz="0" w:space="0" w:color="auto"/>
        <w:right w:val="none" w:sz="0" w:space="0" w:color="auto"/>
      </w:divBdr>
    </w:div>
    <w:div w:id="1619988171">
      <w:bodyDiv w:val="1"/>
      <w:marLeft w:val="0"/>
      <w:marRight w:val="0"/>
      <w:marTop w:val="0"/>
      <w:marBottom w:val="0"/>
      <w:divBdr>
        <w:top w:val="none" w:sz="0" w:space="0" w:color="auto"/>
        <w:left w:val="none" w:sz="0" w:space="0" w:color="auto"/>
        <w:bottom w:val="none" w:sz="0" w:space="0" w:color="auto"/>
        <w:right w:val="none" w:sz="0" w:space="0" w:color="auto"/>
      </w:divBdr>
    </w:div>
    <w:div w:id="1626961491">
      <w:bodyDiv w:val="1"/>
      <w:marLeft w:val="0"/>
      <w:marRight w:val="0"/>
      <w:marTop w:val="0"/>
      <w:marBottom w:val="0"/>
      <w:divBdr>
        <w:top w:val="none" w:sz="0" w:space="0" w:color="auto"/>
        <w:left w:val="none" w:sz="0" w:space="0" w:color="auto"/>
        <w:bottom w:val="none" w:sz="0" w:space="0" w:color="auto"/>
        <w:right w:val="none" w:sz="0" w:space="0" w:color="auto"/>
      </w:divBdr>
    </w:div>
    <w:div w:id="1635284158">
      <w:bodyDiv w:val="1"/>
      <w:marLeft w:val="0"/>
      <w:marRight w:val="0"/>
      <w:marTop w:val="0"/>
      <w:marBottom w:val="0"/>
      <w:divBdr>
        <w:top w:val="none" w:sz="0" w:space="0" w:color="auto"/>
        <w:left w:val="none" w:sz="0" w:space="0" w:color="auto"/>
        <w:bottom w:val="none" w:sz="0" w:space="0" w:color="auto"/>
        <w:right w:val="none" w:sz="0" w:space="0" w:color="auto"/>
      </w:divBdr>
    </w:div>
    <w:div w:id="1711800970">
      <w:bodyDiv w:val="1"/>
      <w:marLeft w:val="0"/>
      <w:marRight w:val="0"/>
      <w:marTop w:val="0"/>
      <w:marBottom w:val="0"/>
      <w:divBdr>
        <w:top w:val="none" w:sz="0" w:space="0" w:color="auto"/>
        <w:left w:val="none" w:sz="0" w:space="0" w:color="auto"/>
        <w:bottom w:val="none" w:sz="0" w:space="0" w:color="auto"/>
        <w:right w:val="none" w:sz="0" w:space="0" w:color="auto"/>
      </w:divBdr>
    </w:div>
    <w:div w:id="1719743716">
      <w:bodyDiv w:val="1"/>
      <w:marLeft w:val="0"/>
      <w:marRight w:val="0"/>
      <w:marTop w:val="0"/>
      <w:marBottom w:val="0"/>
      <w:divBdr>
        <w:top w:val="none" w:sz="0" w:space="0" w:color="auto"/>
        <w:left w:val="none" w:sz="0" w:space="0" w:color="auto"/>
        <w:bottom w:val="none" w:sz="0" w:space="0" w:color="auto"/>
        <w:right w:val="none" w:sz="0" w:space="0" w:color="auto"/>
      </w:divBdr>
    </w:div>
    <w:div w:id="1736463370">
      <w:bodyDiv w:val="1"/>
      <w:marLeft w:val="0"/>
      <w:marRight w:val="0"/>
      <w:marTop w:val="0"/>
      <w:marBottom w:val="0"/>
      <w:divBdr>
        <w:top w:val="none" w:sz="0" w:space="0" w:color="auto"/>
        <w:left w:val="none" w:sz="0" w:space="0" w:color="auto"/>
        <w:bottom w:val="none" w:sz="0" w:space="0" w:color="auto"/>
        <w:right w:val="none" w:sz="0" w:space="0" w:color="auto"/>
      </w:divBdr>
      <w:divsChild>
        <w:div w:id="1067921781">
          <w:marLeft w:val="0"/>
          <w:marRight w:val="0"/>
          <w:marTop w:val="0"/>
          <w:marBottom w:val="0"/>
          <w:divBdr>
            <w:top w:val="none" w:sz="0" w:space="0" w:color="auto"/>
            <w:left w:val="none" w:sz="0" w:space="0" w:color="auto"/>
            <w:bottom w:val="none" w:sz="0" w:space="0" w:color="auto"/>
            <w:right w:val="none" w:sz="0" w:space="0" w:color="auto"/>
          </w:divBdr>
          <w:divsChild>
            <w:div w:id="1859805072">
              <w:marLeft w:val="0"/>
              <w:marRight w:val="0"/>
              <w:marTop w:val="0"/>
              <w:marBottom w:val="0"/>
              <w:divBdr>
                <w:top w:val="none" w:sz="0" w:space="0" w:color="auto"/>
                <w:left w:val="none" w:sz="0" w:space="0" w:color="auto"/>
                <w:bottom w:val="none" w:sz="0" w:space="0" w:color="auto"/>
                <w:right w:val="none" w:sz="0" w:space="0" w:color="auto"/>
              </w:divBdr>
              <w:divsChild>
                <w:div w:id="1414736928">
                  <w:marLeft w:val="0"/>
                  <w:marRight w:val="0"/>
                  <w:marTop w:val="0"/>
                  <w:marBottom w:val="0"/>
                  <w:divBdr>
                    <w:top w:val="none" w:sz="0" w:space="0" w:color="auto"/>
                    <w:left w:val="none" w:sz="0" w:space="0" w:color="auto"/>
                    <w:bottom w:val="none" w:sz="0" w:space="0" w:color="auto"/>
                    <w:right w:val="none" w:sz="0" w:space="0" w:color="auto"/>
                  </w:divBdr>
                  <w:divsChild>
                    <w:div w:id="1338458125">
                      <w:marLeft w:val="0"/>
                      <w:marRight w:val="0"/>
                      <w:marTop w:val="0"/>
                      <w:marBottom w:val="0"/>
                      <w:divBdr>
                        <w:top w:val="none" w:sz="0" w:space="0" w:color="auto"/>
                        <w:left w:val="none" w:sz="0" w:space="0" w:color="auto"/>
                        <w:bottom w:val="none" w:sz="0" w:space="0" w:color="auto"/>
                        <w:right w:val="none" w:sz="0" w:space="0" w:color="auto"/>
                      </w:divBdr>
                      <w:divsChild>
                        <w:div w:id="1629815580">
                          <w:marLeft w:val="405"/>
                          <w:marRight w:val="0"/>
                          <w:marTop w:val="0"/>
                          <w:marBottom w:val="0"/>
                          <w:divBdr>
                            <w:top w:val="none" w:sz="0" w:space="0" w:color="auto"/>
                            <w:left w:val="none" w:sz="0" w:space="0" w:color="auto"/>
                            <w:bottom w:val="none" w:sz="0" w:space="0" w:color="auto"/>
                            <w:right w:val="none" w:sz="0" w:space="0" w:color="auto"/>
                          </w:divBdr>
                          <w:divsChild>
                            <w:div w:id="1224025580">
                              <w:marLeft w:val="0"/>
                              <w:marRight w:val="0"/>
                              <w:marTop w:val="0"/>
                              <w:marBottom w:val="0"/>
                              <w:divBdr>
                                <w:top w:val="none" w:sz="0" w:space="0" w:color="auto"/>
                                <w:left w:val="none" w:sz="0" w:space="0" w:color="auto"/>
                                <w:bottom w:val="none" w:sz="0" w:space="0" w:color="auto"/>
                                <w:right w:val="none" w:sz="0" w:space="0" w:color="auto"/>
                              </w:divBdr>
                              <w:divsChild>
                                <w:div w:id="20597714">
                                  <w:marLeft w:val="0"/>
                                  <w:marRight w:val="0"/>
                                  <w:marTop w:val="0"/>
                                  <w:marBottom w:val="0"/>
                                  <w:divBdr>
                                    <w:top w:val="none" w:sz="0" w:space="0" w:color="auto"/>
                                    <w:left w:val="none" w:sz="0" w:space="0" w:color="auto"/>
                                    <w:bottom w:val="none" w:sz="0" w:space="0" w:color="auto"/>
                                    <w:right w:val="none" w:sz="0" w:space="0" w:color="auto"/>
                                  </w:divBdr>
                                  <w:divsChild>
                                    <w:div w:id="2001889437">
                                      <w:marLeft w:val="0"/>
                                      <w:marRight w:val="0"/>
                                      <w:marTop w:val="60"/>
                                      <w:marBottom w:val="0"/>
                                      <w:divBdr>
                                        <w:top w:val="none" w:sz="0" w:space="0" w:color="auto"/>
                                        <w:left w:val="none" w:sz="0" w:space="0" w:color="auto"/>
                                        <w:bottom w:val="none" w:sz="0" w:space="0" w:color="auto"/>
                                        <w:right w:val="none" w:sz="0" w:space="0" w:color="auto"/>
                                      </w:divBdr>
                                      <w:divsChild>
                                        <w:div w:id="1385639048">
                                          <w:marLeft w:val="0"/>
                                          <w:marRight w:val="0"/>
                                          <w:marTop w:val="0"/>
                                          <w:marBottom w:val="0"/>
                                          <w:divBdr>
                                            <w:top w:val="none" w:sz="0" w:space="0" w:color="auto"/>
                                            <w:left w:val="none" w:sz="0" w:space="0" w:color="auto"/>
                                            <w:bottom w:val="none" w:sz="0" w:space="0" w:color="auto"/>
                                            <w:right w:val="none" w:sz="0" w:space="0" w:color="auto"/>
                                          </w:divBdr>
                                          <w:divsChild>
                                            <w:div w:id="767775555">
                                              <w:marLeft w:val="0"/>
                                              <w:marRight w:val="0"/>
                                              <w:marTop w:val="0"/>
                                              <w:marBottom w:val="0"/>
                                              <w:divBdr>
                                                <w:top w:val="none" w:sz="0" w:space="0" w:color="auto"/>
                                                <w:left w:val="none" w:sz="0" w:space="0" w:color="auto"/>
                                                <w:bottom w:val="none" w:sz="0" w:space="0" w:color="auto"/>
                                                <w:right w:val="none" w:sz="0" w:space="0" w:color="auto"/>
                                              </w:divBdr>
                                              <w:divsChild>
                                                <w:div w:id="1241793939">
                                                  <w:marLeft w:val="0"/>
                                                  <w:marRight w:val="0"/>
                                                  <w:marTop w:val="0"/>
                                                  <w:marBottom w:val="0"/>
                                                  <w:divBdr>
                                                    <w:top w:val="none" w:sz="0" w:space="0" w:color="auto"/>
                                                    <w:left w:val="none" w:sz="0" w:space="0" w:color="auto"/>
                                                    <w:bottom w:val="none" w:sz="0" w:space="0" w:color="auto"/>
                                                    <w:right w:val="none" w:sz="0" w:space="0" w:color="auto"/>
                                                  </w:divBdr>
                                                  <w:divsChild>
                                                    <w:div w:id="1650212280">
                                                      <w:marLeft w:val="0"/>
                                                      <w:marRight w:val="0"/>
                                                      <w:marTop w:val="0"/>
                                                      <w:marBottom w:val="0"/>
                                                      <w:divBdr>
                                                        <w:top w:val="none" w:sz="0" w:space="0" w:color="auto"/>
                                                        <w:left w:val="none" w:sz="0" w:space="0" w:color="auto"/>
                                                        <w:bottom w:val="none" w:sz="0" w:space="0" w:color="auto"/>
                                                        <w:right w:val="none" w:sz="0" w:space="0" w:color="auto"/>
                                                      </w:divBdr>
                                                      <w:divsChild>
                                                        <w:div w:id="2063288838">
                                                          <w:marLeft w:val="0"/>
                                                          <w:marRight w:val="0"/>
                                                          <w:marTop w:val="0"/>
                                                          <w:marBottom w:val="0"/>
                                                          <w:divBdr>
                                                            <w:top w:val="none" w:sz="0" w:space="0" w:color="auto"/>
                                                            <w:left w:val="none" w:sz="0" w:space="0" w:color="auto"/>
                                                            <w:bottom w:val="none" w:sz="0" w:space="0" w:color="auto"/>
                                                            <w:right w:val="none" w:sz="0" w:space="0" w:color="auto"/>
                                                          </w:divBdr>
                                                          <w:divsChild>
                                                            <w:div w:id="905065662">
                                                              <w:marLeft w:val="0"/>
                                                              <w:marRight w:val="0"/>
                                                              <w:marTop w:val="0"/>
                                                              <w:marBottom w:val="0"/>
                                                              <w:divBdr>
                                                                <w:top w:val="none" w:sz="0" w:space="0" w:color="auto"/>
                                                                <w:left w:val="none" w:sz="0" w:space="0" w:color="auto"/>
                                                                <w:bottom w:val="none" w:sz="0" w:space="0" w:color="auto"/>
                                                                <w:right w:val="none" w:sz="0" w:space="0" w:color="auto"/>
                                                              </w:divBdr>
                                                              <w:divsChild>
                                                                <w:div w:id="1467965992">
                                                                  <w:marLeft w:val="0"/>
                                                                  <w:marRight w:val="0"/>
                                                                  <w:marTop w:val="0"/>
                                                                  <w:marBottom w:val="0"/>
                                                                  <w:divBdr>
                                                                    <w:top w:val="none" w:sz="0" w:space="0" w:color="auto"/>
                                                                    <w:left w:val="none" w:sz="0" w:space="0" w:color="auto"/>
                                                                    <w:bottom w:val="none" w:sz="0" w:space="0" w:color="auto"/>
                                                                    <w:right w:val="none" w:sz="0" w:space="0" w:color="auto"/>
                                                                  </w:divBdr>
                                                                  <w:divsChild>
                                                                    <w:div w:id="2420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37897132">
      <w:bodyDiv w:val="1"/>
      <w:marLeft w:val="0"/>
      <w:marRight w:val="0"/>
      <w:marTop w:val="0"/>
      <w:marBottom w:val="0"/>
      <w:divBdr>
        <w:top w:val="none" w:sz="0" w:space="0" w:color="auto"/>
        <w:left w:val="none" w:sz="0" w:space="0" w:color="auto"/>
        <w:bottom w:val="none" w:sz="0" w:space="0" w:color="auto"/>
        <w:right w:val="none" w:sz="0" w:space="0" w:color="auto"/>
      </w:divBdr>
    </w:div>
    <w:div w:id="1765226788">
      <w:bodyDiv w:val="1"/>
      <w:marLeft w:val="0"/>
      <w:marRight w:val="0"/>
      <w:marTop w:val="0"/>
      <w:marBottom w:val="0"/>
      <w:divBdr>
        <w:top w:val="none" w:sz="0" w:space="0" w:color="auto"/>
        <w:left w:val="none" w:sz="0" w:space="0" w:color="auto"/>
        <w:bottom w:val="none" w:sz="0" w:space="0" w:color="auto"/>
        <w:right w:val="none" w:sz="0" w:space="0" w:color="auto"/>
      </w:divBdr>
    </w:div>
    <w:div w:id="1771395012">
      <w:bodyDiv w:val="1"/>
      <w:marLeft w:val="0"/>
      <w:marRight w:val="0"/>
      <w:marTop w:val="0"/>
      <w:marBottom w:val="0"/>
      <w:divBdr>
        <w:top w:val="none" w:sz="0" w:space="0" w:color="auto"/>
        <w:left w:val="none" w:sz="0" w:space="0" w:color="auto"/>
        <w:bottom w:val="none" w:sz="0" w:space="0" w:color="auto"/>
        <w:right w:val="none" w:sz="0" w:space="0" w:color="auto"/>
      </w:divBdr>
    </w:div>
    <w:div w:id="1795245276">
      <w:bodyDiv w:val="1"/>
      <w:marLeft w:val="0"/>
      <w:marRight w:val="0"/>
      <w:marTop w:val="0"/>
      <w:marBottom w:val="0"/>
      <w:divBdr>
        <w:top w:val="none" w:sz="0" w:space="0" w:color="auto"/>
        <w:left w:val="none" w:sz="0" w:space="0" w:color="auto"/>
        <w:bottom w:val="none" w:sz="0" w:space="0" w:color="auto"/>
        <w:right w:val="none" w:sz="0" w:space="0" w:color="auto"/>
      </w:divBdr>
      <w:divsChild>
        <w:div w:id="63912876">
          <w:marLeft w:val="0"/>
          <w:marRight w:val="0"/>
          <w:marTop w:val="0"/>
          <w:marBottom w:val="0"/>
          <w:divBdr>
            <w:top w:val="none" w:sz="0" w:space="0" w:color="auto"/>
            <w:left w:val="none" w:sz="0" w:space="0" w:color="auto"/>
            <w:bottom w:val="none" w:sz="0" w:space="0" w:color="auto"/>
            <w:right w:val="none" w:sz="0" w:space="0" w:color="auto"/>
          </w:divBdr>
        </w:div>
        <w:div w:id="1357921000">
          <w:marLeft w:val="0"/>
          <w:marRight w:val="0"/>
          <w:marTop w:val="0"/>
          <w:marBottom w:val="0"/>
          <w:divBdr>
            <w:top w:val="none" w:sz="0" w:space="0" w:color="auto"/>
            <w:left w:val="none" w:sz="0" w:space="0" w:color="auto"/>
            <w:bottom w:val="none" w:sz="0" w:space="0" w:color="auto"/>
            <w:right w:val="none" w:sz="0" w:space="0" w:color="auto"/>
          </w:divBdr>
        </w:div>
        <w:div w:id="1584408962">
          <w:marLeft w:val="0"/>
          <w:marRight w:val="0"/>
          <w:marTop w:val="0"/>
          <w:marBottom w:val="0"/>
          <w:divBdr>
            <w:top w:val="none" w:sz="0" w:space="0" w:color="auto"/>
            <w:left w:val="none" w:sz="0" w:space="0" w:color="auto"/>
            <w:bottom w:val="none" w:sz="0" w:space="0" w:color="auto"/>
            <w:right w:val="none" w:sz="0" w:space="0" w:color="auto"/>
          </w:divBdr>
        </w:div>
        <w:div w:id="1724713433">
          <w:marLeft w:val="0"/>
          <w:marRight w:val="0"/>
          <w:marTop w:val="0"/>
          <w:marBottom w:val="0"/>
          <w:divBdr>
            <w:top w:val="none" w:sz="0" w:space="0" w:color="auto"/>
            <w:left w:val="none" w:sz="0" w:space="0" w:color="auto"/>
            <w:bottom w:val="none" w:sz="0" w:space="0" w:color="auto"/>
            <w:right w:val="none" w:sz="0" w:space="0" w:color="auto"/>
          </w:divBdr>
        </w:div>
      </w:divsChild>
    </w:div>
    <w:div w:id="1805350708">
      <w:bodyDiv w:val="1"/>
      <w:marLeft w:val="0"/>
      <w:marRight w:val="0"/>
      <w:marTop w:val="0"/>
      <w:marBottom w:val="0"/>
      <w:divBdr>
        <w:top w:val="none" w:sz="0" w:space="0" w:color="auto"/>
        <w:left w:val="none" w:sz="0" w:space="0" w:color="auto"/>
        <w:bottom w:val="none" w:sz="0" w:space="0" w:color="auto"/>
        <w:right w:val="none" w:sz="0" w:space="0" w:color="auto"/>
      </w:divBdr>
    </w:div>
    <w:div w:id="1812363121">
      <w:bodyDiv w:val="1"/>
      <w:marLeft w:val="0"/>
      <w:marRight w:val="0"/>
      <w:marTop w:val="0"/>
      <w:marBottom w:val="0"/>
      <w:divBdr>
        <w:top w:val="none" w:sz="0" w:space="0" w:color="auto"/>
        <w:left w:val="none" w:sz="0" w:space="0" w:color="auto"/>
        <w:bottom w:val="none" w:sz="0" w:space="0" w:color="auto"/>
        <w:right w:val="none" w:sz="0" w:space="0" w:color="auto"/>
      </w:divBdr>
      <w:divsChild>
        <w:div w:id="389698202">
          <w:marLeft w:val="0"/>
          <w:marRight w:val="0"/>
          <w:marTop w:val="0"/>
          <w:marBottom w:val="0"/>
          <w:divBdr>
            <w:top w:val="none" w:sz="0" w:space="0" w:color="auto"/>
            <w:left w:val="none" w:sz="0" w:space="0" w:color="auto"/>
            <w:bottom w:val="none" w:sz="0" w:space="0" w:color="auto"/>
            <w:right w:val="none" w:sz="0" w:space="0" w:color="auto"/>
          </w:divBdr>
          <w:divsChild>
            <w:div w:id="1379279731">
              <w:marLeft w:val="0"/>
              <w:marRight w:val="0"/>
              <w:marTop w:val="0"/>
              <w:marBottom w:val="0"/>
              <w:divBdr>
                <w:top w:val="none" w:sz="0" w:space="0" w:color="auto"/>
                <w:left w:val="none" w:sz="0" w:space="0" w:color="auto"/>
                <w:bottom w:val="none" w:sz="0" w:space="0" w:color="auto"/>
                <w:right w:val="none" w:sz="0" w:space="0" w:color="auto"/>
              </w:divBdr>
              <w:divsChild>
                <w:div w:id="1244991264">
                  <w:marLeft w:val="0"/>
                  <w:marRight w:val="0"/>
                  <w:marTop w:val="0"/>
                  <w:marBottom w:val="0"/>
                  <w:divBdr>
                    <w:top w:val="none" w:sz="0" w:space="0" w:color="auto"/>
                    <w:left w:val="none" w:sz="0" w:space="0" w:color="auto"/>
                    <w:bottom w:val="none" w:sz="0" w:space="0" w:color="auto"/>
                    <w:right w:val="none" w:sz="0" w:space="0" w:color="auto"/>
                  </w:divBdr>
                  <w:divsChild>
                    <w:div w:id="800074190">
                      <w:marLeft w:val="0"/>
                      <w:marRight w:val="0"/>
                      <w:marTop w:val="0"/>
                      <w:marBottom w:val="0"/>
                      <w:divBdr>
                        <w:top w:val="none" w:sz="0" w:space="0" w:color="auto"/>
                        <w:left w:val="none" w:sz="0" w:space="0" w:color="auto"/>
                        <w:bottom w:val="none" w:sz="0" w:space="0" w:color="auto"/>
                        <w:right w:val="none" w:sz="0" w:space="0" w:color="auto"/>
                      </w:divBdr>
                      <w:divsChild>
                        <w:div w:id="796995652">
                          <w:marLeft w:val="0"/>
                          <w:marRight w:val="0"/>
                          <w:marTop w:val="0"/>
                          <w:marBottom w:val="0"/>
                          <w:divBdr>
                            <w:top w:val="none" w:sz="0" w:space="0" w:color="auto"/>
                            <w:left w:val="none" w:sz="0" w:space="0" w:color="auto"/>
                            <w:bottom w:val="none" w:sz="0" w:space="0" w:color="auto"/>
                            <w:right w:val="none" w:sz="0" w:space="0" w:color="auto"/>
                          </w:divBdr>
                          <w:divsChild>
                            <w:div w:id="2107529237">
                              <w:marLeft w:val="15"/>
                              <w:marRight w:val="195"/>
                              <w:marTop w:val="0"/>
                              <w:marBottom w:val="0"/>
                              <w:divBdr>
                                <w:top w:val="none" w:sz="0" w:space="0" w:color="auto"/>
                                <w:left w:val="none" w:sz="0" w:space="0" w:color="auto"/>
                                <w:bottom w:val="none" w:sz="0" w:space="0" w:color="auto"/>
                                <w:right w:val="none" w:sz="0" w:space="0" w:color="auto"/>
                              </w:divBdr>
                              <w:divsChild>
                                <w:div w:id="987055392">
                                  <w:marLeft w:val="0"/>
                                  <w:marRight w:val="0"/>
                                  <w:marTop w:val="0"/>
                                  <w:marBottom w:val="0"/>
                                  <w:divBdr>
                                    <w:top w:val="none" w:sz="0" w:space="0" w:color="auto"/>
                                    <w:left w:val="none" w:sz="0" w:space="0" w:color="auto"/>
                                    <w:bottom w:val="none" w:sz="0" w:space="0" w:color="auto"/>
                                    <w:right w:val="none" w:sz="0" w:space="0" w:color="auto"/>
                                  </w:divBdr>
                                  <w:divsChild>
                                    <w:div w:id="1475682598">
                                      <w:marLeft w:val="0"/>
                                      <w:marRight w:val="0"/>
                                      <w:marTop w:val="0"/>
                                      <w:marBottom w:val="0"/>
                                      <w:divBdr>
                                        <w:top w:val="none" w:sz="0" w:space="0" w:color="auto"/>
                                        <w:left w:val="none" w:sz="0" w:space="0" w:color="auto"/>
                                        <w:bottom w:val="none" w:sz="0" w:space="0" w:color="auto"/>
                                        <w:right w:val="none" w:sz="0" w:space="0" w:color="auto"/>
                                      </w:divBdr>
                                      <w:divsChild>
                                        <w:div w:id="1935504698">
                                          <w:marLeft w:val="0"/>
                                          <w:marRight w:val="0"/>
                                          <w:marTop w:val="0"/>
                                          <w:marBottom w:val="0"/>
                                          <w:divBdr>
                                            <w:top w:val="none" w:sz="0" w:space="0" w:color="auto"/>
                                            <w:left w:val="none" w:sz="0" w:space="0" w:color="auto"/>
                                            <w:bottom w:val="none" w:sz="0" w:space="0" w:color="auto"/>
                                            <w:right w:val="none" w:sz="0" w:space="0" w:color="auto"/>
                                          </w:divBdr>
                                          <w:divsChild>
                                            <w:div w:id="1500464890">
                                              <w:marLeft w:val="0"/>
                                              <w:marRight w:val="0"/>
                                              <w:marTop w:val="0"/>
                                              <w:marBottom w:val="0"/>
                                              <w:divBdr>
                                                <w:top w:val="none" w:sz="0" w:space="0" w:color="auto"/>
                                                <w:left w:val="none" w:sz="0" w:space="0" w:color="auto"/>
                                                <w:bottom w:val="none" w:sz="0" w:space="0" w:color="auto"/>
                                                <w:right w:val="none" w:sz="0" w:space="0" w:color="auto"/>
                                              </w:divBdr>
                                              <w:divsChild>
                                                <w:div w:id="866521705">
                                                  <w:marLeft w:val="0"/>
                                                  <w:marRight w:val="0"/>
                                                  <w:marTop w:val="0"/>
                                                  <w:marBottom w:val="0"/>
                                                  <w:divBdr>
                                                    <w:top w:val="none" w:sz="0" w:space="0" w:color="auto"/>
                                                    <w:left w:val="none" w:sz="0" w:space="0" w:color="auto"/>
                                                    <w:bottom w:val="none" w:sz="0" w:space="0" w:color="auto"/>
                                                    <w:right w:val="none" w:sz="0" w:space="0" w:color="auto"/>
                                                  </w:divBdr>
                                                  <w:divsChild>
                                                    <w:div w:id="744884573">
                                                      <w:marLeft w:val="0"/>
                                                      <w:marRight w:val="0"/>
                                                      <w:marTop w:val="0"/>
                                                      <w:marBottom w:val="0"/>
                                                      <w:divBdr>
                                                        <w:top w:val="none" w:sz="0" w:space="0" w:color="auto"/>
                                                        <w:left w:val="none" w:sz="0" w:space="0" w:color="auto"/>
                                                        <w:bottom w:val="none" w:sz="0" w:space="0" w:color="auto"/>
                                                        <w:right w:val="none" w:sz="0" w:space="0" w:color="auto"/>
                                                      </w:divBdr>
                                                      <w:divsChild>
                                                        <w:div w:id="1230730313">
                                                          <w:marLeft w:val="0"/>
                                                          <w:marRight w:val="0"/>
                                                          <w:marTop w:val="0"/>
                                                          <w:marBottom w:val="0"/>
                                                          <w:divBdr>
                                                            <w:top w:val="none" w:sz="0" w:space="0" w:color="auto"/>
                                                            <w:left w:val="none" w:sz="0" w:space="0" w:color="auto"/>
                                                            <w:bottom w:val="none" w:sz="0" w:space="0" w:color="auto"/>
                                                            <w:right w:val="none" w:sz="0" w:space="0" w:color="auto"/>
                                                          </w:divBdr>
                                                          <w:divsChild>
                                                            <w:div w:id="633874760">
                                                              <w:marLeft w:val="0"/>
                                                              <w:marRight w:val="0"/>
                                                              <w:marTop w:val="0"/>
                                                              <w:marBottom w:val="0"/>
                                                              <w:divBdr>
                                                                <w:top w:val="none" w:sz="0" w:space="0" w:color="auto"/>
                                                                <w:left w:val="none" w:sz="0" w:space="0" w:color="auto"/>
                                                                <w:bottom w:val="none" w:sz="0" w:space="0" w:color="auto"/>
                                                                <w:right w:val="none" w:sz="0" w:space="0" w:color="auto"/>
                                                              </w:divBdr>
                                                              <w:divsChild>
                                                                <w:div w:id="111167297">
                                                                  <w:marLeft w:val="0"/>
                                                                  <w:marRight w:val="0"/>
                                                                  <w:marTop w:val="0"/>
                                                                  <w:marBottom w:val="0"/>
                                                                  <w:divBdr>
                                                                    <w:top w:val="none" w:sz="0" w:space="0" w:color="auto"/>
                                                                    <w:left w:val="none" w:sz="0" w:space="0" w:color="auto"/>
                                                                    <w:bottom w:val="none" w:sz="0" w:space="0" w:color="auto"/>
                                                                    <w:right w:val="none" w:sz="0" w:space="0" w:color="auto"/>
                                                                  </w:divBdr>
                                                                  <w:divsChild>
                                                                    <w:div w:id="1921597084">
                                                                      <w:marLeft w:val="405"/>
                                                                      <w:marRight w:val="0"/>
                                                                      <w:marTop w:val="0"/>
                                                                      <w:marBottom w:val="0"/>
                                                                      <w:divBdr>
                                                                        <w:top w:val="none" w:sz="0" w:space="0" w:color="auto"/>
                                                                        <w:left w:val="none" w:sz="0" w:space="0" w:color="auto"/>
                                                                        <w:bottom w:val="none" w:sz="0" w:space="0" w:color="auto"/>
                                                                        <w:right w:val="none" w:sz="0" w:space="0" w:color="auto"/>
                                                                      </w:divBdr>
                                                                      <w:divsChild>
                                                                        <w:div w:id="1339650746">
                                                                          <w:marLeft w:val="0"/>
                                                                          <w:marRight w:val="0"/>
                                                                          <w:marTop w:val="0"/>
                                                                          <w:marBottom w:val="0"/>
                                                                          <w:divBdr>
                                                                            <w:top w:val="none" w:sz="0" w:space="0" w:color="auto"/>
                                                                            <w:left w:val="none" w:sz="0" w:space="0" w:color="auto"/>
                                                                            <w:bottom w:val="none" w:sz="0" w:space="0" w:color="auto"/>
                                                                            <w:right w:val="none" w:sz="0" w:space="0" w:color="auto"/>
                                                                          </w:divBdr>
                                                                          <w:divsChild>
                                                                            <w:div w:id="1595357203">
                                                                              <w:marLeft w:val="0"/>
                                                                              <w:marRight w:val="0"/>
                                                                              <w:marTop w:val="0"/>
                                                                              <w:marBottom w:val="0"/>
                                                                              <w:divBdr>
                                                                                <w:top w:val="none" w:sz="0" w:space="0" w:color="auto"/>
                                                                                <w:left w:val="none" w:sz="0" w:space="0" w:color="auto"/>
                                                                                <w:bottom w:val="none" w:sz="0" w:space="0" w:color="auto"/>
                                                                                <w:right w:val="none" w:sz="0" w:space="0" w:color="auto"/>
                                                                              </w:divBdr>
                                                                              <w:divsChild>
                                                                                <w:div w:id="1053382785">
                                                                                  <w:marLeft w:val="0"/>
                                                                                  <w:marRight w:val="0"/>
                                                                                  <w:marTop w:val="0"/>
                                                                                  <w:marBottom w:val="0"/>
                                                                                  <w:divBdr>
                                                                                    <w:top w:val="none" w:sz="0" w:space="0" w:color="auto"/>
                                                                                    <w:left w:val="none" w:sz="0" w:space="0" w:color="auto"/>
                                                                                    <w:bottom w:val="none" w:sz="0" w:space="0" w:color="auto"/>
                                                                                    <w:right w:val="none" w:sz="0" w:space="0" w:color="auto"/>
                                                                                  </w:divBdr>
                                                                                  <w:divsChild>
                                                                                    <w:div w:id="808523065">
                                                                                      <w:marLeft w:val="0"/>
                                                                                      <w:marRight w:val="0"/>
                                                                                      <w:marTop w:val="0"/>
                                                                                      <w:marBottom w:val="0"/>
                                                                                      <w:divBdr>
                                                                                        <w:top w:val="none" w:sz="0" w:space="0" w:color="auto"/>
                                                                                        <w:left w:val="none" w:sz="0" w:space="0" w:color="auto"/>
                                                                                        <w:bottom w:val="none" w:sz="0" w:space="0" w:color="auto"/>
                                                                                        <w:right w:val="none" w:sz="0" w:space="0" w:color="auto"/>
                                                                                      </w:divBdr>
                                                                                      <w:divsChild>
                                                                                        <w:div w:id="636179373">
                                                                                          <w:marLeft w:val="0"/>
                                                                                          <w:marRight w:val="0"/>
                                                                                          <w:marTop w:val="0"/>
                                                                                          <w:marBottom w:val="0"/>
                                                                                          <w:divBdr>
                                                                                            <w:top w:val="none" w:sz="0" w:space="0" w:color="auto"/>
                                                                                            <w:left w:val="none" w:sz="0" w:space="0" w:color="auto"/>
                                                                                            <w:bottom w:val="none" w:sz="0" w:space="0" w:color="auto"/>
                                                                                            <w:right w:val="none" w:sz="0" w:space="0" w:color="auto"/>
                                                                                          </w:divBdr>
                                                                                          <w:divsChild>
                                                                                            <w:div w:id="1831142601">
                                                                                              <w:marLeft w:val="0"/>
                                                                                              <w:marRight w:val="0"/>
                                                                                              <w:marTop w:val="0"/>
                                                                                              <w:marBottom w:val="0"/>
                                                                                              <w:divBdr>
                                                                                                <w:top w:val="none" w:sz="0" w:space="0" w:color="auto"/>
                                                                                                <w:left w:val="none" w:sz="0" w:space="0" w:color="auto"/>
                                                                                                <w:bottom w:val="none" w:sz="0" w:space="0" w:color="auto"/>
                                                                                                <w:right w:val="none" w:sz="0" w:space="0" w:color="auto"/>
                                                                                              </w:divBdr>
                                                                                              <w:divsChild>
                                                                                                <w:div w:id="1388844577">
                                                                                                  <w:marLeft w:val="0"/>
                                                                                                  <w:marRight w:val="0"/>
                                                                                                  <w:marTop w:val="0"/>
                                                                                                  <w:marBottom w:val="0"/>
                                                                                                  <w:divBdr>
                                                                                                    <w:top w:val="none" w:sz="0" w:space="0" w:color="auto"/>
                                                                                                    <w:left w:val="none" w:sz="0" w:space="0" w:color="auto"/>
                                                                                                    <w:bottom w:val="single" w:sz="6" w:space="15" w:color="auto"/>
                                                                                                    <w:right w:val="none" w:sz="0" w:space="0" w:color="auto"/>
                                                                                                  </w:divBdr>
                                                                                                  <w:divsChild>
                                                                                                    <w:div w:id="2028479736">
                                                                                                      <w:marLeft w:val="0"/>
                                                                                                      <w:marRight w:val="0"/>
                                                                                                      <w:marTop w:val="60"/>
                                                                                                      <w:marBottom w:val="0"/>
                                                                                                      <w:divBdr>
                                                                                                        <w:top w:val="none" w:sz="0" w:space="0" w:color="auto"/>
                                                                                                        <w:left w:val="none" w:sz="0" w:space="0" w:color="auto"/>
                                                                                                        <w:bottom w:val="none" w:sz="0" w:space="0" w:color="auto"/>
                                                                                                        <w:right w:val="none" w:sz="0" w:space="0" w:color="auto"/>
                                                                                                      </w:divBdr>
                                                                                                      <w:divsChild>
                                                                                                        <w:div w:id="1789735859">
                                                                                                          <w:marLeft w:val="0"/>
                                                                                                          <w:marRight w:val="0"/>
                                                                                                          <w:marTop w:val="0"/>
                                                                                                          <w:marBottom w:val="0"/>
                                                                                                          <w:divBdr>
                                                                                                            <w:top w:val="none" w:sz="0" w:space="0" w:color="auto"/>
                                                                                                            <w:left w:val="none" w:sz="0" w:space="0" w:color="auto"/>
                                                                                                            <w:bottom w:val="none" w:sz="0" w:space="0" w:color="auto"/>
                                                                                                            <w:right w:val="none" w:sz="0" w:space="0" w:color="auto"/>
                                                                                                          </w:divBdr>
                                                                                                          <w:divsChild>
                                                                                                            <w:div w:id="1793939942">
                                                                                                              <w:marLeft w:val="0"/>
                                                                                                              <w:marRight w:val="0"/>
                                                                                                              <w:marTop w:val="0"/>
                                                                                                              <w:marBottom w:val="0"/>
                                                                                                              <w:divBdr>
                                                                                                                <w:top w:val="none" w:sz="0" w:space="0" w:color="auto"/>
                                                                                                                <w:left w:val="none" w:sz="0" w:space="0" w:color="auto"/>
                                                                                                                <w:bottom w:val="none" w:sz="0" w:space="0" w:color="auto"/>
                                                                                                                <w:right w:val="none" w:sz="0" w:space="0" w:color="auto"/>
                                                                                                              </w:divBdr>
                                                                                                              <w:divsChild>
                                                                                                                <w:div w:id="1503009630">
                                                                                                                  <w:marLeft w:val="0"/>
                                                                                                                  <w:marRight w:val="0"/>
                                                                                                                  <w:marTop w:val="0"/>
                                                                                                                  <w:marBottom w:val="0"/>
                                                                                                                  <w:divBdr>
                                                                                                                    <w:top w:val="none" w:sz="0" w:space="0" w:color="auto"/>
                                                                                                                    <w:left w:val="none" w:sz="0" w:space="0" w:color="auto"/>
                                                                                                                    <w:bottom w:val="none" w:sz="0" w:space="0" w:color="auto"/>
                                                                                                                    <w:right w:val="none" w:sz="0" w:space="0" w:color="auto"/>
                                                                                                                  </w:divBdr>
                                                                                                                  <w:divsChild>
                                                                                                                    <w:div w:id="2036152603">
                                                                                                                      <w:marLeft w:val="0"/>
                                                                                                                      <w:marRight w:val="0"/>
                                                                                                                      <w:marTop w:val="0"/>
                                                                                                                      <w:marBottom w:val="0"/>
                                                                                                                      <w:divBdr>
                                                                                                                        <w:top w:val="none" w:sz="0" w:space="0" w:color="auto"/>
                                                                                                                        <w:left w:val="none" w:sz="0" w:space="0" w:color="auto"/>
                                                                                                                        <w:bottom w:val="none" w:sz="0" w:space="0" w:color="auto"/>
                                                                                                                        <w:right w:val="none" w:sz="0" w:space="0" w:color="auto"/>
                                                                                                                      </w:divBdr>
                                                                                                                      <w:divsChild>
                                                                                                                        <w:div w:id="1966350698">
                                                                                                                          <w:marLeft w:val="0"/>
                                                                                                                          <w:marRight w:val="0"/>
                                                                                                                          <w:marTop w:val="0"/>
                                                                                                                          <w:marBottom w:val="0"/>
                                                                                                                          <w:divBdr>
                                                                                                                            <w:top w:val="none" w:sz="0" w:space="0" w:color="auto"/>
                                                                                                                            <w:left w:val="none" w:sz="0" w:space="0" w:color="auto"/>
                                                                                                                            <w:bottom w:val="none" w:sz="0" w:space="0" w:color="auto"/>
                                                                                                                            <w:right w:val="none" w:sz="0" w:space="0" w:color="auto"/>
                                                                                                                          </w:divBdr>
                                                                                                                          <w:divsChild>
                                                                                                                            <w:div w:id="1458720533">
                                                                                                                              <w:marLeft w:val="0"/>
                                                                                                                              <w:marRight w:val="0"/>
                                                                                                                              <w:marTop w:val="0"/>
                                                                                                                              <w:marBottom w:val="0"/>
                                                                                                                              <w:divBdr>
                                                                                                                                <w:top w:val="none" w:sz="0" w:space="0" w:color="auto"/>
                                                                                                                                <w:left w:val="none" w:sz="0" w:space="0" w:color="auto"/>
                                                                                                                                <w:bottom w:val="none" w:sz="0" w:space="0" w:color="auto"/>
                                                                                                                                <w:right w:val="none" w:sz="0" w:space="0" w:color="auto"/>
                                                                                                                              </w:divBdr>
                                                                                                                              <w:divsChild>
                                                                                                                                <w:div w:id="165705952">
                                                                                                                                  <w:marLeft w:val="0"/>
                                                                                                                                  <w:marRight w:val="0"/>
                                                                                                                                  <w:marTop w:val="0"/>
                                                                                                                                  <w:marBottom w:val="0"/>
                                                                                                                                  <w:divBdr>
                                                                                                                                    <w:top w:val="none" w:sz="0" w:space="0" w:color="auto"/>
                                                                                                                                    <w:left w:val="none" w:sz="0" w:space="0" w:color="auto"/>
                                                                                                                                    <w:bottom w:val="none" w:sz="0" w:space="0" w:color="auto"/>
                                                                                                                                    <w:right w:val="none" w:sz="0" w:space="0" w:color="auto"/>
                                                                                                                                  </w:divBdr>
                                                                                                                                  <w:divsChild>
                                                                                                                                    <w:div w:id="121966030">
                                                                                                                                      <w:marLeft w:val="0"/>
                                                                                                                                      <w:marRight w:val="0"/>
                                                                                                                                      <w:marTop w:val="0"/>
                                                                                                                                      <w:marBottom w:val="0"/>
                                                                                                                                      <w:divBdr>
                                                                                                                                        <w:top w:val="none" w:sz="0" w:space="0" w:color="auto"/>
                                                                                                                                        <w:left w:val="none" w:sz="0" w:space="0" w:color="auto"/>
                                                                                                                                        <w:bottom w:val="none" w:sz="0" w:space="0" w:color="auto"/>
                                                                                                                                        <w:right w:val="none" w:sz="0" w:space="0" w:color="auto"/>
                                                                                                                                      </w:divBdr>
                                                                                                                                    </w:div>
                                                                                                                                    <w:div w:id="367266794">
                                                                                                                                      <w:marLeft w:val="0"/>
                                                                                                                                      <w:marRight w:val="0"/>
                                                                                                                                      <w:marTop w:val="0"/>
                                                                                                                                      <w:marBottom w:val="0"/>
                                                                                                                                      <w:divBdr>
                                                                                                                                        <w:top w:val="none" w:sz="0" w:space="0" w:color="auto"/>
                                                                                                                                        <w:left w:val="none" w:sz="0" w:space="0" w:color="auto"/>
                                                                                                                                        <w:bottom w:val="none" w:sz="0" w:space="0" w:color="auto"/>
                                                                                                                                        <w:right w:val="none" w:sz="0" w:space="0" w:color="auto"/>
                                                                                                                                      </w:divBdr>
                                                                                                                                    </w:div>
                                                                                                                                    <w:div w:id="780295189">
                                                                                                                                      <w:marLeft w:val="0"/>
                                                                                                                                      <w:marRight w:val="0"/>
                                                                                                                                      <w:marTop w:val="0"/>
                                                                                                                                      <w:marBottom w:val="0"/>
                                                                                                                                      <w:divBdr>
                                                                                                                                        <w:top w:val="none" w:sz="0" w:space="0" w:color="auto"/>
                                                                                                                                        <w:left w:val="none" w:sz="0" w:space="0" w:color="auto"/>
                                                                                                                                        <w:bottom w:val="none" w:sz="0" w:space="0" w:color="auto"/>
                                                                                                                                        <w:right w:val="none" w:sz="0" w:space="0" w:color="auto"/>
                                                                                                                                      </w:divBdr>
                                                                                                                                    </w:div>
                                                                                                                                    <w:div w:id="943342692">
                                                                                                                                      <w:marLeft w:val="0"/>
                                                                                                                                      <w:marRight w:val="0"/>
                                                                                                                                      <w:marTop w:val="0"/>
                                                                                                                                      <w:marBottom w:val="0"/>
                                                                                                                                      <w:divBdr>
                                                                                                                                        <w:top w:val="none" w:sz="0" w:space="0" w:color="auto"/>
                                                                                                                                        <w:left w:val="none" w:sz="0" w:space="0" w:color="auto"/>
                                                                                                                                        <w:bottom w:val="none" w:sz="0" w:space="0" w:color="auto"/>
                                                                                                                                        <w:right w:val="none" w:sz="0" w:space="0" w:color="auto"/>
                                                                                                                                      </w:divBdr>
                                                                                                                                    </w:div>
                                                                                                                                    <w:div w:id="1207567459">
                                                                                                                                      <w:marLeft w:val="0"/>
                                                                                                                                      <w:marRight w:val="0"/>
                                                                                                                                      <w:marTop w:val="0"/>
                                                                                                                                      <w:marBottom w:val="0"/>
                                                                                                                                      <w:divBdr>
                                                                                                                                        <w:top w:val="none" w:sz="0" w:space="0" w:color="auto"/>
                                                                                                                                        <w:left w:val="none" w:sz="0" w:space="0" w:color="auto"/>
                                                                                                                                        <w:bottom w:val="none" w:sz="0" w:space="0" w:color="auto"/>
                                                                                                                                        <w:right w:val="none" w:sz="0" w:space="0" w:color="auto"/>
                                                                                                                                      </w:divBdr>
                                                                                                                                    </w:div>
                                                                                                                                    <w:div w:id="1501969047">
                                                                                                                                      <w:marLeft w:val="0"/>
                                                                                                                                      <w:marRight w:val="0"/>
                                                                                                                                      <w:marTop w:val="0"/>
                                                                                                                                      <w:marBottom w:val="0"/>
                                                                                                                                      <w:divBdr>
                                                                                                                                        <w:top w:val="none" w:sz="0" w:space="0" w:color="auto"/>
                                                                                                                                        <w:left w:val="none" w:sz="0" w:space="0" w:color="auto"/>
                                                                                                                                        <w:bottom w:val="none" w:sz="0" w:space="0" w:color="auto"/>
                                                                                                                                        <w:right w:val="none" w:sz="0" w:space="0" w:color="auto"/>
                                                                                                                                      </w:divBdr>
                                                                                                                                    </w:div>
                                                                                                                                    <w:div w:id="1539052397">
                                                                                                                                      <w:marLeft w:val="0"/>
                                                                                                                                      <w:marRight w:val="0"/>
                                                                                                                                      <w:marTop w:val="0"/>
                                                                                                                                      <w:marBottom w:val="0"/>
                                                                                                                                      <w:divBdr>
                                                                                                                                        <w:top w:val="none" w:sz="0" w:space="0" w:color="auto"/>
                                                                                                                                        <w:left w:val="none" w:sz="0" w:space="0" w:color="auto"/>
                                                                                                                                        <w:bottom w:val="none" w:sz="0" w:space="0" w:color="auto"/>
                                                                                                                                        <w:right w:val="none" w:sz="0" w:space="0" w:color="auto"/>
                                                                                                                                      </w:divBdr>
                                                                                                                                    </w:div>
                                                                                                                                    <w:div w:id="171288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05136">
      <w:bodyDiv w:val="1"/>
      <w:marLeft w:val="0"/>
      <w:marRight w:val="0"/>
      <w:marTop w:val="0"/>
      <w:marBottom w:val="0"/>
      <w:divBdr>
        <w:top w:val="none" w:sz="0" w:space="0" w:color="auto"/>
        <w:left w:val="none" w:sz="0" w:space="0" w:color="auto"/>
        <w:bottom w:val="none" w:sz="0" w:space="0" w:color="auto"/>
        <w:right w:val="none" w:sz="0" w:space="0" w:color="auto"/>
      </w:divBdr>
      <w:divsChild>
        <w:div w:id="1838225606">
          <w:marLeft w:val="0"/>
          <w:marRight w:val="0"/>
          <w:marTop w:val="0"/>
          <w:marBottom w:val="0"/>
          <w:divBdr>
            <w:top w:val="none" w:sz="0" w:space="0" w:color="auto"/>
            <w:left w:val="none" w:sz="0" w:space="0" w:color="auto"/>
            <w:bottom w:val="none" w:sz="0" w:space="0" w:color="auto"/>
            <w:right w:val="none" w:sz="0" w:space="0" w:color="auto"/>
          </w:divBdr>
          <w:divsChild>
            <w:div w:id="616066899">
              <w:marLeft w:val="0"/>
              <w:marRight w:val="0"/>
              <w:marTop w:val="0"/>
              <w:marBottom w:val="0"/>
              <w:divBdr>
                <w:top w:val="none" w:sz="0" w:space="0" w:color="auto"/>
                <w:left w:val="none" w:sz="0" w:space="0" w:color="auto"/>
                <w:bottom w:val="none" w:sz="0" w:space="0" w:color="auto"/>
                <w:right w:val="none" w:sz="0" w:space="0" w:color="auto"/>
              </w:divBdr>
              <w:divsChild>
                <w:div w:id="1311665614">
                  <w:marLeft w:val="0"/>
                  <w:marRight w:val="0"/>
                  <w:marTop w:val="0"/>
                  <w:marBottom w:val="0"/>
                  <w:divBdr>
                    <w:top w:val="none" w:sz="0" w:space="0" w:color="auto"/>
                    <w:left w:val="none" w:sz="0" w:space="0" w:color="auto"/>
                    <w:bottom w:val="none" w:sz="0" w:space="0" w:color="auto"/>
                    <w:right w:val="none" w:sz="0" w:space="0" w:color="auto"/>
                  </w:divBdr>
                  <w:divsChild>
                    <w:div w:id="1997807046">
                      <w:marLeft w:val="0"/>
                      <w:marRight w:val="0"/>
                      <w:marTop w:val="0"/>
                      <w:marBottom w:val="0"/>
                      <w:divBdr>
                        <w:top w:val="none" w:sz="0" w:space="0" w:color="auto"/>
                        <w:left w:val="none" w:sz="0" w:space="0" w:color="auto"/>
                        <w:bottom w:val="none" w:sz="0" w:space="0" w:color="auto"/>
                        <w:right w:val="none" w:sz="0" w:space="0" w:color="auto"/>
                      </w:divBdr>
                      <w:divsChild>
                        <w:div w:id="968819065">
                          <w:marLeft w:val="0"/>
                          <w:marRight w:val="0"/>
                          <w:marTop w:val="0"/>
                          <w:marBottom w:val="0"/>
                          <w:divBdr>
                            <w:top w:val="none" w:sz="0" w:space="0" w:color="auto"/>
                            <w:left w:val="none" w:sz="0" w:space="0" w:color="auto"/>
                            <w:bottom w:val="none" w:sz="0" w:space="0" w:color="auto"/>
                            <w:right w:val="none" w:sz="0" w:space="0" w:color="auto"/>
                          </w:divBdr>
                          <w:divsChild>
                            <w:div w:id="1923491951">
                              <w:marLeft w:val="15"/>
                              <w:marRight w:val="195"/>
                              <w:marTop w:val="0"/>
                              <w:marBottom w:val="0"/>
                              <w:divBdr>
                                <w:top w:val="none" w:sz="0" w:space="0" w:color="auto"/>
                                <w:left w:val="none" w:sz="0" w:space="0" w:color="auto"/>
                                <w:bottom w:val="none" w:sz="0" w:space="0" w:color="auto"/>
                                <w:right w:val="none" w:sz="0" w:space="0" w:color="auto"/>
                              </w:divBdr>
                              <w:divsChild>
                                <w:div w:id="1987390543">
                                  <w:marLeft w:val="0"/>
                                  <w:marRight w:val="0"/>
                                  <w:marTop w:val="0"/>
                                  <w:marBottom w:val="0"/>
                                  <w:divBdr>
                                    <w:top w:val="none" w:sz="0" w:space="0" w:color="auto"/>
                                    <w:left w:val="none" w:sz="0" w:space="0" w:color="auto"/>
                                    <w:bottom w:val="none" w:sz="0" w:space="0" w:color="auto"/>
                                    <w:right w:val="none" w:sz="0" w:space="0" w:color="auto"/>
                                  </w:divBdr>
                                  <w:divsChild>
                                    <w:div w:id="223875350">
                                      <w:marLeft w:val="0"/>
                                      <w:marRight w:val="0"/>
                                      <w:marTop w:val="0"/>
                                      <w:marBottom w:val="0"/>
                                      <w:divBdr>
                                        <w:top w:val="none" w:sz="0" w:space="0" w:color="auto"/>
                                        <w:left w:val="none" w:sz="0" w:space="0" w:color="auto"/>
                                        <w:bottom w:val="none" w:sz="0" w:space="0" w:color="auto"/>
                                        <w:right w:val="none" w:sz="0" w:space="0" w:color="auto"/>
                                      </w:divBdr>
                                      <w:divsChild>
                                        <w:div w:id="1432431132">
                                          <w:marLeft w:val="0"/>
                                          <w:marRight w:val="0"/>
                                          <w:marTop w:val="0"/>
                                          <w:marBottom w:val="0"/>
                                          <w:divBdr>
                                            <w:top w:val="none" w:sz="0" w:space="0" w:color="auto"/>
                                            <w:left w:val="none" w:sz="0" w:space="0" w:color="auto"/>
                                            <w:bottom w:val="none" w:sz="0" w:space="0" w:color="auto"/>
                                            <w:right w:val="none" w:sz="0" w:space="0" w:color="auto"/>
                                          </w:divBdr>
                                          <w:divsChild>
                                            <w:div w:id="1934045420">
                                              <w:marLeft w:val="0"/>
                                              <w:marRight w:val="0"/>
                                              <w:marTop w:val="0"/>
                                              <w:marBottom w:val="0"/>
                                              <w:divBdr>
                                                <w:top w:val="none" w:sz="0" w:space="0" w:color="auto"/>
                                                <w:left w:val="none" w:sz="0" w:space="0" w:color="auto"/>
                                                <w:bottom w:val="none" w:sz="0" w:space="0" w:color="auto"/>
                                                <w:right w:val="none" w:sz="0" w:space="0" w:color="auto"/>
                                              </w:divBdr>
                                              <w:divsChild>
                                                <w:div w:id="398022575">
                                                  <w:marLeft w:val="0"/>
                                                  <w:marRight w:val="0"/>
                                                  <w:marTop w:val="0"/>
                                                  <w:marBottom w:val="0"/>
                                                  <w:divBdr>
                                                    <w:top w:val="none" w:sz="0" w:space="0" w:color="auto"/>
                                                    <w:left w:val="none" w:sz="0" w:space="0" w:color="auto"/>
                                                    <w:bottom w:val="none" w:sz="0" w:space="0" w:color="auto"/>
                                                    <w:right w:val="none" w:sz="0" w:space="0" w:color="auto"/>
                                                  </w:divBdr>
                                                  <w:divsChild>
                                                    <w:div w:id="383065761">
                                                      <w:marLeft w:val="0"/>
                                                      <w:marRight w:val="0"/>
                                                      <w:marTop w:val="0"/>
                                                      <w:marBottom w:val="0"/>
                                                      <w:divBdr>
                                                        <w:top w:val="none" w:sz="0" w:space="0" w:color="auto"/>
                                                        <w:left w:val="none" w:sz="0" w:space="0" w:color="auto"/>
                                                        <w:bottom w:val="none" w:sz="0" w:space="0" w:color="auto"/>
                                                        <w:right w:val="none" w:sz="0" w:space="0" w:color="auto"/>
                                                      </w:divBdr>
                                                      <w:divsChild>
                                                        <w:div w:id="1140923001">
                                                          <w:marLeft w:val="0"/>
                                                          <w:marRight w:val="0"/>
                                                          <w:marTop w:val="0"/>
                                                          <w:marBottom w:val="0"/>
                                                          <w:divBdr>
                                                            <w:top w:val="none" w:sz="0" w:space="0" w:color="auto"/>
                                                            <w:left w:val="none" w:sz="0" w:space="0" w:color="auto"/>
                                                            <w:bottom w:val="none" w:sz="0" w:space="0" w:color="auto"/>
                                                            <w:right w:val="none" w:sz="0" w:space="0" w:color="auto"/>
                                                          </w:divBdr>
                                                          <w:divsChild>
                                                            <w:div w:id="1242527280">
                                                              <w:marLeft w:val="0"/>
                                                              <w:marRight w:val="0"/>
                                                              <w:marTop w:val="0"/>
                                                              <w:marBottom w:val="0"/>
                                                              <w:divBdr>
                                                                <w:top w:val="none" w:sz="0" w:space="0" w:color="auto"/>
                                                                <w:left w:val="none" w:sz="0" w:space="0" w:color="auto"/>
                                                                <w:bottom w:val="none" w:sz="0" w:space="0" w:color="auto"/>
                                                                <w:right w:val="none" w:sz="0" w:space="0" w:color="auto"/>
                                                              </w:divBdr>
                                                              <w:divsChild>
                                                                <w:div w:id="858589573">
                                                                  <w:marLeft w:val="0"/>
                                                                  <w:marRight w:val="0"/>
                                                                  <w:marTop w:val="0"/>
                                                                  <w:marBottom w:val="0"/>
                                                                  <w:divBdr>
                                                                    <w:top w:val="none" w:sz="0" w:space="0" w:color="auto"/>
                                                                    <w:left w:val="none" w:sz="0" w:space="0" w:color="auto"/>
                                                                    <w:bottom w:val="none" w:sz="0" w:space="0" w:color="auto"/>
                                                                    <w:right w:val="none" w:sz="0" w:space="0" w:color="auto"/>
                                                                  </w:divBdr>
                                                                  <w:divsChild>
                                                                    <w:div w:id="1250626075">
                                                                      <w:marLeft w:val="405"/>
                                                                      <w:marRight w:val="0"/>
                                                                      <w:marTop w:val="0"/>
                                                                      <w:marBottom w:val="0"/>
                                                                      <w:divBdr>
                                                                        <w:top w:val="none" w:sz="0" w:space="0" w:color="auto"/>
                                                                        <w:left w:val="none" w:sz="0" w:space="0" w:color="auto"/>
                                                                        <w:bottom w:val="none" w:sz="0" w:space="0" w:color="auto"/>
                                                                        <w:right w:val="none" w:sz="0" w:space="0" w:color="auto"/>
                                                                      </w:divBdr>
                                                                      <w:divsChild>
                                                                        <w:div w:id="1521352863">
                                                                          <w:marLeft w:val="0"/>
                                                                          <w:marRight w:val="0"/>
                                                                          <w:marTop w:val="0"/>
                                                                          <w:marBottom w:val="0"/>
                                                                          <w:divBdr>
                                                                            <w:top w:val="none" w:sz="0" w:space="0" w:color="auto"/>
                                                                            <w:left w:val="none" w:sz="0" w:space="0" w:color="auto"/>
                                                                            <w:bottom w:val="none" w:sz="0" w:space="0" w:color="auto"/>
                                                                            <w:right w:val="none" w:sz="0" w:space="0" w:color="auto"/>
                                                                          </w:divBdr>
                                                                          <w:divsChild>
                                                                            <w:div w:id="1893541833">
                                                                              <w:marLeft w:val="0"/>
                                                                              <w:marRight w:val="0"/>
                                                                              <w:marTop w:val="0"/>
                                                                              <w:marBottom w:val="0"/>
                                                                              <w:divBdr>
                                                                                <w:top w:val="none" w:sz="0" w:space="0" w:color="auto"/>
                                                                                <w:left w:val="none" w:sz="0" w:space="0" w:color="auto"/>
                                                                                <w:bottom w:val="none" w:sz="0" w:space="0" w:color="auto"/>
                                                                                <w:right w:val="none" w:sz="0" w:space="0" w:color="auto"/>
                                                                              </w:divBdr>
                                                                              <w:divsChild>
                                                                                <w:div w:id="1091127464">
                                                                                  <w:marLeft w:val="0"/>
                                                                                  <w:marRight w:val="0"/>
                                                                                  <w:marTop w:val="0"/>
                                                                                  <w:marBottom w:val="0"/>
                                                                                  <w:divBdr>
                                                                                    <w:top w:val="none" w:sz="0" w:space="0" w:color="auto"/>
                                                                                    <w:left w:val="none" w:sz="0" w:space="0" w:color="auto"/>
                                                                                    <w:bottom w:val="none" w:sz="0" w:space="0" w:color="auto"/>
                                                                                    <w:right w:val="none" w:sz="0" w:space="0" w:color="auto"/>
                                                                                  </w:divBdr>
                                                                                  <w:divsChild>
                                                                                    <w:div w:id="1318070810">
                                                                                      <w:marLeft w:val="0"/>
                                                                                      <w:marRight w:val="0"/>
                                                                                      <w:marTop w:val="0"/>
                                                                                      <w:marBottom w:val="0"/>
                                                                                      <w:divBdr>
                                                                                        <w:top w:val="none" w:sz="0" w:space="0" w:color="auto"/>
                                                                                        <w:left w:val="none" w:sz="0" w:space="0" w:color="auto"/>
                                                                                        <w:bottom w:val="none" w:sz="0" w:space="0" w:color="auto"/>
                                                                                        <w:right w:val="none" w:sz="0" w:space="0" w:color="auto"/>
                                                                                      </w:divBdr>
                                                                                      <w:divsChild>
                                                                                        <w:div w:id="2014869795">
                                                                                          <w:marLeft w:val="0"/>
                                                                                          <w:marRight w:val="0"/>
                                                                                          <w:marTop w:val="0"/>
                                                                                          <w:marBottom w:val="0"/>
                                                                                          <w:divBdr>
                                                                                            <w:top w:val="none" w:sz="0" w:space="0" w:color="auto"/>
                                                                                            <w:left w:val="none" w:sz="0" w:space="0" w:color="auto"/>
                                                                                            <w:bottom w:val="none" w:sz="0" w:space="0" w:color="auto"/>
                                                                                            <w:right w:val="none" w:sz="0" w:space="0" w:color="auto"/>
                                                                                          </w:divBdr>
                                                                                          <w:divsChild>
                                                                                            <w:div w:id="1234698420">
                                                                                              <w:marLeft w:val="0"/>
                                                                                              <w:marRight w:val="0"/>
                                                                                              <w:marTop w:val="0"/>
                                                                                              <w:marBottom w:val="0"/>
                                                                                              <w:divBdr>
                                                                                                <w:top w:val="none" w:sz="0" w:space="0" w:color="auto"/>
                                                                                                <w:left w:val="none" w:sz="0" w:space="0" w:color="auto"/>
                                                                                                <w:bottom w:val="none" w:sz="0" w:space="0" w:color="auto"/>
                                                                                                <w:right w:val="none" w:sz="0" w:space="0" w:color="auto"/>
                                                                                              </w:divBdr>
                                                                                              <w:divsChild>
                                                                                                <w:div w:id="122425500">
                                                                                                  <w:marLeft w:val="0"/>
                                                                                                  <w:marRight w:val="0"/>
                                                                                                  <w:marTop w:val="0"/>
                                                                                                  <w:marBottom w:val="0"/>
                                                                                                  <w:divBdr>
                                                                                                    <w:top w:val="none" w:sz="0" w:space="0" w:color="auto"/>
                                                                                                    <w:left w:val="none" w:sz="0" w:space="0" w:color="auto"/>
                                                                                                    <w:bottom w:val="single" w:sz="6" w:space="15" w:color="auto"/>
                                                                                                    <w:right w:val="none" w:sz="0" w:space="0" w:color="auto"/>
                                                                                                  </w:divBdr>
                                                                                                  <w:divsChild>
                                                                                                    <w:div w:id="822628067">
                                                                                                      <w:marLeft w:val="0"/>
                                                                                                      <w:marRight w:val="0"/>
                                                                                                      <w:marTop w:val="60"/>
                                                                                                      <w:marBottom w:val="0"/>
                                                                                                      <w:divBdr>
                                                                                                        <w:top w:val="none" w:sz="0" w:space="0" w:color="auto"/>
                                                                                                        <w:left w:val="none" w:sz="0" w:space="0" w:color="auto"/>
                                                                                                        <w:bottom w:val="none" w:sz="0" w:space="0" w:color="auto"/>
                                                                                                        <w:right w:val="none" w:sz="0" w:space="0" w:color="auto"/>
                                                                                                      </w:divBdr>
                                                                                                      <w:divsChild>
                                                                                                        <w:div w:id="1108699044">
                                                                                                          <w:marLeft w:val="0"/>
                                                                                                          <w:marRight w:val="0"/>
                                                                                                          <w:marTop w:val="0"/>
                                                                                                          <w:marBottom w:val="0"/>
                                                                                                          <w:divBdr>
                                                                                                            <w:top w:val="none" w:sz="0" w:space="0" w:color="auto"/>
                                                                                                            <w:left w:val="none" w:sz="0" w:space="0" w:color="auto"/>
                                                                                                            <w:bottom w:val="none" w:sz="0" w:space="0" w:color="auto"/>
                                                                                                            <w:right w:val="none" w:sz="0" w:space="0" w:color="auto"/>
                                                                                                          </w:divBdr>
                                                                                                          <w:divsChild>
                                                                                                            <w:div w:id="761418553">
                                                                                                              <w:marLeft w:val="0"/>
                                                                                                              <w:marRight w:val="0"/>
                                                                                                              <w:marTop w:val="0"/>
                                                                                                              <w:marBottom w:val="0"/>
                                                                                                              <w:divBdr>
                                                                                                                <w:top w:val="none" w:sz="0" w:space="0" w:color="auto"/>
                                                                                                                <w:left w:val="none" w:sz="0" w:space="0" w:color="auto"/>
                                                                                                                <w:bottom w:val="none" w:sz="0" w:space="0" w:color="auto"/>
                                                                                                                <w:right w:val="none" w:sz="0" w:space="0" w:color="auto"/>
                                                                                                              </w:divBdr>
                                                                                                              <w:divsChild>
                                                                                                                <w:div w:id="1055155975">
                                                                                                                  <w:marLeft w:val="0"/>
                                                                                                                  <w:marRight w:val="0"/>
                                                                                                                  <w:marTop w:val="0"/>
                                                                                                                  <w:marBottom w:val="0"/>
                                                                                                                  <w:divBdr>
                                                                                                                    <w:top w:val="none" w:sz="0" w:space="0" w:color="auto"/>
                                                                                                                    <w:left w:val="single" w:sz="12" w:space="9" w:color="auto"/>
                                                                                                                    <w:bottom w:val="none" w:sz="0" w:space="0" w:color="auto"/>
                                                                                                                    <w:right w:val="none" w:sz="0" w:space="0" w:color="auto"/>
                                                                                                                  </w:divBdr>
                                                                                                                  <w:divsChild>
                                                                                                                    <w:div w:id="496462887">
                                                                                                                      <w:marLeft w:val="0"/>
                                                                                                                      <w:marRight w:val="0"/>
                                                                                                                      <w:marTop w:val="0"/>
                                                                                                                      <w:marBottom w:val="0"/>
                                                                                                                      <w:divBdr>
                                                                                                                        <w:top w:val="none" w:sz="0" w:space="0" w:color="auto"/>
                                                                                                                        <w:left w:val="none" w:sz="0" w:space="0" w:color="auto"/>
                                                                                                                        <w:bottom w:val="none" w:sz="0" w:space="0" w:color="auto"/>
                                                                                                                        <w:right w:val="none" w:sz="0" w:space="0" w:color="auto"/>
                                                                                                                      </w:divBdr>
                                                                                                                      <w:divsChild>
                                                                                                                        <w:div w:id="473454535">
                                                                                                                          <w:marLeft w:val="0"/>
                                                                                                                          <w:marRight w:val="0"/>
                                                                                                                          <w:marTop w:val="0"/>
                                                                                                                          <w:marBottom w:val="0"/>
                                                                                                                          <w:divBdr>
                                                                                                                            <w:top w:val="none" w:sz="0" w:space="0" w:color="auto"/>
                                                                                                                            <w:left w:val="none" w:sz="0" w:space="0" w:color="auto"/>
                                                                                                                            <w:bottom w:val="none" w:sz="0" w:space="0" w:color="auto"/>
                                                                                                                            <w:right w:val="none" w:sz="0" w:space="0" w:color="auto"/>
                                                                                                                          </w:divBdr>
                                                                                                                          <w:divsChild>
                                                                                                                            <w:div w:id="1253902377">
                                                                                                                              <w:marLeft w:val="0"/>
                                                                                                                              <w:marRight w:val="0"/>
                                                                                                                              <w:marTop w:val="0"/>
                                                                                                                              <w:marBottom w:val="0"/>
                                                                                                                              <w:divBdr>
                                                                                                                                <w:top w:val="none" w:sz="0" w:space="0" w:color="auto"/>
                                                                                                                                <w:left w:val="none" w:sz="0" w:space="0" w:color="auto"/>
                                                                                                                                <w:bottom w:val="none" w:sz="0" w:space="0" w:color="auto"/>
                                                                                                                                <w:right w:val="none" w:sz="0" w:space="0" w:color="auto"/>
                                                                                                                              </w:divBdr>
                                                                                                                              <w:divsChild>
                                                                                                                                <w:div w:id="558711998">
                                                                                                                                  <w:marLeft w:val="0"/>
                                                                                                                                  <w:marRight w:val="0"/>
                                                                                                                                  <w:marTop w:val="0"/>
                                                                                                                                  <w:marBottom w:val="0"/>
                                                                                                                                  <w:divBdr>
                                                                                                                                    <w:top w:val="none" w:sz="0" w:space="0" w:color="auto"/>
                                                                                                                                    <w:left w:val="none" w:sz="0" w:space="0" w:color="auto"/>
                                                                                                                                    <w:bottom w:val="none" w:sz="0" w:space="0" w:color="auto"/>
                                                                                                                                    <w:right w:val="none" w:sz="0" w:space="0" w:color="auto"/>
                                                                                                                                  </w:divBdr>
                                                                                                                                  <w:divsChild>
                                                                                                                                    <w:div w:id="521626712">
                                                                                                                                      <w:marLeft w:val="0"/>
                                                                                                                                      <w:marRight w:val="0"/>
                                                                                                                                      <w:marTop w:val="0"/>
                                                                                                                                      <w:marBottom w:val="0"/>
                                                                                                                                      <w:divBdr>
                                                                                                                                        <w:top w:val="none" w:sz="0" w:space="0" w:color="auto"/>
                                                                                                                                        <w:left w:val="none" w:sz="0" w:space="0" w:color="auto"/>
                                                                                                                                        <w:bottom w:val="none" w:sz="0" w:space="0" w:color="auto"/>
                                                                                                                                        <w:right w:val="none" w:sz="0" w:space="0" w:color="auto"/>
                                                                                                                                      </w:divBdr>
                                                                                                                                      <w:divsChild>
                                                                                                                                        <w:div w:id="520244490">
                                                                                                                                          <w:marLeft w:val="0"/>
                                                                                                                                          <w:marRight w:val="0"/>
                                                                                                                                          <w:marTop w:val="0"/>
                                                                                                                                          <w:marBottom w:val="0"/>
                                                                                                                                          <w:divBdr>
                                                                                                                                            <w:top w:val="none" w:sz="0" w:space="0" w:color="auto"/>
                                                                                                                                            <w:left w:val="none" w:sz="0" w:space="0" w:color="auto"/>
                                                                                                                                            <w:bottom w:val="none" w:sz="0" w:space="0" w:color="auto"/>
                                                                                                                                            <w:right w:val="none" w:sz="0" w:space="0" w:color="auto"/>
                                                                                                                                          </w:divBdr>
                                                                                                                                          <w:divsChild>
                                                                                                                                            <w:div w:id="2040087617">
                                                                                                                                              <w:marLeft w:val="0"/>
                                                                                                                                              <w:marRight w:val="0"/>
                                                                                                                                              <w:marTop w:val="0"/>
                                                                                                                                              <w:marBottom w:val="0"/>
                                                                                                                                              <w:divBdr>
                                                                                                                                                <w:top w:val="none" w:sz="0" w:space="0" w:color="auto"/>
                                                                                                                                                <w:left w:val="none" w:sz="0" w:space="0" w:color="auto"/>
                                                                                                                                                <w:bottom w:val="none" w:sz="0" w:space="0" w:color="auto"/>
                                                                                                                                                <w:right w:val="none" w:sz="0" w:space="0" w:color="auto"/>
                                                                                                                                              </w:divBdr>
                                                                                                                                              <w:divsChild>
                                                                                                                                                <w:div w:id="464549342">
                                                                                                                                                  <w:marLeft w:val="0"/>
                                                                                                                                                  <w:marRight w:val="0"/>
                                                                                                                                                  <w:marTop w:val="0"/>
                                                                                                                                                  <w:marBottom w:val="0"/>
                                                                                                                                                  <w:divBdr>
                                                                                                                                                    <w:top w:val="none" w:sz="0" w:space="0" w:color="auto"/>
                                                                                                                                                    <w:left w:val="none" w:sz="0" w:space="0" w:color="auto"/>
                                                                                                                                                    <w:bottom w:val="none" w:sz="0" w:space="0" w:color="auto"/>
                                                                                                                                                    <w:right w:val="none" w:sz="0" w:space="0" w:color="auto"/>
                                                                                                                                                  </w:divBdr>
                                                                                                                                                </w:div>
                                                                                                                                                <w:div w:id="664818206">
                                                                                                                                                  <w:marLeft w:val="0"/>
                                                                                                                                                  <w:marRight w:val="0"/>
                                                                                                                                                  <w:marTop w:val="0"/>
                                                                                                                                                  <w:marBottom w:val="0"/>
                                                                                                                                                  <w:divBdr>
                                                                                                                                                    <w:top w:val="none" w:sz="0" w:space="0" w:color="auto"/>
                                                                                                                                                    <w:left w:val="none" w:sz="0" w:space="0" w:color="auto"/>
                                                                                                                                                    <w:bottom w:val="none" w:sz="0" w:space="0" w:color="auto"/>
                                                                                                                                                    <w:right w:val="none" w:sz="0" w:space="0" w:color="auto"/>
                                                                                                                                                  </w:divBdr>
                                                                                                                                                </w:div>
                                                                                                                                                <w:div w:id="805583334">
                                                                                                                                                  <w:marLeft w:val="0"/>
                                                                                                                                                  <w:marRight w:val="0"/>
                                                                                                                                                  <w:marTop w:val="0"/>
                                                                                                                                                  <w:marBottom w:val="0"/>
                                                                                                                                                  <w:divBdr>
                                                                                                                                                    <w:top w:val="none" w:sz="0" w:space="0" w:color="auto"/>
                                                                                                                                                    <w:left w:val="none" w:sz="0" w:space="0" w:color="auto"/>
                                                                                                                                                    <w:bottom w:val="none" w:sz="0" w:space="0" w:color="auto"/>
                                                                                                                                                    <w:right w:val="none" w:sz="0" w:space="0" w:color="auto"/>
                                                                                                                                                  </w:divBdr>
                                                                                                                                                </w:div>
                                                                                                                                                <w:div w:id="877936371">
                                                                                                                                                  <w:marLeft w:val="0"/>
                                                                                                                                                  <w:marRight w:val="0"/>
                                                                                                                                                  <w:marTop w:val="0"/>
                                                                                                                                                  <w:marBottom w:val="0"/>
                                                                                                                                                  <w:divBdr>
                                                                                                                                                    <w:top w:val="none" w:sz="0" w:space="0" w:color="auto"/>
                                                                                                                                                    <w:left w:val="none" w:sz="0" w:space="0" w:color="auto"/>
                                                                                                                                                    <w:bottom w:val="none" w:sz="0" w:space="0" w:color="auto"/>
                                                                                                                                                    <w:right w:val="none" w:sz="0" w:space="0" w:color="auto"/>
                                                                                                                                                  </w:divBdr>
                                                                                                                                                </w:div>
                                                                                                                                                <w:div w:id="1316763970">
                                                                                                                                                  <w:marLeft w:val="0"/>
                                                                                                                                                  <w:marRight w:val="0"/>
                                                                                                                                                  <w:marTop w:val="0"/>
                                                                                                                                                  <w:marBottom w:val="0"/>
                                                                                                                                                  <w:divBdr>
                                                                                                                                                    <w:top w:val="none" w:sz="0" w:space="0" w:color="auto"/>
                                                                                                                                                    <w:left w:val="none" w:sz="0" w:space="0" w:color="auto"/>
                                                                                                                                                    <w:bottom w:val="none" w:sz="0" w:space="0" w:color="auto"/>
                                                                                                                                                    <w:right w:val="none" w:sz="0" w:space="0" w:color="auto"/>
                                                                                                                                                  </w:divBdr>
                                                                                                                                                </w:div>
                                                                                                                                                <w:div w:id="1574469348">
                                                                                                                                                  <w:marLeft w:val="0"/>
                                                                                                                                                  <w:marRight w:val="0"/>
                                                                                                                                                  <w:marTop w:val="0"/>
                                                                                                                                                  <w:marBottom w:val="0"/>
                                                                                                                                                  <w:divBdr>
                                                                                                                                                    <w:top w:val="none" w:sz="0" w:space="0" w:color="auto"/>
                                                                                                                                                    <w:left w:val="none" w:sz="0" w:space="0" w:color="auto"/>
                                                                                                                                                    <w:bottom w:val="none" w:sz="0" w:space="0" w:color="auto"/>
                                                                                                                                                    <w:right w:val="none" w:sz="0" w:space="0" w:color="auto"/>
                                                                                                                                                  </w:divBdr>
                                                                                                                                                </w:div>
                                                                                                                                                <w:div w:id="1970738650">
                                                                                                                                                  <w:marLeft w:val="0"/>
                                                                                                                                                  <w:marRight w:val="0"/>
                                                                                                                                                  <w:marTop w:val="0"/>
                                                                                                                                                  <w:marBottom w:val="0"/>
                                                                                                                                                  <w:divBdr>
                                                                                                                                                    <w:top w:val="none" w:sz="0" w:space="0" w:color="auto"/>
                                                                                                                                                    <w:left w:val="none" w:sz="0" w:space="0" w:color="auto"/>
                                                                                                                                                    <w:bottom w:val="none" w:sz="0" w:space="0" w:color="auto"/>
                                                                                                                                                    <w:right w:val="none" w:sz="0" w:space="0" w:color="auto"/>
                                                                                                                                                  </w:divBdr>
                                                                                                                                                </w:div>
                                                                                                                                                <w:div w:id="20478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146282">
      <w:bodyDiv w:val="1"/>
      <w:marLeft w:val="0"/>
      <w:marRight w:val="0"/>
      <w:marTop w:val="0"/>
      <w:marBottom w:val="0"/>
      <w:divBdr>
        <w:top w:val="none" w:sz="0" w:space="0" w:color="auto"/>
        <w:left w:val="none" w:sz="0" w:space="0" w:color="auto"/>
        <w:bottom w:val="none" w:sz="0" w:space="0" w:color="auto"/>
        <w:right w:val="none" w:sz="0" w:space="0" w:color="auto"/>
      </w:divBdr>
    </w:div>
    <w:div w:id="1832135317">
      <w:bodyDiv w:val="1"/>
      <w:marLeft w:val="0"/>
      <w:marRight w:val="0"/>
      <w:marTop w:val="0"/>
      <w:marBottom w:val="0"/>
      <w:divBdr>
        <w:top w:val="none" w:sz="0" w:space="0" w:color="auto"/>
        <w:left w:val="none" w:sz="0" w:space="0" w:color="auto"/>
        <w:bottom w:val="none" w:sz="0" w:space="0" w:color="auto"/>
        <w:right w:val="none" w:sz="0" w:space="0" w:color="auto"/>
      </w:divBdr>
    </w:div>
    <w:div w:id="1842432476">
      <w:bodyDiv w:val="1"/>
      <w:marLeft w:val="0"/>
      <w:marRight w:val="0"/>
      <w:marTop w:val="0"/>
      <w:marBottom w:val="0"/>
      <w:divBdr>
        <w:top w:val="none" w:sz="0" w:space="0" w:color="auto"/>
        <w:left w:val="none" w:sz="0" w:space="0" w:color="auto"/>
        <w:bottom w:val="none" w:sz="0" w:space="0" w:color="auto"/>
        <w:right w:val="none" w:sz="0" w:space="0" w:color="auto"/>
      </w:divBdr>
    </w:div>
    <w:div w:id="1846507764">
      <w:bodyDiv w:val="1"/>
      <w:marLeft w:val="0"/>
      <w:marRight w:val="0"/>
      <w:marTop w:val="0"/>
      <w:marBottom w:val="0"/>
      <w:divBdr>
        <w:top w:val="none" w:sz="0" w:space="0" w:color="auto"/>
        <w:left w:val="none" w:sz="0" w:space="0" w:color="auto"/>
        <w:bottom w:val="none" w:sz="0" w:space="0" w:color="auto"/>
        <w:right w:val="none" w:sz="0" w:space="0" w:color="auto"/>
      </w:divBdr>
    </w:div>
    <w:div w:id="1850439425">
      <w:bodyDiv w:val="1"/>
      <w:marLeft w:val="0"/>
      <w:marRight w:val="0"/>
      <w:marTop w:val="0"/>
      <w:marBottom w:val="0"/>
      <w:divBdr>
        <w:top w:val="none" w:sz="0" w:space="0" w:color="auto"/>
        <w:left w:val="none" w:sz="0" w:space="0" w:color="auto"/>
        <w:bottom w:val="none" w:sz="0" w:space="0" w:color="auto"/>
        <w:right w:val="none" w:sz="0" w:space="0" w:color="auto"/>
      </w:divBdr>
    </w:div>
    <w:div w:id="1868518620">
      <w:bodyDiv w:val="1"/>
      <w:marLeft w:val="0"/>
      <w:marRight w:val="0"/>
      <w:marTop w:val="0"/>
      <w:marBottom w:val="0"/>
      <w:divBdr>
        <w:top w:val="none" w:sz="0" w:space="0" w:color="auto"/>
        <w:left w:val="none" w:sz="0" w:space="0" w:color="auto"/>
        <w:bottom w:val="none" w:sz="0" w:space="0" w:color="auto"/>
        <w:right w:val="none" w:sz="0" w:space="0" w:color="auto"/>
      </w:divBdr>
      <w:divsChild>
        <w:div w:id="1684742786">
          <w:marLeft w:val="0"/>
          <w:marRight w:val="0"/>
          <w:marTop w:val="0"/>
          <w:marBottom w:val="0"/>
          <w:divBdr>
            <w:top w:val="none" w:sz="0" w:space="0" w:color="auto"/>
            <w:left w:val="none" w:sz="0" w:space="0" w:color="auto"/>
            <w:bottom w:val="none" w:sz="0" w:space="0" w:color="auto"/>
            <w:right w:val="none" w:sz="0" w:space="0" w:color="auto"/>
          </w:divBdr>
          <w:divsChild>
            <w:div w:id="839662722">
              <w:marLeft w:val="0"/>
              <w:marRight w:val="0"/>
              <w:marTop w:val="0"/>
              <w:marBottom w:val="0"/>
              <w:divBdr>
                <w:top w:val="none" w:sz="0" w:space="0" w:color="auto"/>
                <w:left w:val="none" w:sz="0" w:space="0" w:color="auto"/>
                <w:bottom w:val="none" w:sz="0" w:space="0" w:color="auto"/>
                <w:right w:val="none" w:sz="0" w:space="0" w:color="auto"/>
              </w:divBdr>
              <w:divsChild>
                <w:div w:id="742920798">
                  <w:marLeft w:val="0"/>
                  <w:marRight w:val="0"/>
                  <w:marTop w:val="0"/>
                  <w:marBottom w:val="0"/>
                  <w:divBdr>
                    <w:top w:val="none" w:sz="0" w:space="0" w:color="auto"/>
                    <w:left w:val="none" w:sz="0" w:space="0" w:color="auto"/>
                    <w:bottom w:val="none" w:sz="0" w:space="0" w:color="auto"/>
                    <w:right w:val="none" w:sz="0" w:space="0" w:color="auto"/>
                  </w:divBdr>
                  <w:divsChild>
                    <w:div w:id="706876375">
                      <w:marLeft w:val="0"/>
                      <w:marRight w:val="0"/>
                      <w:marTop w:val="45"/>
                      <w:marBottom w:val="0"/>
                      <w:divBdr>
                        <w:top w:val="none" w:sz="0" w:space="0" w:color="auto"/>
                        <w:left w:val="none" w:sz="0" w:space="0" w:color="auto"/>
                        <w:bottom w:val="none" w:sz="0" w:space="0" w:color="auto"/>
                        <w:right w:val="none" w:sz="0" w:space="0" w:color="auto"/>
                      </w:divBdr>
                      <w:divsChild>
                        <w:div w:id="916355572">
                          <w:marLeft w:val="0"/>
                          <w:marRight w:val="0"/>
                          <w:marTop w:val="0"/>
                          <w:marBottom w:val="0"/>
                          <w:divBdr>
                            <w:top w:val="none" w:sz="0" w:space="0" w:color="auto"/>
                            <w:left w:val="none" w:sz="0" w:space="0" w:color="auto"/>
                            <w:bottom w:val="none" w:sz="0" w:space="0" w:color="auto"/>
                            <w:right w:val="none" w:sz="0" w:space="0" w:color="auto"/>
                          </w:divBdr>
                          <w:divsChild>
                            <w:div w:id="1525557606">
                              <w:marLeft w:val="2070"/>
                              <w:marRight w:val="3810"/>
                              <w:marTop w:val="0"/>
                              <w:marBottom w:val="0"/>
                              <w:divBdr>
                                <w:top w:val="none" w:sz="0" w:space="0" w:color="auto"/>
                                <w:left w:val="none" w:sz="0" w:space="0" w:color="auto"/>
                                <w:bottom w:val="none" w:sz="0" w:space="0" w:color="auto"/>
                                <w:right w:val="none" w:sz="0" w:space="0" w:color="auto"/>
                              </w:divBdr>
                              <w:divsChild>
                                <w:div w:id="1373966349">
                                  <w:marLeft w:val="0"/>
                                  <w:marRight w:val="0"/>
                                  <w:marTop w:val="0"/>
                                  <w:marBottom w:val="0"/>
                                  <w:divBdr>
                                    <w:top w:val="none" w:sz="0" w:space="0" w:color="auto"/>
                                    <w:left w:val="none" w:sz="0" w:space="0" w:color="auto"/>
                                    <w:bottom w:val="none" w:sz="0" w:space="0" w:color="auto"/>
                                    <w:right w:val="none" w:sz="0" w:space="0" w:color="auto"/>
                                  </w:divBdr>
                                  <w:divsChild>
                                    <w:div w:id="1388994922">
                                      <w:marLeft w:val="0"/>
                                      <w:marRight w:val="0"/>
                                      <w:marTop w:val="0"/>
                                      <w:marBottom w:val="0"/>
                                      <w:divBdr>
                                        <w:top w:val="none" w:sz="0" w:space="0" w:color="auto"/>
                                        <w:left w:val="none" w:sz="0" w:space="0" w:color="auto"/>
                                        <w:bottom w:val="none" w:sz="0" w:space="0" w:color="auto"/>
                                        <w:right w:val="none" w:sz="0" w:space="0" w:color="auto"/>
                                      </w:divBdr>
                                      <w:divsChild>
                                        <w:div w:id="1372611223">
                                          <w:marLeft w:val="0"/>
                                          <w:marRight w:val="0"/>
                                          <w:marTop w:val="0"/>
                                          <w:marBottom w:val="0"/>
                                          <w:divBdr>
                                            <w:top w:val="none" w:sz="0" w:space="0" w:color="auto"/>
                                            <w:left w:val="none" w:sz="0" w:space="0" w:color="auto"/>
                                            <w:bottom w:val="none" w:sz="0" w:space="0" w:color="auto"/>
                                            <w:right w:val="none" w:sz="0" w:space="0" w:color="auto"/>
                                          </w:divBdr>
                                          <w:divsChild>
                                            <w:div w:id="2068413788">
                                              <w:marLeft w:val="0"/>
                                              <w:marRight w:val="0"/>
                                              <w:marTop w:val="90"/>
                                              <w:marBottom w:val="0"/>
                                              <w:divBdr>
                                                <w:top w:val="none" w:sz="0" w:space="0" w:color="auto"/>
                                                <w:left w:val="none" w:sz="0" w:space="0" w:color="auto"/>
                                                <w:bottom w:val="none" w:sz="0" w:space="0" w:color="auto"/>
                                                <w:right w:val="none" w:sz="0" w:space="0" w:color="auto"/>
                                              </w:divBdr>
                                              <w:divsChild>
                                                <w:div w:id="1983928526">
                                                  <w:marLeft w:val="0"/>
                                                  <w:marRight w:val="0"/>
                                                  <w:marTop w:val="0"/>
                                                  <w:marBottom w:val="0"/>
                                                  <w:divBdr>
                                                    <w:top w:val="none" w:sz="0" w:space="0" w:color="auto"/>
                                                    <w:left w:val="none" w:sz="0" w:space="0" w:color="auto"/>
                                                    <w:bottom w:val="none" w:sz="0" w:space="0" w:color="auto"/>
                                                    <w:right w:val="none" w:sz="0" w:space="0" w:color="auto"/>
                                                  </w:divBdr>
                                                  <w:divsChild>
                                                    <w:div w:id="1765300750">
                                                      <w:marLeft w:val="0"/>
                                                      <w:marRight w:val="0"/>
                                                      <w:marTop w:val="0"/>
                                                      <w:marBottom w:val="0"/>
                                                      <w:divBdr>
                                                        <w:top w:val="none" w:sz="0" w:space="0" w:color="auto"/>
                                                        <w:left w:val="none" w:sz="0" w:space="0" w:color="auto"/>
                                                        <w:bottom w:val="none" w:sz="0" w:space="0" w:color="auto"/>
                                                        <w:right w:val="none" w:sz="0" w:space="0" w:color="auto"/>
                                                      </w:divBdr>
                                                      <w:divsChild>
                                                        <w:div w:id="1933933993">
                                                          <w:marLeft w:val="0"/>
                                                          <w:marRight w:val="0"/>
                                                          <w:marTop w:val="0"/>
                                                          <w:marBottom w:val="390"/>
                                                          <w:divBdr>
                                                            <w:top w:val="none" w:sz="0" w:space="0" w:color="auto"/>
                                                            <w:left w:val="none" w:sz="0" w:space="0" w:color="auto"/>
                                                            <w:bottom w:val="none" w:sz="0" w:space="0" w:color="auto"/>
                                                            <w:right w:val="none" w:sz="0" w:space="0" w:color="auto"/>
                                                          </w:divBdr>
                                                          <w:divsChild>
                                                            <w:div w:id="1868641020">
                                                              <w:marLeft w:val="0"/>
                                                              <w:marRight w:val="0"/>
                                                              <w:marTop w:val="0"/>
                                                              <w:marBottom w:val="0"/>
                                                              <w:divBdr>
                                                                <w:top w:val="none" w:sz="0" w:space="0" w:color="auto"/>
                                                                <w:left w:val="none" w:sz="0" w:space="0" w:color="auto"/>
                                                                <w:bottom w:val="none" w:sz="0" w:space="0" w:color="auto"/>
                                                                <w:right w:val="none" w:sz="0" w:space="0" w:color="auto"/>
                                                              </w:divBdr>
                                                              <w:divsChild>
                                                                <w:div w:id="415640148">
                                                                  <w:marLeft w:val="0"/>
                                                                  <w:marRight w:val="0"/>
                                                                  <w:marTop w:val="0"/>
                                                                  <w:marBottom w:val="0"/>
                                                                  <w:divBdr>
                                                                    <w:top w:val="none" w:sz="0" w:space="0" w:color="auto"/>
                                                                    <w:left w:val="none" w:sz="0" w:space="0" w:color="auto"/>
                                                                    <w:bottom w:val="none" w:sz="0" w:space="0" w:color="auto"/>
                                                                    <w:right w:val="none" w:sz="0" w:space="0" w:color="auto"/>
                                                                  </w:divBdr>
                                                                  <w:divsChild>
                                                                    <w:div w:id="1207058714">
                                                                      <w:marLeft w:val="0"/>
                                                                      <w:marRight w:val="0"/>
                                                                      <w:marTop w:val="0"/>
                                                                      <w:marBottom w:val="0"/>
                                                                      <w:divBdr>
                                                                        <w:top w:val="none" w:sz="0" w:space="0" w:color="auto"/>
                                                                        <w:left w:val="none" w:sz="0" w:space="0" w:color="auto"/>
                                                                        <w:bottom w:val="none" w:sz="0" w:space="0" w:color="auto"/>
                                                                        <w:right w:val="none" w:sz="0" w:space="0" w:color="auto"/>
                                                                      </w:divBdr>
                                                                      <w:divsChild>
                                                                        <w:div w:id="1522163490">
                                                                          <w:marLeft w:val="0"/>
                                                                          <w:marRight w:val="0"/>
                                                                          <w:marTop w:val="0"/>
                                                                          <w:marBottom w:val="0"/>
                                                                          <w:divBdr>
                                                                            <w:top w:val="none" w:sz="0" w:space="0" w:color="auto"/>
                                                                            <w:left w:val="none" w:sz="0" w:space="0" w:color="auto"/>
                                                                            <w:bottom w:val="none" w:sz="0" w:space="0" w:color="auto"/>
                                                                            <w:right w:val="none" w:sz="0" w:space="0" w:color="auto"/>
                                                                          </w:divBdr>
                                                                          <w:divsChild>
                                                                            <w:div w:id="1733507865">
                                                                              <w:marLeft w:val="0"/>
                                                                              <w:marRight w:val="0"/>
                                                                              <w:marTop w:val="0"/>
                                                                              <w:marBottom w:val="0"/>
                                                                              <w:divBdr>
                                                                                <w:top w:val="none" w:sz="0" w:space="0" w:color="auto"/>
                                                                                <w:left w:val="none" w:sz="0" w:space="0" w:color="auto"/>
                                                                                <w:bottom w:val="none" w:sz="0" w:space="0" w:color="auto"/>
                                                                                <w:right w:val="none" w:sz="0" w:space="0" w:color="auto"/>
                                                                              </w:divBdr>
                                                                              <w:divsChild>
                                                                                <w:div w:id="1429545806">
                                                                                  <w:marLeft w:val="0"/>
                                                                                  <w:marRight w:val="0"/>
                                                                                  <w:marTop w:val="0"/>
                                                                                  <w:marBottom w:val="0"/>
                                                                                  <w:divBdr>
                                                                                    <w:top w:val="none" w:sz="0" w:space="0" w:color="auto"/>
                                                                                    <w:left w:val="none" w:sz="0" w:space="0" w:color="auto"/>
                                                                                    <w:bottom w:val="none" w:sz="0" w:space="0" w:color="auto"/>
                                                                                    <w:right w:val="none" w:sz="0" w:space="0" w:color="auto"/>
                                                                                  </w:divBdr>
                                                                                  <w:divsChild>
                                                                                    <w:div w:id="18921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518350">
      <w:bodyDiv w:val="1"/>
      <w:marLeft w:val="0"/>
      <w:marRight w:val="0"/>
      <w:marTop w:val="0"/>
      <w:marBottom w:val="0"/>
      <w:divBdr>
        <w:top w:val="none" w:sz="0" w:space="0" w:color="auto"/>
        <w:left w:val="none" w:sz="0" w:space="0" w:color="auto"/>
        <w:bottom w:val="none" w:sz="0" w:space="0" w:color="auto"/>
        <w:right w:val="none" w:sz="0" w:space="0" w:color="auto"/>
      </w:divBdr>
    </w:div>
    <w:div w:id="1896234154">
      <w:bodyDiv w:val="1"/>
      <w:marLeft w:val="0"/>
      <w:marRight w:val="0"/>
      <w:marTop w:val="0"/>
      <w:marBottom w:val="0"/>
      <w:divBdr>
        <w:top w:val="none" w:sz="0" w:space="0" w:color="auto"/>
        <w:left w:val="none" w:sz="0" w:space="0" w:color="auto"/>
        <w:bottom w:val="none" w:sz="0" w:space="0" w:color="auto"/>
        <w:right w:val="none" w:sz="0" w:space="0" w:color="auto"/>
      </w:divBdr>
    </w:div>
    <w:div w:id="1900048537">
      <w:bodyDiv w:val="1"/>
      <w:marLeft w:val="0"/>
      <w:marRight w:val="0"/>
      <w:marTop w:val="0"/>
      <w:marBottom w:val="0"/>
      <w:divBdr>
        <w:top w:val="none" w:sz="0" w:space="0" w:color="auto"/>
        <w:left w:val="none" w:sz="0" w:space="0" w:color="auto"/>
        <w:bottom w:val="none" w:sz="0" w:space="0" w:color="auto"/>
        <w:right w:val="none" w:sz="0" w:space="0" w:color="auto"/>
      </w:divBdr>
    </w:div>
    <w:div w:id="1908373939">
      <w:bodyDiv w:val="1"/>
      <w:marLeft w:val="0"/>
      <w:marRight w:val="0"/>
      <w:marTop w:val="0"/>
      <w:marBottom w:val="0"/>
      <w:divBdr>
        <w:top w:val="none" w:sz="0" w:space="0" w:color="auto"/>
        <w:left w:val="none" w:sz="0" w:space="0" w:color="auto"/>
        <w:bottom w:val="none" w:sz="0" w:space="0" w:color="auto"/>
        <w:right w:val="none" w:sz="0" w:space="0" w:color="auto"/>
      </w:divBdr>
    </w:div>
    <w:div w:id="1952937782">
      <w:bodyDiv w:val="1"/>
      <w:marLeft w:val="0"/>
      <w:marRight w:val="0"/>
      <w:marTop w:val="0"/>
      <w:marBottom w:val="0"/>
      <w:divBdr>
        <w:top w:val="none" w:sz="0" w:space="0" w:color="auto"/>
        <w:left w:val="none" w:sz="0" w:space="0" w:color="auto"/>
        <w:bottom w:val="none" w:sz="0" w:space="0" w:color="auto"/>
        <w:right w:val="none" w:sz="0" w:space="0" w:color="auto"/>
      </w:divBdr>
    </w:div>
    <w:div w:id="1958487755">
      <w:bodyDiv w:val="1"/>
      <w:marLeft w:val="0"/>
      <w:marRight w:val="0"/>
      <w:marTop w:val="0"/>
      <w:marBottom w:val="0"/>
      <w:divBdr>
        <w:top w:val="none" w:sz="0" w:space="0" w:color="auto"/>
        <w:left w:val="none" w:sz="0" w:space="0" w:color="auto"/>
        <w:bottom w:val="none" w:sz="0" w:space="0" w:color="auto"/>
        <w:right w:val="none" w:sz="0" w:space="0" w:color="auto"/>
      </w:divBdr>
    </w:div>
    <w:div w:id="2063401946">
      <w:bodyDiv w:val="1"/>
      <w:marLeft w:val="0"/>
      <w:marRight w:val="0"/>
      <w:marTop w:val="0"/>
      <w:marBottom w:val="0"/>
      <w:divBdr>
        <w:top w:val="none" w:sz="0" w:space="0" w:color="auto"/>
        <w:left w:val="none" w:sz="0" w:space="0" w:color="auto"/>
        <w:bottom w:val="none" w:sz="0" w:space="0" w:color="auto"/>
        <w:right w:val="none" w:sz="0" w:space="0" w:color="auto"/>
      </w:divBdr>
    </w:div>
    <w:div w:id="2065447656">
      <w:bodyDiv w:val="1"/>
      <w:marLeft w:val="0"/>
      <w:marRight w:val="0"/>
      <w:marTop w:val="0"/>
      <w:marBottom w:val="0"/>
      <w:divBdr>
        <w:top w:val="none" w:sz="0" w:space="0" w:color="auto"/>
        <w:left w:val="none" w:sz="0" w:space="0" w:color="auto"/>
        <w:bottom w:val="none" w:sz="0" w:space="0" w:color="auto"/>
        <w:right w:val="none" w:sz="0" w:space="0" w:color="auto"/>
      </w:divBdr>
    </w:div>
    <w:div w:id="2122603346">
      <w:bodyDiv w:val="1"/>
      <w:marLeft w:val="0"/>
      <w:marRight w:val="0"/>
      <w:marTop w:val="0"/>
      <w:marBottom w:val="0"/>
      <w:divBdr>
        <w:top w:val="none" w:sz="0" w:space="0" w:color="auto"/>
        <w:left w:val="none" w:sz="0" w:space="0" w:color="auto"/>
        <w:bottom w:val="none" w:sz="0" w:space="0" w:color="auto"/>
        <w:right w:val="none" w:sz="0" w:space="0" w:color="auto"/>
      </w:divBdr>
    </w:div>
    <w:div w:id="2143883091">
      <w:bodyDiv w:val="1"/>
      <w:marLeft w:val="0"/>
      <w:marRight w:val="0"/>
      <w:marTop w:val="0"/>
      <w:marBottom w:val="0"/>
      <w:divBdr>
        <w:top w:val="none" w:sz="0" w:space="0" w:color="auto"/>
        <w:left w:val="none" w:sz="0" w:space="0" w:color="auto"/>
        <w:bottom w:val="none" w:sz="0" w:space="0" w:color="auto"/>
        <w:right w:val="none" w:sz="0" w:space="0" w:color="auto"/>
      </w:divBdr>
      <w:divsChild>
        <w:div w:id="1519079159">
          <w:marLeft w:val="0"/>
          <w:marRight w:val="0"/>
          <w:marTop w:val="0"/>
          <w:marBottom w:val="0"/>
          <w:divBdr>
            <w:top w:val="none" w:sz="0" w:space="0" w:color="auto"/>
            <w:left w:val="none" w:sz="0" w:space="0" w:color="auto"/>
            <w:bottom w:val="none" w:sz="0" w:space="0" w:color="auto"/>
            <w:right w:val="none" w:sz="0" w:space="0" w:color="auto"/>
          </w:divBdr>
          <w:divsChild>
            <w:div w:id="1651245582">
              <w:marLeft w:val="0"/>
              <w:marRight w:val="0"/>
              <w:marTop w:val="0"/>
              <w:marBottom w:val="0"/>
              <w:divBdr>
                <w:top w:val="none" w:sz="0" w:space="0" w:color="auto"/>
                <w:left w:val="none" w:sz="0" w:space="0" w:color="auto"/>
                <w:bottom w:val="none" w:sz="0" w:space="0" w:color="auto"/>
                <w:right w:val="none" w:sz="0" w:space="0" w:color="auto"/>
              </w:divBdr>
              <w:divsChild>
                <w:div w:id="767509585">
                  <w:marLeft w:val="0"/>
                  <w:marRight w:val="0"/>
                  <w:marTop w:val="0"/>
                  <w:marBottom w:val="0"/>
                  <w:divBdr>
                    <w:top w:val="none" w:sz="0" w:space="0" w:color="auto"/>
                    <w:left w:val="none" w:sz="0" w:space="0" w:color="auto"/>
                    <w:bottom w:val="none" w:sz="0" w:space="0" w:color="auto"/>
                    <w:right w:val="none" w:sz="0" w:space="0" w:color="auto"/>
                  </w:divBdr>
                  <w:divsChild>
                    <w:div w:id="49807788">
                      <w:marLeft w:val="0"/>
                      <w:marRight w:val="0"/>
                      <w:marTop w:val="0"/>
                      <w:marBottom w:val="0"/>
                      <w:divBdr>
                        <w:top w:val="none" w:sz="0" w:space="0" w:color="auto"/>
                        <w:left w:val="none" w:sz="0" w:space="0" w:color="auto"/>
                        <w:bottom w:val="none" w:sz="0" w:space="0" w:color="auto"/>
                        <w:right w:val="none" w:sz="0" w:space="0" w:color="auto"/>
                      </w:divBdr>
                      <w:divsChild>
                        <w:div w:id="1811900423">
                          <w:marLeft w:val="0"/>
                          <w:marRight w:val="0"/>
                          <w:marTop w:val="0"/>
                          <w:marBottom w:val="0"/>
                          <w:divBdr>
                            <w:top w:val="none" w:sz="0" w:space="0" w:color="auto"/>
                            <w:left w:val="none" w:sz="0" w:space="0" w:color="auto"/>
                            <w:bottom w:val="none" w:sz="0" w:space="0" w:color="auto"/>
                            <w:right w:val="none" w:sz="0" w:space="0" w:color="auto"/>
                          </w:divBdr>
                          <w:divsChild>
                            <w:div w:id="423187581">
                              <w:marLeft w:val="15"/>
                              <w:marRight w:val="195"/>
                              <w:marTop w:val="0"/>
                              <w:marBottom w:val="0"/>
                              <w:divBdr>
                                <w:top w:val="none" w:sz="0" w:space="0" w:color="auto"/>
                                <w:left w:val="none" w:sz="0" w:space="0" w:color="auto"/>
                                <w:bottom w:val="none" w:sz="0" w:space="0" w:color="auto"/>
                                <w:right w:val="none" w:sz="0" w:space="0" w:color="auto"/>
                              </w:divBdr>
                              <w:divsChild>
                                <w:div w:id="469784886">
                                  <w:marLeft w:val="0"/>
                                  <w:marRight w:val="0"/>
                                  <w:marTop w:val="0"/>
                                  <w:marBottom w:val="0"/>
                                  <w:divBdr>
                                    <w:top w:val="none" w:sz="0" w:space="0" w:color="auto"/>
                                    <w:left w:val="none" w:sz="0" w:space="0" w:color="auto"/>
                                    <w:bottom w:val="none" w:sz="0" w:space="0" w:color="auto"/>
                                    <w:right w:val="none" w:sz="0" w:space="0" w:color="auto"/>
                                  </w:divBdr>
                                  <w:divsChild>
                                    <w:div w:id="1000890976">
                                      <w:marLeft w:val="0"/>
                                      <w:marRight w:val="0"/>
                                      <w:marTop w:val="0"/>
                                      <w:marBottom w:val="0"/>
                                      <w:divBdr>
                                        <w:top w:val="none" w:sz="0" w:space="0" w:color="auto"/>
                                        <w:left w:val="none" w:sz="0" w:space="0" w:color="auto"/>
                                        <w:bottom w:val="none" w:sz="0" w:space="0" w:color="auto"/>
                                        <w:right w:val="none" w:sz="0" w:space="0" w:color="auto"/>
                                      </w:divBdr>
                                      <w:divsChild>
                                        <w:div w:id="2118282035">
                                          <w:marLeft w:val="0"/>
                                          <w:marRight w:val="0"/>
                                          <w:marTop w:val="0"/>
                                          <w:marBottom w:val="0"/>
                                          <w:divBdr>
                                            <w:top w:val="none" w:sz="0" w:space="0" w:color="auto"/>
                                            <w:left w:val="none" w:sz="0" w:space="0" w:color="auto"/>
                                            <w:bottom w:val="none" w:sz="0" w:space="0" w:color="auto"/>
                                            <w:right w:val="none" w:sz="0" w:space="0" w:color="auto"/>
                                          </w:divBdr>
                                          <w:divsChild>
                                            <w:div w:id="970983851">
                                              <w:marLeft w:val="0"/>
                                              <w:marRight w:val="0"/>
                                              <w:marTop w:val="0"/>
                                              <w:marBottom w:val="0"/>
                                              <w:divBdr>
                                                <w:top w:val="none" w:sz="0" w:space="0" w:color="auto"/>
                                                <w:left w:val="none" w:sz="0" w:space="0" w:color="auto"/>
                                                <w:bottom w:val="none" w:sz="0" w:space="0" w:color="auto"/>
                                                <w:right w:val="none" w:sz="0" w:space="0" w:color="auto"/>
                                              </w:divBdr>
                                              <w:divsChild>
                                                <w:div w:id="544753524">
                                                  <w:marLeft w:val="0"/>
                                                  <w:marRight w:val="0"/>
                                                  <w:marTop w:val="0"/>
                                                  <w:marBottom w:val="0"/>
                                                  <w:divBdr>
                                                    <w:top w:val="none" w:sz="0" w:space="0" w:color="auto"/>
                                                    <w:left w:val="none" w:sz="0" w:space="0" w:color="auto"/>
                                                    <w:bottom w:val="none" w:sz="0" w:space="0" w:color="auto"/>
                                                    <w:right w:val="none" w:sz="0" w:space="0" w:color="auto"/>
                                                  </w:divBdr>
                                                  <w:divsChild>
                                                    <w:div w:id="1539974281">
                                                      <w:marLeft w:val="0"/>
                                                      <w:marRight w:val="0"/>
                                                      <w:marTop w:val="0"/>
                                                      <w:marBottom w:val="0"/>
                                                      <w:divBdr>
                                                        <w:top w:val="none" w:sz="0" w:space="0" w:color="auto"/>
                                                        <w:left w:val="none" w:sz="0" w:space="0" w:color="auto"/>
                                                        <w:bottom w:val="none" w:sz="0" w:space="0" w:color="auto"/>
                                                        <w:right w:val="none" w:sz="0" w:space="0" w:color="auto"/>
                                                      </w:divBdr>
                                                      <w:divsChild>
                                                        <w:div w:id="828330729">
                                                          <w:marLeft w:val="0"/>
                                                          <w:marRight w:val="0"/>
                                                          <w:marTop w:val="0"/>
                                                          <w:marBottom w:val="0"/>
                                                          <w:divBdr>
                                                            <w:top w:val="none" w:sz="0" w:space="0" w:color="auto"/>
                                                            <w:left w:val="none" w:sz="0" w:space="0" w:color="auto"/>
                                                            <w:bottom w:val="none" w:sz="0" w:space="0" w:color="auto"/>
                                                            <w:right w:val="none" w:sz="0" w:space="0" w:color="auto"/>
                                                          </w:divBdr>
                                                          <w:divsChild>
                                                            <w:div w:id="978146171">
                                                              <w:marLeft w:val="0"/>
                                                              <w:marRight w:val="0"/>
                                                              <w:marTop w:val="0"/>
                                                              <w:marBottom w:val="0"/>
                                                              <w:divBdr>
                                                                <w:top w:val="none" w:sz="0" w:space="0" w:color="auto"/>
                                                                <w:left w:val="none" w:sz="0" w:space="0" w:color="auto"/>
                                                                <w:bottom w:val="none" w:sz="0" w:space="0" w:color="auto"/>
                                                                <w:right w:val="none" w:sz="0" w:space="0" w:color="auto"/>
                                                              </w:divBdr>
                                                              <w:divsChild>
                                                                <w:div w:id="850417318">
                                                                  <w:marLeft w:val="0"/>
                                                                  <w:marRight w:val="0"/>
                                                                  <w:marTop w:val="0"/>
                                                                  <w:marBottom w:val="0"/>
                                                                  <w:divBdr>
                                                                    <w:top w:val="none" w:sz="0" w:space="0" w:color="auto"/>
                                                                    <w:left w:val="none" w:sz="0" w:space="0" w:color="auto"/>
                                                                    <w:bottom w:val="none" w:sz="0" w:space="0" w:color="auto"/>
                                                                    <w:right w:val="none" w:sz="0" w:space="0" w:color="auto"/>
                                                                  </w:divBdr>
                                                                  <w:divsChild>
                                                                    <w:div w:id="1084645567">
                                                                      <w:marLeft w:val="405"/>
                                                                      <w:marRight w:val="0"/>
                                                                      <w:marTop w:val="0"/>
                                                                      <w:marBottom w:val="0"/>
                                                                      <w:divBdr>
                                                                        <w:top w:val="none" w:sz="0" w:space="0" w:color="auto"/>
                                                                        <w:left w:val="none" w:sz="0" w:space="0" w:color="auto"/>
                                                                        <w:bottom w:val="none" w:sz="0" w:space="0" w:color="auto"/>
                                                                        <w:right w:val="none" w:sz="0" w:space="0" w:color="auto"/>
                                                                      </w:divBdr>
                                                                      <w:divsChild>
                                                                        <w:div w:id="1761632468">
                                                                          <w:marLeft w:val="0"/>
                                                                          <w:marRight w:val="0"/>
                                                                          <w:marTop w:val="0"/>
                                                                          <w:marBottom w:val="0"/>
                                                                          <w:divBdr>
                                                                            <w:top w:val="none" w:sz="0" w:space="0" w:color="auto"/>
                                                                            <w:left w:val="none" w:sz="0" w:space="0" w:color="auto"/>
                                                                            <w:bottom w:val="none" w:sz="0" w:space="0" w:color="auto"/>
                                                                            <w:right w:val="none" w:sz="0" w:space="0" w:color="auto"/>
                                                                          </w:divBdr>
                                                                          <w:divsChild>
                                                                            <w:div w:id="1794442043">
                                                                              <w:marLeft w:val="0"/>
                                                                              <w:marRight w:val="0"/>
                                                                              <w:marTop w:val="0"/>
                                                                              <w:marBottom w:val="0"/>
                                                                              <w:divBdr>
                                                                                <w:top w:val="none" w:sz="0" w:space="0" w:color="auto"/>
                                                                                <w:left w:val="none" w:sz="0" w:space="0" w:color="auto"/>
                                                                                <w:bottom w:val="none" w:sz="0" w:space="0" w:color="auto"/>
                                                                                <w:right w:val="none" w:sz="0" w:space="0" w:color="auto"/>
                                                                              </w:divBdr>
                                                                              <w:divsChild>
                                                                                <w:div w:id="831530416">
                                                                                  <w:marLeft w:val="0"/>
                                                                                  <w:marRight w:val="0"/>
                                                                                  <w:marTop w:val="0"/>
                                                                                  <w:marBottom w:val="0"/>
                                                                                  <w:divBdr>
                                                                                    <w:top w:val="none" w:sz="0" w:space="0" w:color="auto"/>
                                                                                    <w:left w:val="none" w:sz="0" w:space="0" w:color="auto"/>
                                                                                    <w:bottom w:val="none" w:sz="0" w:space="0" w:color="auto"/>
                                                                                    <w:right w:val="none" w:sz="0" w:space="0" w:color="auto"/>
                                                                                  </w:divBdr>
                                                                                  <w:divsChild>
                                                                                    <w:div w:id="1779376558">
                                                                                      <w:marLeft w:val="0"/>
                                                                                      <w:marRight w:val="0"/>
                                                                                      <w:marTop w:val="0"/>
                                                                                      <w:marBottom w:val="0"/>
                                                                                      <w:divBdr>
                                                                                        <w:top w:val="none" w:sz="0" w:space="0" w:color="auto"/>
                                                                                        <w:left w:val="none" w:sz="0" w:space="0" w:color="auto"/>
                                                                                        <w:bottom w:val="none" w:sz="0" w:space="0" w:color="auto"/>
                                                                                        <w:right w:val="none" w:sz="0" w:space="0" w:color="auto"/>
                                                                                      </w:divBdr>
                                                                                      <w:divsChild>
                                                                                        <w:div w:id="1468352570">
                                                                                          <w:marLeft w:val="0"/>
                                                                                          <w:marRight w:val="0"/>
                                                                                          <w:marTop w:val="0"/>
                                                                                          <w:marBottom w:val="0"/>
                                                                                          <w:divBdr>
                                                                                            <w:top w:val="none" w:sz="0" w:space="0" w:color="auto"/>
                                                                                            <w:left w:val="none" w:sz="0" w:space="0" w:color="auto"/>
                                                                                            <w:bottom w:val="none" w:sz="0" w:space="0" w:color="auto"/>
                                                                                            <w:right w:val="none" w:sz="0" w:space="0" w:color="auto"/>
                                                                                          </w:divBdr>
                                                                                          <w:divsChild>
                                                                                            <w:div w:id="1362559852">
                                                                                              <w:marLeft w:val="0"/>
                                                                                              <w:marRight w:val="0"/>
                                                                                              <w:marTop w:val="0"/>
                                                                                              <w:marBottom w:val="0"/>
                                                                                              <w:divBdr>
                                                                                                <w:top w:val="none" w:sz="0" w:space="0" w:color="auto"/>
                                                                                                <w:left w:val="none" w:sz="0" w:space="0" w:color="auto"/>
                                                                                                <w:bottom w:val="none" w:sz="0" w:space="0" w:color="auto"/>
                                                                                                <w:right w:val="none" w:sz="0" w:space="0" w:color="auto"/>
                                                                                              </w:divBdr>
                                                                                              <w:divsChild>
                                                                                                <w:div w:id="1897469061">
                                                                                                  <w:marLeft w:val="0"/>
                                                                                                  <w:marRight w:val="0"/>
                                                                                                  <w:marTop w:val="0"/>
                                                                                                  <w:marBottom w:val="0"/>
                                                                                                  <w:divBdr>
                                                                                                    <w:top w:val="none" w:sz="0" w:space="0" w:color="auto"/>
                                                                                                    <w:left w:val="none" w:sz="0" w:space="0" w:color="auto"/>
                                                                                                    <w:bottom w:val="single" w:sz="6" w:space="15" w:color="auto"/>
                                                                                                    <w:right w:val="none" w:sz="0" w:space="0" w:color="auto"/>
                                                                                                  </w:divBdr>
                                                                                                  <w:divsChild>
                                                                                                    <w:div w:id="1185169806">
                                                                                                      <w:marLeft w:val="0"/>
                                                                                                      <w:marRight w:val="0"/>
                                                                                                      <w:marTop w:val="60"/>
                                                                                                      <w:marBottom w:val="0"/>
                                                                                                      <w:divBdr>
                                                                                                        <w:top w:val="none" w:sz="0" w:space="0" w:color="auto"/>
                                                                                                        <w:left w:val="none" w:sz="0" w:space="0" w:color="auto"/>
                                                                                                        <w:bottom w:val="none" w:sz="0" w:space="0" w:color="auto"/>
                                                                                                        <w:right w:val="none" w:sz="0" w:space="0" w:color="auto"/>
                                                                                                      </w:divBdr>
                                                                                                      <w:divsChild>
                                                                                                        <w:div w:id="1711222946">
                                                                                                          <w:marLeft w:val="0"/>
                                                                                                          <w:marRight w:val="0"/>
                                                                                                          <w:marTop w:val="0"/>
                                                                                                          <w:marBottom w:val="0"/>
                                                                                                          <w:divBdr>
                                                                                                            <w:top w:val="none" w:sz="0" w:space="0" w:color="auto"/>
                                                                                                            <w:left w:val="none" w:sz="0" w:space="0" w:color="auto"/>
                                                                                                            <w:bottom w:val="none" w:sz="0" w:space="0" w:color="auto"/>
                                                                                                            <w:right w:val="none" w:sz="0" w:space="0" w:color="auto"/>
                                                                                                          </w:divBdr>
                                                                                                          <w:divsChild>
                                                                                                            <w:div w:id="511339820">
                                                                                                              <w:marLeft w:val="0"/>
                                                                                                              <w:marRight w:val="0"/>
                                                                                                              <w:marTop w:val="0"/>
                                                                                                              <w:marBottom w:val="0"/>
                                                                                                              <w:divBdr>
                                                                                                                <w:top w:val="none" w:sz="0" w:space="0" w:color="auto"/>
                                                                                                                <w:left w:val="none" w:sz="0" w:space="0" w:color="auto"/>
                                                                                                                <w:bottom w:val="none" w:sz="0" w:space="0" w:color="auto"/>
                                                                                                                <w:right w:val="none" w:sz="0" w:space="0" w:color="auto"/>
                                                                                                              </w:divBdr>
                                                                                                              <w:divsChild>
                                                                                                                <w:div w:id="1693913910">
                                                                                                                  <w:marLeft w:val="0"/>
                                                                                                                  <w:marRight w:val="0"/>
                                                                                                                  <w:marTop w:val="0"/>
                                                                                                                  <w:marBottom w:val="0"/>
                                                                                                                  <w:divBdr>
                                                                                                                    <w:top w:val="none" w:sz="0" w:space="0" w:color="auto"/>
                                                                                                                    <w:left w:val="none" w:sz="0" w:space="0" w:color="auto"/>
                                                                                                                    <w:bottom w:val="none" w:sz="0" w:space="0" w:color="auto"/>
                                                                                                                    <w:right w:val="none" w:sz="0" w:space="0" w:color="auto"/>
                                                                                                                  </w:divBdr>
                                                                                                                  <w:divsChild>
                                                                                                                    <w:div w:id="782067325">
                                                                                                                      <w:marLeft w:val="0"/>
                                                                                                                      <w:marRight w:val="0"/>
                                                                                                                      <w:marTop w:val="0"/>
                                                                                                                      <w:marBottom w:val="0"/>
                                                                                                                      <w:divBdr>
                                                                                                                        <w:top w:val="none" w:sz="0" w:space="0" w:color="auto"/>
                                                                                                                        <w:left w:val="none" w:sz="0" w:space="0" w:color="auto"/>
                                                                                                                        <w:bottom w:val="none" w:sz="0" w:space="0" w:color="auto"/>
                                                                                                                        <w:right w:val="none" w:sz="0" w:space="0" w:color="auto"/>
                                                                                                                      </w:divBdr>
                                                                                                                      <w:divsChild>
                                                                                                                        <w:div w:id="794374872">
                                                                                                                          <w:marLeft w:val="0"/>
                                                                                                                          <w:marRight w:val="0"/>
                                                                                                                          <w:marTop w:val="0"/>
                                                                                                                          <w:marBottom w:val="0"/>
                                                                                                                          <w:divBdr>
                                                                                                                            <w:top w:val="none" w:sz="0" w:space="0" w:color="auto"/>
                                                                                                                            <w:left w:val="none" w:sz="0" w:space="0" w:color="auto"/>
                                                                                                                            <w:bottom w:val="none" w:sz="0" w:space="0" w:color="auto"/>
                                                                                                                            <w:right w:val="none" w:sz="0" w:space="0" w:color="auto"/>
                                                                                                                          </w:divBdr>
                                                                                                                          <w:divsChild>
                                                                                                                            <w:div w:id="4900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hyperlink" Target="mailto:enrolment@atac.qld.edu.au" TargetMode="External"/><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admin@atac.qld.edu.au" TargetMode="External"/><Relationship Id="rId17" Type="http://schemas.openxmlformats.org/officeDocument/2006/relationships/image" Target="media/image5.jpeg"/><Relationship Id="rId25" Type="http://schemas.openxmlformats.org/officeDocument/2006/relationships/hyperlink" Target="mailto:enrolment@atac.qld.edu.a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tac.qld.edu.au" TargetMode="External"/><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hyperlink" Target="mailto:admin@atac.qld.edu.au" TargetMode="External"/><Relationship Id="rId19" Type="http://schemas.openxmlformats.org/officeDocument/2006/relationships/image" Target="media/image7.png"/><Relationship Id="rId4" Type="http://schemas.openxmlformats.org/officeDocument/2006/relationships/styles" Target="styles.xml"/><Relationship Id="rId9" Type="http://schemas.openxmlformats.org/officeDocument/2006/relationships/hyperlink" Target="http://www.atac.qld.edu.a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LTIMATE\AppData\Roaming\Microsoft\Templates\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bwMode="auto">
        <a:solidFill>
          <a:srgbClr val="FFFFFF"/>
        </a:solidFill>
        <a:ln w="9525">
          <a:no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C1B333EA-803A-4B38-ACFE-60622DFACC38}">
  <ds:schemaRefs>
    <ds:schemaRef ds:uri="http://schemas.openxmlformats.org/officeDocument/2006/bibliography"/>
  </ds:schemaRefs>
</ds:datastoreItem>
</file>

<file path=customXml/itemProps2.xml><?xml version="1.0" encoding="utf-8"?>
<ds:datastoreItem xmlns:ds="http://schemas.openxmlformats.org/officeDocument/2006/customXml" ds:itemID="{5F3EF779-630E-41A3-AEF8-C4C8151F22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Newsletter</Template>
  <TotalTime>78</TotalTime>
  <Pages>7</Pages>
  <Words>1569</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Newsletter</vt:lpstr>
    </vt:vector>
  </TitlesOfParts>
  <Company>Microsoft</Company>
  <LinksUpToDate>false</LinksUpToDate>
  <CharactersWithSpaces>10498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Terry OHR</dc:creator>
  <cp:keywords/>
  <dc:description/>
  <cp:lastModifiedBy>Narendra Nand</cp:lastModifiedBy>
  <cp:revision>14</cp:revision>
  <cp:lastPrinted>2023-02-08T05:44:00Z</cp:lastPrinted>
  <dcterms:created xsi:type="dcterms:W3CDTF">2023-03-31T04:14:00Z</dcterms:created>
  <dcterms:modified xsi:type="dcterms:W3CDTF">2023-04-06T07:35:00Z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ies>
</file>